
<file path=[Content_Types].xml><?xml version="1.0" encoding="utf-8"?>
<Types xmlns="http://schemas.openxmlformats.org/package/2006/content-types">
  <Default Extension="xml" ContentType="application/xml"/>
  <Default Extension="jpeg" ContentType="image/jpeg"/>
  <Default Extension="bin" ContentType="application/vnd.ms-word.attachedToolbars"/>
  <Default Extension="rels" ContentType="application/vnd.openxmlformats-package.relationships+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B5B077" w14:textId="15072848" w:rsidR="00494CB0" w:rsidRDefault="007626DD" w:rsidP="00384356">
      <w:pPr>
        <w:pStyle w:val="Ga02"/>
      </w:pPr>
      <w:bookmarkStart w:id="0" w:name="_Toc193896293"/>
      <w:r>
        <w:t xml:space="preserve"> </w:t>
      </w:r>
      <w:r w:rsidR="00AE38F9">
        <w:t xml:space="preserve"> </w:t>
      </w:r>
      <w:r w:rsidR="000622D2">
        <w:t xml:space="preserve"> </w:t>
      </w:r>
      <w:r w:rsidR="001E05C1">
        <w:t xml:space="preserve"> </w:t>
      </w:r>
    </w:p>
    <w:p w14:paraId="39C4326E" w14:textId="77777777" w:rsidR="003E6710" w:rsidRDefault="003E6710" w:rsidP="009C5298">
      <w:pPr>
        <w:pStyle w:val="Overskrift1"/>
        <w:rPr>
          <w:sz w:val="56"/>
          <w:szCs w:val="56"/>
        </w:rPr>
      </w:pPr>
      <w:bookmarkStart w:id="1" w:name="_Toc193896294"/>
      <w:bookmarkStart w:id="2" w:name="_GoBack"/>
      <w:bookmarkEnd w:id="0"/>
    </w:p>
    <w:p w14:paraId="2FCEF0EB" w14:textId="230366FD" w:rsidR="0055520B" w:rsidRPr="007F3554" w:rsidRDefault="009C5298" w:rsidP="0055520B">
      <w:pPr>
        <w:pStyle w:val="Overskrift1"/>
        <w:rPr>
          <w:sz w:val="48"/>
        </w:rPr>
      </w:pPr>
      <w:bookmarkStart w:id="3" w:name="_Toc412390246"/>
      <w:bookmarkStart w:id="4" w:name="_Toc412407630"/>
      <w:bookmarkEnd w:id="2"/>
      <w:r w:rsidRPr="00494CB0">
        <w:rPr>
          <w:sz w:val="56"/>
          <w:szCs w:val="56"/>
        </w:rPr>
        <w:t>EN DRENG</w:t>
      </w:r>
      <w:r w:rsidRPr="00FC3D3F">
        <w:br/>
      </w:r>
      <w:r w:rsidRPr="00700790">
        <w:rPr>
          <w:sz w:val="44"/>
          <w:szCs w:val="44"/>
        </w:rPr>
        <w:t>I ET SPIL</w:t>
      </w:r>
      <w:r w:rsidR="008D2F20">
        <w:rPr>
          <w:sz w:val="44"/>
          <w:szCs w:val="44"/>
        </w:rPr>
        <w:t xml:space="preserve"> KEGLER III</w:t>
      </w:r>
      <w:bookmarkEnd w:id="3"/>
      <w:bookmarkEnd w:id="4"/>
      <w:r w:rsidRPr="00700790">
        <w:rPr>
          <w:sz w:val="44"/>
          <w:szCs w:val="44"/>
        </w:rPr>
        <w:t xml:space="preserve"> </w:t>
      </w:r>
    </w:p>
    <w:p w14:paraId="30FD2197" w14:textId="77777777" w:rsidR="0055520B" w:rsidRDefault="0055520B" w:rsidP="0055520B">
      <w:pPr>
        <w:pStyle w:val="Ga04"/>
      </w:pPr>
    </w:p>
    <w:p w14:paraId="708D692E" w14:textId="58AA7517" w:rsidR="00D530A2" w:rsidRPr="00E4048D" w:rsidRDefault="00E4048D" w:rsidP="00E4048D">
      <w:pPr>
        <w:pStyle w:val="Ga18Fed"/>
      </w:pPr>
      <w:bookmarkStart w:id="5" w:name="_Toc412390247"/>
      <w:bookmarkStart w:id="6" w:name="_Toc412407631"/>
      <w:r>
        <w:t>MAN</w:t>
      </w:r>
      <w:r w:rsidR="00B82091">
        <w:t>D</w:t>
      </w:r>
      <w:r w:rsidR="0055520B" w:rsidRPr="00E4048D">
        <w:t>DOMMEN</w:t>
      </w:r>
      <w:bookmarkEnd w:id="5"/>
      <w:bookmarkEnd w:id="6"/>
    </w:p>
    <w:p w14:paraId="7C08FE85" w14:textId="77777777" w:rsidR="00D530A2" w:rsidRDefault="00D530A2" w:rsidP="00E52CB6">
      <w:pPr>
        <w:pStyle w:val="Ga04"/>
      </w:pPr>
    </w:p>
    <w:p w14:paraId="1BF07702" w14:textId="27895FE5" w:rsidR="00D530A2" w:rsidRDefault="00921152" w:rsidP="00E52CB6">
      <w:pPr>
        <w:pStyle w:val="Ga04"/>
      </w:pPr>
      <w:r>
        <w:rPr>
          <w:noProof/>
          <w:lang w:val="en-US"/>
        </w:rPr>
        <mc:AlternateContent>
          <mc:Choice Requires="wps">
            <w:drawing>
              <wp:anchor distT="0" distB="0" distL="114300" distR="114300" simplePos="0" relativeHeight="251672576" behindDoc="0" locked="0" layoutInCell="1" allowOverlap="1" wp14:anchorId="11601B7C" wp14:editId="5C3097DA">
                <wp:simplePos x="0" y="0"/>
                <wp:positionH relativeFrom="column">
                  <wp:posOffset>940435</wp:posOffset>
                </wp:positionH>
                <wp:positionV relativeFrom="paragraph">
                  <wp:posOffset>27305</wp:posOffset>
                </wp:positionV>
                <wp:extent cx="3806190" cy="1071245"/>
                <wp:effectExtent l="0" t="0" r="0" b="0"/>
                <wp:wrapNone/>
                <wp:docPr id="39" name="Tekstfelt 39"/>
                <wp:cNvGraphicFramePr/>
                <a:graphic xmlns:a="http://schemas.openxmlformats.org/drawingml/2006/main">
                  <a:graphicData uri="http://schemas.microsoft.com/office/word/2010/wordprocessingShape">
                    <wps:wsp>
                      <wps:cNvSpPr txBox="1"/>
                      <wps:spPr>
                        <a:xfrm>
                          <a:off x="0" y="0"/>
                          <a:ext cx="3806190" cy="10712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F3EB4" w14:textId="77777777" w:rsidR="00921152" w:rsidRDefault="00921152" w:rsidP="00921152"/>
                          <w:p w14:paraId="30F52DB3" w14:textId="77777777" w:rsidR="00921152" w:rsidRPr="004F2896" w:rsidRDefault="00921152" w:rsidP="00921152">
                            <w:pPr>
                              <w:jc w:val="center"/>
                              <w:rPr>
                                <w:color w:val="FF0000"/>
                                <w:sz w:val="96"/>
                                <w:szCs w:val="96"/>
                              </w:rPr>
                            </w:pPr>
                            <w:r w:rsidRPr="004F2896">
                              <w:rPr>
                                <w:color w:val="FF0000"/>
                                <w:sz w:val="96"/>
                                <w:szCs w:val="96"/>
                              </w:rPr>
                              <w:t>KLADDE</w:t>
                            </w:r>
                          </w:p>
                          <w:p w14:paraId="48E6E93E" w14:textId="77777777" w:rsidR="00921152" w:rsidRDefault="00921152" w:rsidP="009211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felt 39" o:spid="_x0000_s1026" type="#_x0000_t202" style="position:absolute;margin-left:74.05pt;margin-top:2.15pt;width:299.7pt;height:8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" filled="f" stroked="f">
                <v:textbox>
                  <w:txbxContent>
                    <w:p w14:paraId="105F3EB4" w14:textId="77777777" w:rsidR="00921152" w:rsidRDefault="00921152" w:rsidP="00921152"/>
                    <w:p w14:paraId="30F52DB3" w14:textId="77777777" w:rsidR="00921152" w:rsidRPr="004F2896" w:rsidRDefault="00921152" w:rsidP="00921152">
                      <w:pPr>
                        <w:jc w:val="center"/>
                        <w:rPr>
                          <w:color w:val="FF0000"/>
                          <w:sz w:val="96"/>
                          <w:szCs w:val="96"/>
                        </w:rPr>
                      </w:pPr>
                      <w:r w:rsidRPr="004F2896">
                        <w:rPr>
                          <w:color w:val="FF0000"/>
                          <w:sz w:val="96"/>
                          <w:szCs w:val="96"/>
                        </w:rPr>
                        <w:t>KLADDE</w:t>
                      </w:r>
                    </w:p>
                    <w:p w14:paraId="48E6E93E" w14:textId="77777777" w:rsidR="00921152" w:rsidRDefault="00921152" w:rsidP="00921152"/>
                  </w:txbxContent>
                </v:textbox>
              </v:shape>
            </w:pict>
          </mc:Fallback>
        </mc:AlternateContent>
      </w:r>
    </w:p>
    <w:p w14:paraId="6D4F62B4" w14:textId="4E90780E" w:rsidR="00196308" w:rsidRDefault="00196308" w:rsidP="00E52CB6">
      <w:pPr>
        <w:pStyle w:val="Ga04"/>
      </w:pPr>
    </w:p>
    <w:p w14:paraId="12D28191" w14:textId="6035945F" w:rsidR="00AF7A67" w:rsidRDefault="00AF7A67" w:rsidP="00E52CB6">
      <w:pPr>
        <w:pStyle w:val="Ga04"/>
      </w:pPr>
    </w:p>
    <w:p w14:paraId="1DB79067" w14:textId="4A1AC3C7" w:rsidR="00196308" w:rsidRDefault="00196308" w:rsidP="00E52CB6">
      <w:pPr>
        <w:pStyle w:val="Ga04"/>
      </w:pPr>
    </w:p>
    <w:p w14:paraId="262B852E" w14:textId="668AF2CE" w:rsidR="00196308" w:rsidRDefault="00196308" w:rsidP="00E52CB6">
      <w:pPr>
        <w:pStyle w:val="Ga04"/>
      </w:pPr>
    </w:p>
    <w:p w14:paraId="6EA0ED4E" w14:textId="7B91C7FD" w:rsidR="00196308" w:rsidRDefault="002377C0" w:rsidP="00E52CB6">
      <w:pPr>
        <w:pStyle w:val="Ga04"/>
      </w:pPr>
      <w:r>
        <w:rPr>
          <w:noProof/>
          <w:lang w:val="en-US"/>
        </w:rPr>
        <w:drawing>
          <wp:anchor distT="0" distB="0" distL="114300" distR="114300" simplePos="0" relativeHeight="251670528" behindDoc="0" locked="0" layoutInCell="1" allowOverlap="1" wp14:anchorId="279EE1B1" wp14:editId="22B22F1F">
            <wp:simplePos x="0" y="0"/>
            <wp:positionH relativeFrom="column">
              <wp:posOffset>861695</wp:posOffset>
            </wp:positionH>
            <wp:positionV relativeFrom="paragraph">
              <wp:posOffset>6350</wp:posOffset>
            </wp:positionV>
            <wp:extent cx="3927475" cy="5518150"/>
            <wp:effectExtent l="0" t="0" r="9525" b="0"/>
            <wp:wrapNone/>
            <wp:docPr id="2" name="Billede 2" descr="Arbejdsrummet:01. FORTÆLINGERNE:2.07 Billeder til En Dreng i et spil kegler:1924  2045 forsider:1991 muños cornejo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bejdsrummet:01. FORTÆLINGERNE:2.07 Billeder til En Dreng i et spil kegler:1924  2045 forsider:1991 muños cornejo B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7475" cy="55181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EBCC0FF" w14:textId="44AA103B" w:rsidR="00196308" w:rsidRDefault="00196308" w:rsidP="00E52CB6">
      <w:pPr>
        <w:pStyle w:val="Ga04"/>
      </w:pPr>
    </w:p>
    <w:p w14:paraId="1A44D3A0" w14:textId="3A251B16" w:rsidR="00196308" w:rsidRDefault="00196308" w:rsidP="00E52CB6">
      <w:pPr>
        <w:pStyle w:val="Ga04"/>
      </w:pPr>
    </w:p>
    <w:p w14:paraId="5D77648F" w14:textId="77777777" w:rsidR="00196308" w:rsidRDefault="00196308" w:rsidP="00E52CB6">
      <w:pPr>
        <w:pStyle w:val="Ga04"/>
      </w:pPr>
    </w:p>
    <w:p w14:paraId="4859AE12" w14:textId="23341E49" w:rsidR="00196308" w:rsidRDefault="00196308" w:rsidP="00E52CB6">
      <w:pPr>
        <w:pStyle w:val="Ga04"/>
      </w:pPr>
    </w:p>
    <w:p w14:paraId="3377C680" w14:textId="7407F439" w:rsidR="00196308" w:rsidRDefault="00196308" w:rsidP="00E52CB6">
      <w:pPr>
        <w:pStyle w:val="Ga04"/>
      </w:pPr>
    </w:p>
    <w:p w14:paraId="73124338" w14:textId="5B399967" w:rsidR="00D530A2" w:rsidRDefault="00D530A2" w:rsidP="00E52CB6">
      <w:pPr>
        <w:pStyle w:val="Ga04"/>
      </w:pPr>
    </w:p>
    <w:p w14:paraId="2724913E" w14:textId="56F5A107" w:rsidR="009C5298" w:rsidRPr="00ED41EA" w:rsidRDefault="009C5298" w:rsidP="00E52CB6">
      <w:pPr>
        <w:pStyle w:val="Ga04"/>
      </w:pPr>
    </w:p>
    <w:p w14:paraId="40E4B21E" w14:textId="3A4E1C37" w:rsidR="009C5298" w:rsidRDefault="009C5298" w:rsidP="00305658">
      <w:pPr>
        <w:pStyle w:val="Ga13Midt"/>
      </w:pPr>
    </w:p>
    <w:p w14:paraId="20920463" w14:textId="51314749" w:rsidR="009C5298" w:rsidRDefault="009C5298" w:rsidP="00305658">
      <w:pPr>
        <w:pStyle w:val="Ga13Midt"/>
      </w:pPr>
    </w:p>
    <w:p w14:paraId="181D46D3" w14:textId="23C5AE46" w:rsidR="00196308" w:rsidRDefault="00196308" w:rsidP="00305658">
      <w:pPr>
        <w:pStyle w:val="Ga13Midt"/>
      </w:pPr>
    </w:p>
    <w:p w14:paraId="3632BCC2" w14:textId="5299B49F" w:rsidR="00196308" w:rsidRDefault="00196308" w:rsidP="00305658">
      <w:pPr>
        <w:pStyle w:val="Ga13Midt"/>
      </w:pPr>
    </w:p>
    <w:p w14:paraId="5380297B" w14:textId="3284D2DA" w:rsidR="00196308" w:rsidRDefault="00196308" w:rsidP="00305658">
      <w:pPr>
        <w:pStyle w:val="Ga13Midt"/>
      </w:pPr>
    </w:p>
    <w:p w14:paraId="76C426B3" w14:textId="28BFCD20" w:rsidR="00196308" w:rsidRDefault="00196308" w:rsidP="00305658">
      <w:pPr>
        <w:pStyle w:val="Ga13Midt"/>
      </w:pPr>
    </w:p>
    <w:p w14:paraId="5E0DAB1E" w14:textId="77777777" w:rsidR="00196308" w:rsidRDefault="00196308" w:rsidP="00305658">
      <w:pPr>
        <w:pStyle w:val="Ga13Midt"/>
      </w:pPr>
    </w:p>
    <w:p w14:paraId="4D6A951C" w14:textId="77777777" w:rsidR="00196308" w:rsidRDefault="00196308" w:rsidP="00305658">
      <w:pPr>
        <w:pStyle w:val="Ga13Midt"/>
      </w:pPr>
    </w:p>
    <w:p w14:paraId="0CE72CA4" w14:textId="77777777" w:rsidR="00196308" w:rsidRDefault="00196308" w:rsidP="00305658">
      <w:pPr>
        <w:pStyle w:val="Ga13Midt"/>
      </w:pPr>
    </w:p>
    <w:p w14:paraId="1BA83E69" w14:textId="77777777" w:rsidR="00196308" w:rsidRDefault="00196308" w:rsidP="00305658">
      <w:pPr>
        <w:pStyle w:val="Ga13Midt"/>
      </w:pPr>
    </w:p>
    <w:p w14:paraId="206F09C7" w14:textId="5AC4EF7D" w:rsidR="00196308" w:rsidRDefault="00196308" w:rsidP="00305658">
      <w:pPr>
        <w:pStyle w:val="Ga13Midt"/>
      </w:pPr>
    </w:p>
    <w:p w14:paraId="5ED6E3A5" w14:textId="39720ADC" w:rsidR="00196308" w:rsidRDefault="00196308" w:rsidP="00305658">
      <w:pPr>
        <w:pStyle w:val="Ga13Midt"/>
      </w:pPr>
    </w:p>
    <w:p w14:paraId="74E80E4D" w14:textId="207BFC14" w:rsidR="00196308" w:rsidRDefault="00196308" w:rsidP="00305658">
      <w:pPr>
        <w:pStyle w:val="Ga13Midt"/>
      </w:pPr>
    </w:p>
    <w:p w14:paraId="05798641" w14:textId="50D93E0A" w:rsidR="00196308" w:rsidRDefault="00196308" w:rsidP="00305658">
      <w:pPr>
        <w:pStyle w:val="Ga13Midt"/>
      </w:pPr>
    </w:p>
    <w:p w14:paraId="22201CD8" w14:textId="77777777" w:rsidR="00196308" w:rsidRDefault="00196308" w:rsidP="00305658">
      <w:pPr>
        <w:pStyle w:val="Ga13Midt"/>
      </w:pPr>
    </w:p>
    <w:p w14:paraId="44FF4AE8" w14:textId="77777777" w:rsidR="00196308" w:rsidRDefault="00196308" w:rsidP="00305658">
      <w:pPr>
        <w:pStyle w:val="Ga13Midt"/>
      </w:pPr>
    </w:p>
    <w:p w14:paraId="10E98837" w14:textId="77777777" w:rsidR="00196308" w:rsidRDefault="00196308" w:rsidP="00305658">
      <w:pPr>
        <w:pStyle w:val="Ga13Midt"/>
      </w:pPr>
    </w:p>
    <w:p w14:paraId="28BD3CDC" w14:textId="77777777" w:rsidR="00196308" w:rsidRDefault="00196308" w:rsidP="00305658">
      <w:pPr>
        <w:pStyle w:val="Ga13Midt"/>
      </w:pPr>
    </w:p>
    <w:p w14:paraId="1EA99DBA" w14:textId="77777777" w:rsidR="00D530A2" w:rsidRDefault="00D530A2" w:rsidP="00305658">
      <w:pPr>
        <w:pStyle w:val="Ga13Midt"/>
      </w:pPr>
    </w:p>
    <w:p w14:paraId="6BE59E3E" w14:textId="77777777" w:rsidR="00AF7A67" w:rsidRDefault="00AF7A67" w:rsidP="00AF7A67">
      <w:pPr>
        <w:pStyle w:val="Ga04"/>
      </w:pPr>
    </w:p>
    <w:p w14:paraId="16F3314C" w14:textId="77777777" w:rsidR="0055520B" w:rsidRDefault="0055520B" w:rsidP="00AF7A67">
      <w:pPr>
        <w:pStyle w:val="Ga04"/>
      </w:pPr>
    </w:p>
    <w:p w14:paraId="6040C07C" w14:textId="77777777" w:rsidR="00AF7A67" w:rsidRDefault="00AF7A67" w:rsidP="00AF7A67">
      <w:pPr>
        <w:pStyle w:val="Ga04"/>
      </w:pPr>
    </w:p>
    <w:p w14:paraId="2F2545E4" w14:textId="77777777" w:rsidR="00AF7A67" w:rsidRDefault="00AF7A67" w:rsidP="00AF7A67">
      <w:pPr>
        <w:pStyle w:val="Ga04"/>
      </w:pPr>
    </w:p>
    <w:p w14:paraId="43F7046F" w14:textId="77777777" w:rsidR="00AF7A67" w:rsidRDefault="00AF7A67" w:rsidP="00AF7A67">
      <w:pPr>
        <w:pStyle w:val="Ga04"/>
      </w:pPr>
    </w:p>
    <w:p w14:paraId="7671F089" w14:textId="77777777" w:rsidR="00AF7A67" w:rsidRDefault="00AF7A67" w:rsidP="00AF7A67">
      <w:pPr>
        <w:pStyle w:val="Ga04"/>
      </w:pPr>
    </w:p>
    <w:p w14:paraId="0C25AC49" w14:textId="77777777" w:rsidR="00AF7A67" w:rsidRDefault="00AF7A67" w:rsidP="00AF7A67">
      <w:pPr>
        <w:pStyle w:val="Ga04"/>
      </w:pPr>
    </w:p>
    <w:p w14:paraId="1C4F3162" w14:textId="77777777" w:rsidR="00AF7A67" w:rsidRDefault="00AF7A67" w:rsidP="00AF7A67">
      <w:pPr>
        <w:pStyle w:val="Ga04"/>
      </w:pPr>
    </w:p>
    <w:p w14:paraId="3E94ADEF" w14:textId="77777777" w:rsidR="00196308" w:rsidRPr="00F22F8D" w:rsidRDefault="00196308" w:rsidP="00196308">
      <w:pPr>
        <w:ind w:left="284" w:right="-89"/>
        <w:jc w:val="center"/>
        <w:rPr>
          <w:rFonts w:ascii="Garamond" w:hAnsi="Garamond"/>
          <w:b/>
          <w:sz w:val="40"/>
          <w:szCs w:val="40"/>
        </w:rPr>
      </w:pPr>
      <w:r w:rsidRPr="00F22F8D">
        <w:rPr>
          <w:rFonts w:ascii="Garamond" w:hAnsi="Garamond"/>
          <w:b/>
          <w:sz w:val="40"/>
          <w:szCs w:val="40"/>
        </w:rPr>
        <w:t>LARS JØRGEN JAKOBSEN</w:t>
      </w:r>
    </w:p>
    <w:p w14:paraId="5FF0BB1B" w14:textId="3EC1ACAC" w:rsidR="00D16DB7" w:rsidRPr="00F22F8D" w:rsidRDefault="00D16DB7" w:rsidP="00305658">
      <w:pPr>
        <w:pStyle w:val="Ga13Midt"/>
      </w:pPr>
      <w:bookmarkStart w:id="7" w:name="_Toc193896304"/>
      <w:bookmarkStart w:id="8" w:name="_Toc196386431"/>
      <w:bookmarkEnd w:id="1"/>
      <w:r>
        <w:t>(</w:t>
      </w:r>
      <w:r w:rsidRPr="00F22F8D">
        <w:t>1945</w:t>
      </w:r>
      <w:r>
        <w:t>)</w:t>
      </w:r>
      <w:r w:rsidRPr="00F22F8D">
        <w:t xml:space="preserve"> </w:t>
      </w:r>
      <w:r w:rsidR="00AD3305">
        <w:t xml:space="preserve"> 1975</w:t>
      </w:r>
      <w:r>
        <w:t xml:space="preserve">  2020 </w:t>
      </w:r>
      <w:r w:rsidRPr="00F22F8D">
        <w:t xml:space="preserve"> </w:t>
      </w:r>
      <w:r>
        <w:t>(</w:t>
      </w:r>
      <w:r w:rsidRPr="00F22F8D">
        <w:t>2045</w:t>
      </w:r>
      <w:r>
        <w:t>)</w:t>
      </w:r>
    </w:p>
    <w:p w14:paraId="0CE5F76C" w14:textId="77777777" w:rsidR="00B4555E" w:rsidRDefault="00B4555E" w:rsidP="00B4555E">
      <w:pPr>
        <w:rPr>
          <w:rFonts w:ascii="Garamond" w:hAnsi="Garamond"/>
          <w:i/>
          <w:noProof/>
          <w:sz w:val="26"/>
          <w:lang w:val="en-US"/>
        </w:rPr>
      </w:pPr>
      <w:r>
        <w:br w:type="page"/>
      </w:r>
    </w:p>
    <w:p w14:paraId="5C4F4EDD" w14:textId="77777777" w:rsidR="00FB77ED" w:rsidRDefault="00FB77ED" w:rsidP="00305658">
      <w:pPr>
        <w:pStyle w:val="Ga13"/>
        <w:ind w:left="1134"/>
      </w:pPr>
    </w:p>
    <w:p w14:paraId="69915FBB" w14:textId="77777777" w:rsidR="00FB77ED" w:rsidRDefault="00FB77ED" w:rsidP="00305658">
      <w:pPr>
        <w:pStyle w:val="Ga13"/>
        <w:ind w:left="1134"/>
      </w:pPr>
    </w:p>
    <w:p w14:paraId="091274E9" w14:textId="77777777" w:rsidR="00FB77ED" w:rsidRDefault="00FB77ED" w:rsidP="00305658">
      <w:pPr>
        <w:pStyle w:val="Ga13"/>
        <w:ind w:left="1134"/>
      </w:pPr>
    </w:p>
    <w:p w14:paraId="241BB84F" w14:textId="77777777" w:rsidR="00FB77ED" w:rsidRDefault="00FB77ED" w:rsidP="00305658">
      <w:pPr>
        <w:pStyle w:val="Ga13"/>
        <w:ind w:left="1134"/>
      </w:pPr>
    </w:p>
    <w:p w14:paraId="567A61E0" w14:textId="77777777" w:rsidR="00FB77ED" w:rsidRDefault="00FB77ED" w:rsidP="00305658">
      <w:pPr>
        <w:pStyle w:val="Ga13"/>
        <w:ind w:left="1134"/>
      </w:pPr>
    </w:p>
    <w:p w14:paraId="3009AA8A" w14:textId="77777777" w:rsidR="00FB77ED" w:rsidRDefault="00FB77ED" w:rsidP="00305658">
      <w:pPr>
        <w:pStyle w:val="Overskrift2"/>
        <w:ind w:left="1134"/>
      </w:pPr>
      <w:r>
        <w:tab/>
      </w:r>
      <w:r>
        <w:tab/>
        <w:t xml:space="preserve">     INFO</w:t>
      </w:r>
    </w:p>
    <w:p w14:paraId="7DE033A4" w14:textId="77777777" w:rsidR="00FB77ED" w:rsidRDefault="00FB77ED" w:rsidP="00305658">
      <w:pPr>
        <w:pStyle w:val="Ga13"/>
        <w:ind w:left="1134"/>
      </w:pPr>
    </w:p>
    <w:p w14:paraId="1D2A0DAC" w14:textId="77777777" w:rsidR="00FB77ED" w:rsidRPr="00653A61" w:rsidRDefault="00FB77ED" w:rsidP="00305658">
      <w:pPr>
        <w:pStyle w:val="Garamond13"/>
        <w:tabs>
          <w:tab w:val="left" w:pos="709"/>
        </w:tabs>
        <w:ind w:left="1134"/>
      </w:pPr>
      <w:r w:rsidRPr="00653A61">
        <w:t>En Dreng I Et Spil Kegler er et værk delt i fire dele:</w:t>
      </w:r>
    </w:p>
    <w:p w14:paraId="715B32F5" w14:textId="77777777" w:rsidR="00FB77ED" w:rsidRDefault="00FB77ED" w:rsidP="00305658">
      <w:pPr>
        <w:pStyle w:val="Ga13"/>
        <w:ind w:left="1134"/>
      </w:pPr>
    </w:p>
    <w:p w14:paraId="52BED90A" w14:textId="5657CD45" w:rsidR="00FB77ED" w:rsidRPr="00BA0424" w:rsidRDefault="00FB77ED" w:rsidP="00305658">
      <w:pPr>
        <w:pStyle w:val="Ga13"/>
        <w:ind w:left="1134"/>
      </w:pPr>
      <w:r w:rsidRPr="00BA0424">
        <w:t xml:space="preserve">Bind I  </w:t>
      </w:r>
      <w:r w:rsidRPr="00BA0424">
        <w:tab/>
      </w:r>
      <w:r>
        <w:t>Begyndelsen og Barndommen</w:t>
      </w:r>
      <w:r>
        <w:br/>
      </w:r>
      <w:r>
        <w:tab/>
      </w:r>
      <w:r w:rsidRPr="00BA0424">
        <w:t>kladde afsluttet i 2016</w:t>
      </w:r>
    </w:p>
    <w:p w14:paraId="7E992E2B" w14:textId="7AB8D98F" w:rsidR="00FB77ED" w:rsidRPr="00BA0424" w:rsidRDefault="00FB77ED" w:rsidP="00305658">
      <w:pPr>
        <w:pStyle w:val="Ga13"/>
        <w:ind w:left="1134"/>
      </w:pPr>
      <w:r w:rsidRPr="00BA0424">
        <w:t xml:space="preserve">Bind II  </w:t>
      </w:r>
      <w:r w:rsidRPr="00BA0424">
        <w:tab/>
      </w:r>
      <w:r>
        <w:t>Ungdommen</w:t>
      </w:r>
      <w:r>
        <w:br/>
      </w:r>
      <w:r>
        <w:tab/>
      </w:r>
      <w:r w:rsidRPr="00BA0424">
        <w:t>kladde afsluttet i 2018</w:t>
      </w:r>
    </w:p>
    <w:p w14:paraId="558D2A25" w14:textId="207F4A1F" w:rsidR="00FB77ED" w:rsidRPr="00305658" w:rsidRDefault="00FB77ED" w:rsidP="00305658">
      <w:pPr>
        <w:pStyle w:val="Ga13"/>
        <w:ind w:left="1134"/>
        <w:rPr>
          <w:b/>
        </w:rPr>
      </w:pPr>
      <w:r w:rsidRPr="00305658">
        <w:rPr>
          <w:b/>
        </w:rPr>
        <w:t xml:space="preserve">Bind III  </w:t>
      </w:r>
      <w:r w:rsidRPr="00305658">
        <w:rPr>
          <w:b/>
        </w:rPr>
        <w:tab/>
        <w:t>Manddommen</w:t>
      </w:r>
      <w:r w:rsidRPr="00305658">
        <w:rPr>
          <w:b/>
        </w:rPr>
        <w:br/>
      </w:r>
      <w:r w:rsidRPr="00305658">
        <w:rPr>
          <w:b/>
        </w:rPr>
        <w:tab/>
        <w:t>nærværende kladde forventet færdig 2020</w:t>
      </w:r>
    </w:p>
    <w:p w14:paraId="2396B778" w14:textId="0EC0609E" w:rsidR="00FB77ED" w:rsidRPr="008B1239" w:rsidRDefault="00FB77ED" w:rsidP="00305658">
      <w:pPr>
        <w:pStyle w:val="Ga13"/>
        <w:ind w:left="1134"/>
      </w:pPr>
      <w:r>
        <w:t xml:space="preserve">Bind IV  </w:t>
      </w:r>
      <w:r>
        <w:tab/>
        <w:t>Alderdommen</w:t>
      </w:r>
      <w:r>
        <w:br/>
      </w:r>
      <w:r>
        <w:tab/>
        <w:t>kladde tilstræbes foreløbig færdig 2022</w:t>
      </w:r>
    </w:p>
    <w:p w14:paraId="68092AE4" w14:textId="77777777" w:rsidR="00FB77ED" w:rsidRPr="008B1239" w:rsidRDefault="00FB77ED" w:rsidP="00305658">
      <w:pPr>
        <w:pStyle w:val="Ga13"/>
        <w:ind w:left="1134"/>
      </w:pPr>
    </w:p>
    <w:p w14:paraId="42BF64CA" w14:textId="77777777" w:rsidR="00FB77ED" w:rsidRDefault="00FB77ED" w:rsidP="00305658">
      <w:pPr>
        <w:pStyle w:val="Ga13"/>
        <w:ind w:left="1134"/>
      </w:pPr>
      <w:r>
        <w:t xml:space="preserve">Det samlede værk introduceres enslydende i hvert bind. </w:t>
      </w:r>
    </w:p>
    <w:p w14:paraId="438A6BCE" w14:textId="77777777" w:rsidR="00FB77ED" w:rsidRDefault="00FB77ED" w:rsidP="00305658">
      <w:pPr>
        <w:pStyle w:val="Ga13"/>
        <w:ind w:left="1134"/>
      </w:pPr>
      <w:r>
        <w:t>Ligeledes vises der i hvert bind et kort resumé af samtlige fire bind.</w:t>
      </w:r>
    </w:p>
    <w:p w14:paraId="3056902F" w14:textId="77777777" w:rsidR="00FB77ED" w:rsidRDefault="00FB77ED" w:rsidP="00305658">
      <w:pPr>
        <w:pStyle w:val="Ga13"/>
        <w:ind w:left="1134"/>
      </w:pPr>
    </w:p>
    <w:p w14:paraId="03E62675" w14:textId="7990D241" w:rsidR="00FB77ED" w:rsidRDefault="00FB77ED" w:rsidP="00305658">
      <w:pPr>
        <w:pStyle w:val="Ga13"/>
        <w:ind w:left="1134"/>
      </w:pPr>
      <w:r>
        <w:t>Hvert binds selvstændige indhold påbegyndes således lige eft</w:t>
      </w:r>
      <w:r w:rsidR="00305658">
        <w:t xml:space="preserve">er </w:t>
      </w:r>
      <w:r w:rsidR="00305658">
        <w:br/>
      </w:r>
      <w:r w:rsidR="005A6C82" w:rsidRPr="00BA0E27">
        <w:rPr>
          <w:b/>
          <w:color w:val="auto"/>
        </w:rPr>
        <w:t>Indholdsfortegnelsen side 15.</w:t>
      </w:r>
    </w:p>
    <w:p w14:paraId="2F5DFFA4" w14:textId="77777777" w:rsidR="00FB77ED" w:rsidRDefault="00FB77ED" w:rsidP="00305658">
      <w:pPr>
        <w:pStyle w:val="Ga13"/>
        <w:ind w:left="1134"/>
      </w:pPr>
    </w:p>
    <w:p w14:paraId="442505B4" w14:textId="77777777" w:rsidR="00FB77ED" w:rsidRDefault="00FB77ED" w:rsidP="00305658">
      <w:pPr>
        <w:pStyle w:val="Ga13"/>
        <w:ind w:left="1134"/>
      </w:pPr>
      <w:r>
        <w:t>Fælles for alle bind er, at de fremstår som private kladder.</w:t>
      </w:r>
    </w:p>
    <w:p w14:paraId="5B589D09" w14:textId="77777777" w:rsidR="00FB77ED" w:rsidRDefault="00FB77ED" w:rsidP="00305658">
      <w:pPr>
        <w:pStyle w:val="Ga13"/>
        <w:ind w:left="1134"/>
      </w:pPr>
      <w:r>
        <w:t>Der er ikke planlagt nogen egentlig udgivelse. I stedet påtænkes udført en web-udgave på adressen larsjorgen.dk</w:t>
      </w:r>
    </w:p>
    <w:p w14:paraId="718D4985" w14:textId="77777777" w:rsidR="00FB77ED" w:rsidRDefault="00FB77ED" w:rsidP="00305658">
      <w:pPr>
        <w:pStyle w:val="Ga13"/>
        <w:ind w:left="1134"/>
      </w:pPr>
    </w:p>
    <w:p w14:paraId="544A58B2" w14:textId="77777777" w:rsidR="00FB77ED" w:rsidRDefault="00FB77ED" w:rsidP="00305658">
      <w:pPr>
        <w:pStyle w:val="Ga13"/>
        <w:ind w:left="1134"/>
      </w:pPr>
    </w:p>
    <w:p w14:paraId="4339755D" w14:textId="77777777" w:rsidR="00FB77ED" w:rsidRDefault="00FB77ED" w:rsidP="00305658">
      <w:pPr>
        <w:pStyle w:val="Ga13"/>
        <w:ind w:left="1134"/>
      </w:pPr>
    </w:p>
    <w:p w14:paraId="0E583C51" w14:textId="77777777" w:rsidR="00FB77ED" w:rsidRDefault="00FB77ED" w:rsidP="00305658">
      <w:pPr>
        <w:pStyle w:val="Ga13"/>
        <w:ind w:left="1134"/>
      </w:pPr>
    </w:p>
    <w:p w14:paraId="6A0EA67F" w14:textId="77777777" w:rsidR="00FB77ED" w:rsidRDefault="00FB77ED" w:rsidP="00305658">
      <w:pPr>
        <w:pStyle w:val="Ga13"/>
        <w:ind w:left="1134"/>
      </w:pPr>
    </w:p>
    <w:p w14:paraId="4F164362" w14:textId="77777777" w:rsidR="00FB77ED" w:rsidRPr="008B1239" w:rsidRDefault="00FB77ED" w:rsidP="00305658">
      <w:pPr>
        <w:pStyle w:val="Ga13"/>
        <w:ind w:left="1134"/>
      </w:pPr>
      <w:r>
        <w:br w:type="page"/>
      </w:r>
    </w:p>
    <w:p w14:paraId="361724D9" w14:textId="77777777" w:rsidR="00B4555E" w:rsidRDefault="00B4555E" w:rsidP="00305658">
      <w:pPr>
        <w:pStyle w:val="Ga13"/>
      </w:pPr>
    </w:p>
    <w:p w14:paraId="71948456" w14:textId="77777777" w:rsidR="00B4555E" w:rsidRDefault="00B4555E" w:rsidP="00305658">
      <w:pPr>
        <w:pStyle w:val="Ga13"/>
      </w:pPr>
      <w:r>
        <w:t>Kære Læser</w:t>
      </w:r>
    </w:p>
    <w:p w14:paraId="69A5BEDE" w14:textId="77777777" w:rsidR="00B4555E" w:rsidRPr="00E933A8" w:rsidRDefault="00B4555E" w:rsidP="00305658">
      <w:pPr>
        <w:pStyle w:val="Ga13"/>
      </w:pPr>
    </w:p>
    <w:p w14:paraId="16982C95" w14:textId="77777777" w:rsidR="00B4555E" w:rsidRDefault="00B4555E" w:rsidP="00305658">
      <w:pPr>
        <w:pStyle w:val="Ga13"/>
      </w:pPr>
      <w:r>
        <w:t>En Dreng i et Spil Kegler er et værk i fire bind. Med dette værk fortæller odingen om (I) moren, barnet og (II) det unge menneske samt (III) den modne- og (IV) den gamle mand… og om hvordan han har fægtet sig gennem livet på bedste</w:t>
      </w:r>
      <w:r w:rsidRPr="00FF5F95">
        <w:t xml:space="preserve"> </w:t>
      </w:r>
      <w:r>
        <w:t>beskub, for det meste uforberedt og kun så langt som intuitionen og entusiasmen nu engang har rakt.</w:t>
      </w:r>
    </w:p>
    <w:p w14:paraId="66F3131D" w14:textId="77777777" w:rsidR="00B4555E" w:rsidRDefault="00B4555E" w:rsidP="00305658">
      <w:pPr>
        <w:pStyle w:val="Ga13"/>
      </w:pPr>
      <w:r>
        <w:t>Moren var døbt Krista Andrea, opkaldt efter oldefædrene Kresten og Andreas… for derefter livet igennem at blive kaldt Nutte. Hun fødte drengen i dølgsmål og bragte ham til bedsteforældrene… Sine og Sørens husmandssted i Dalsgaard ved Kjellerup og derfra til det nærmeste børnehjem. De kaldte ham Lars, indtil mor og barn sammen turnerede Jylland rundt og landede i Struer hvor barndommen tog form og han forlangte at hedde Jørgen.</w:t>
      </w:r>
    </w:p>
    <w:p w14:paraId="16312836" w14:textId="77777777" w:rsidR="00B4555E" w:rsidRDefault="00B4555E" w:rsidP="00305658">
      <w:pPr>
        <w:pStyle w:val="Ga13"/>
      </w:pPr>
      <w:r>
        <w:t>De skiltes igen da han var konfirmeret</w:t>
      </w:r>
      <w:r w:rsidRPr="00D155C3">
        <w:t xml:space="preserve"> </w:t>
      </w:r>
      <w:r>
        <w:t>og ungdommen i ham rasede. Fra den ene dag til den næste befandt han sig alene og dog sammen med mange andre på en kostskole i Grindsted. Her blev han sig selv under øgenavnet Struer og drog, efter endt afgangse</w:t>
      </w:r>
      <w:r>
        <w:t>k</w:t>
      </w:r>
      <w:r>
        <w:t>samen ud i verden og blev murersvend og soldat i Holstebro.</w:t>
      </w:r>
    </w:p>
    <w:p w14:paraId="76E06FF0" w14:textId="77777777" w:rsidR="00B4555E" w:rsidRDefault="00B4555E" w:rsidP="00305658">
      <w:pPr>
        <w:pStyle w:val="Ga13"/>
      </w:pPr>
      <w:r>
        <w:t>Midt i dette mødte han Grethe som gav ham sønnen Jacob. Familieliv var måske det han havde søgt, og snart startede de tre sammen en tilværelse i Hesselballe nord for Aa</w:t>
      </w:r>
      <w:r>
        <w:t>r</w:t>
      </w:r>
      <w:r>
        <w:t>hus… hvor de hurtigt også blev til fire med lillebror Ole… alt medens den nu nybagte familiefar kastede sig ud i et studie som bygningskonstruktør og endte som arkitekt.</w:t>
      </w:r>
    </w:p>
    <w:p w14:paraId="1B333F9A" w14:textId="77777777" w:rsidR="00B4555E" w:rsidRDefault="00B4555E" w:rsidP="00305658">
      <w:pPr>
        <w:pStyle w:val="Ga13"/>
      </w:pPr>
      <w:r>
        <w:t>Som en anden Lykke-Lars førte han sig nu frem så hatten passede, intet var for stort e</w:t>
      </w:r>
      <w:r>
        <w:t>l</w:t>
      </w:r>
      <w:r>
        <w:t>ler småt… nå, det skulle da lige være spinatbedene hvor han søgte at realiserede sig selv som bygmester og underviser! De var for små! I hvert fald søgte han også ud og op… op i Himalaya- og Andesbjergene for at bygge bæredygtigt og for at udvikle demokrati.</w:t>
      </w:r>
    </w:p>
    <w:p w14:paraId="181BC2B3" w14:textId="77777777" w:rsidR="00B4555E" w:rsidRDefault="00B4555E" w:rsidP="00305658">
      <w:pPr>
        <w:pStyle w:val="Ga13"/>
      </w:pPr>
      <w:r>
        <w:t>Ikke et øje var tørt! Heller ikke da Lars Jørgen vendte hjem igen og sønnerne havde sti</w:t>
      </w:r>
      <w:r>
        <w:t>f</w:t>
      </w:r>
      <w:r>
        <w:t>tet familier. Den ene med Katja  og den anden først med Pernille og så med Line. Her var der pludselig hårdt brug for bygningskunst da næste generation var på vej… Margu</w:t>
      </w:r>
      <w:r>
        <w:t>e</w:t>
      </w:r>
      <w:r>
        <w:t>ritte, Thor, Mads, Eskil og Ellen.</w:t>
      </w:r>
    </w:p>
    <w:p w14:paraId="7C091900" w14:textId="77777777" w:rsidR="00B4555E" w:rsidRDefault="00B4555E" w:rsidP="00305658">
      <w:pPr>
        <w:pStyle w:val="Ga13"/>
      </w:pPr>
      <w:r>
        <w:t xml:space="preserve">Nu er kun oldingen tilbage… udtjent, ufarlig og godt på vej ad livets returstier, næret af Grethes gode helsemad, men dog også stadig med drømmene i behold! Måske kan han nå </w:t>
      </w:r>
      <w:r w:rsidRPr="0037608E">
        <w:t xml:space="preserve">at springe ud med et par installationer </w:t>
      </w:r>
      <w:r>
        <w:t xml:space="preserve">eller så… </w:t>
      </w:r>
      <w:r w:rsidRPr="0037608E">
        <w:t xml:space="preserve">med fokus på </w:t>
      </w:r>
      <w:r>
        <w:t xml:space="preserve">skønne </w:t>
      </w:r>
      <w:r w:rsidRPr="0037608E">
        <w:t>kvinder og a</w:t>
      </w:r>
      <w:r w:rsidRPr="0037608E">
        <w:t>n</w:t>
      </w:r>
      <w:r w:rsidRPr="0037608E">
        <w:t>den selvgroet arki</w:t>
      </w:r>
      <w:r>
        <w:t>tektur, eller måske er dette værk det sidste vers.</w:t>
      </w:r>
      <w:r w:rsidRPr="0037608E">
        <w:t> </w:t>
      </w:r>
    </w:p>
    <w:p w14:paraId="04111C40" w14:textId="77777777" w:rsidR="00B4555E" w:rsidRDefault="00B4555E" w:rsidP="00305658">
      <w:pPr>
        <w:pStyle w:val="Ga13"/>
      </w:pPr>
      <w:r>
        <w:t>Og pyt, livet fortsætter i nye skikkelser… der er dog plads til flere! Men en ung og rask mand ved navn Peter har været forbi og har sat skub i begyndelsen til slægtens næste fremtid som tegner lyst, med det dejligste oldebarn. Hende der kan give stof til den n</w:t>
      </w:r>
      <w:r>
        <w:t>æ</w:t>
      </w:r>
      <w:r>
        <w:t>ste krønike. Hun hedder Sol.</w:t>
      </w:r>
      <w:r w:rsidRPr="0037608E">
        <w:br/>
      </w:r>
    </w:p>
    <w:p w14:paraId="1F75717C" w14:textId="77777777" w:rsidR="00B4555E" w:rsidRDefault="00B4555E" w:rsidP="00305658">
      <w:pPr>
        <w:pStyle w:val="Ga13"/>
      </w:pPr>
      <w:r>
        <w:t xml:space="preserve">                           </w:t>
      </w:r>
      <w:r>
        <w:tab/>
      </w:r>
      <w:r>
        <w:tab/>
      </w:r>
      <w:r>
        <w:tab/>
      </w:r>
      <w:r>
        <w:tab/>
      </w:r>
      <w:r>
        <w:tab/>
        <w:t xml:space="preserve">Lars Jørgen Jakobsen 2019  </w:t>
      </w:r>
    </w:p>
    <w:p w14:paraId="778F584B" w14:textId="77777777" w:rsidR="00B4555E" w:rsidRDefault="00B4555E" w:rsidP="00B4555E">
      <w:pPr>
        <w:rPr>
          <w:rFonts w:ascii="Garamond" w:hAnsi="Garamond" w:cs="Arial"/>
          <w:b/>
          <w:bCs/>
          <w:iCs/>
          <w:sz w:val="36"/>
          <w:szCs w:val="32"/>
        </w:rPr>
      </w:pPr>
    </w:p>
    <w:p w14:paraId="513B2291" w14:textId="77777777" w:rsidR="00B4555E" w:rsidRDefault="00B4555E" w:rsidP="00B4555E">
      <w:pPr>
        <w:rPr>
          <w:rFonts w:ascii="Garamond" w:hAnsi="Garamond" w:cs="Arial"/>
          <w:b/>
          <w:bCs/>
          <w:iCs/>
          <w:sz w:val="36"/>
          <w:szCs w:val="32"/>
        </w:rPr>
      </w:pPr>
      <w:r>
        <w:br w:type="page"/>
      </w:r>
    </w:p>
    <w:p w14:paraId="64A9EF1D" w14:textId="77777777" w:rsidR="00B4555E" w:rsidRDefault="00B4555E" w:rsidP="00B4555E">
      <w:pPr>
        <w:rPr>
          <w:rFonts w:ascii="Garamond" w:hAnsi="Garamond" w:cs="Arial"/>
          <w:b/>
          <w:bCs/>
          <w:iCs/>
          <w:sz w:val="32"/>
          <w:szCs w:val="32"/>
        </w:rPr>
      </w:pPr>
      <w:r>
        <w:br w:type="page"/>
      </w:r>
    </w:p>
    <w:p w14:paraId="66470E97" w14:textId="77777777" w:rsidR="00B4555E" w:rsidRPr="00DF7B66" w:rsidRDefault="00B4555E" w:rsidP="00B4555E">
      <w:pPr>
        <w:pStyle w:val="Overskrift2"/>
      </w:pPr>
      <w:r w:rsidRPr="00DF7B66">
        <w:t>INTRODUKTION</w:t>
      </w:r>
    </w:p>
    <w:p w14:paraId="4F0795A4" w14:textId="77777777" w:rsidR="00B4555E" w:rsidRDefault="00B4555E" w:rsidP="00B4555E">
      <w:pPr>
        <w:pStyle w:val="Ga08"/>
      </w:pPr>
    </w:p>
    <w:p w14:paraId="710485CC" w14:textId="77777777" w:rsidR="00B4555E" w:rsidRDefault="00B4555E" w:rsidP="00305658">
      <w:pPr>
        <w:pStyle w:val="Ga13"/>
      </w:pPr>
      <w:r>
        <w:t>Det umiddelbare formål med den nu foreliggende fortælling er, at give historien videre om de mennesker og tanker der er dukket op og er forsvundet igen under min rejse gennem livet… således, at den røde tråd i fortællingen overordnet baserer sig på mit liv og de steder hvor jeg har boet og arbejdet. Altså er det også min selvbiografi.</w:t>
      </w:r>
    </w:p>
    <w:p w14:paraId="558DDF6A" w14:textId="77777777" w:rsidR="00B4555E" w:rsidRPr="00024710" w:rsidRDefault="00B4555E" w:rsidP="00B4555E">
      <w:pPr>
        <w:pStyle w:val="Ga08"/>
      </w:pPr>
    </w:p>
    <w:p w14:paraId="3EC0CC89" w14:textId="77777777" w:rsidR="00B4555E" w:rsidRPr="009253AC" w:rsidRDefault="00B4555E" w:rsidP="00305658">
      <w:pPr>
        <w:pStyle w:val="Ga13"/>
      </w:pPr>
      <w:r>
        <w:t xml:space="preserve">Arbejdet er for alvor påbegyndt i tiden som </w:t>
      </w:r>
      <w:r w:rsidRPr="009253AC">
        <w:t>folkepensi</w:t>
      </w:r>
      <w:r>
        <w:t>onist efter året 2010. D</w:t>
      </w:r>
      <w:r w:rsidRPr="009253AC">
        <w:t xml:space="preserve">e første armbøjninger med at gøre status over al </w:t>
      </w:r>
      <w:r>
        <w:t xml:space="preserve">livets </w:t>
      </w:r>
      <w:r w:rsidRPr="009253AC">
        <w:t>elendighed</w:t>
      </w:r>
      <w:r>
        <w:t xml:space="preserve"> og fryd</w:t>
      </w:r>
      <w:r w:rsidRPr="009253AC">
        <w:t xml:space="preserve"> var dog </w:t>
      </w:r>
      <w:r>
        <w:t>tyvstartet også</w:t>
      </w:r>
      <w:r w:rsidRPr="009253AC">
        <w:t xml:space="preserve"> i årene forud</w:t>
      </w:r>
      <w:r>
        <w:t>…</w:t>
      </w:r>
      <w:r w:rsidRPr="009253AC">
        <w:t xml:space="preserve"> for hvad </w:t>
      </w:r>
      <w:r>
        <w:t>er</w:t>
      </w:r>
      <w:r w:rsidRPr="009253AC">
        <w:t xml:space="preserve"> mere naturligt for en gammel udbrændt projekt</w:t>
      </w:r>
      <w:r w:rsidRPr="009253AC">
        <w:softHyphen/>
        <w:t xml:space="preserve">mager, der end ikke </w:t>
      </w:r>
      <w:r>
        <w:t>kunne</w:t>
      </w:r>
      <w:r w:rsidRPr="009253AC">
        <w:t xml:space="preserve"> huske </w:t>
      </w:r>
      <w:r>
        <w:t>indregistrerings</w:t>
      </w:r>
      <w:r w:rsidRPr="009253AC">
        <w:t>nummeret på sin 18år gamle bil… end</w:t>
      </w:r>
      <w:r>
        <w:t>,</w:t>
      </w:r>
      <w:r w:rsidRPr="009253AC">
        <w:t xml:space="preserve"> at evaluere </w:t>
      </w:r>
      <w:r>
        <w:t xml:space="preserve">på </w:t>
      </w:r>
      <w:r w:rsidRPr="009253AC">
        <w:t xml:space="preserve">livets </w:t>
      </w:r>
      <w:r>
        <w:t>udlevede</w:t>
      </w:r>
      <w:r w:rsidRPr="009253AC">
        <w:t xml:space="preserve"> anstrengelser</w:t>
      </w:r>
      <w:r>
        <w:t xml:space="preserve"> endnu medens tid var…</w:t>
      </w:r>
      <w:r w:rsidRPr="009253AC">
        <w:t xml:space="preserve"> </w:t>
      </w:r>
      <w:r>
        <w:t xml:space="preserve">og gerne </w:t>
      </w:r>
      <w:r w:rsidRPr="009253AC">
        <w:t xml:space="preserve">før den </w:t>
      </w:r>
      <w:r>
        <w:t xml:space="preserve">dengang og stadig </w:t>
      </w:r>
      <w:r w:rsidRPr="009253AC">
        <w:t xml:space="preserve">forestående erobring af det nye søde liv i den sidste alder, hvor livet for alvor </w:t>
      </w:r>
      <w:r>
        <w:t>ge</w:t>
      </w:r>
      <w:r>
        <w:t>r</w:t>
      </w:r>
      <w:r>
        <w:t xml:space="preserve">ne </w:t>
      </w:r>
      <w:r w:rsidRPr="009253AC">
        <w:t>skal le</w:t>
      </w:r>
      <w:r>
        <w:t xml:space="preserve">ves for sjov! Ak nu i afslutningens stund må jeg så røbe, at jeg i mellemtiden </w:t>
      </w:r>
      <w:r>
        <w:br/>
      </w:r>
      <w:r w:rsidRPr="00BD140B">
        <w:t>er blevet over 75 år</w:t>
      </w:r>
      <w:r>
        <w:t xml:space="preserve"> og stadig udskyder alt det "sjove" til fordel for alt det der stadig trænger sig på for lige at komme med!</w:t>
      </w:r>
    </w:p>
    <w:p w14:paraId="0573743F" w14:textId="77777777" w:rsidR="00B4555E" w:rsidRPr="00024710" w:rsidRDefault="00B4555E" w:rsidP="00B4555E">
      <w:pPr>
        <w:pStyle w:val="Ga08"/>
      </w:pPr>
    </w:p>
    <w:p w14:paraId="393F4B83" w14:textId="77777777" w:rsidR="00B4555E" w:rsidRDefault="00B4555E" w:rsidP="00305658">
      <w:pPr>
        <w:pStyle w:val="Ga13"/>
      </w:pPr>
      <w:r w:rsidRPr="009253AC">
        <w:t xml:space="preserve">Altså, sjov eller ej, så </w:t>
      </w:r>
      <w:r>
        <w:t>har der længe været</w:t>
      </w:r>
      <w:r w:rsidRPr="009253AC">
        <w:t xml:space="preserve"> en proces </w:t>
      </w:r>
      <w:r>
        <w:t xml:space="preserve">i gang </w:t>
      </w:r>
      <w:r w:rsidRPr="009253AC">
        <w:t xml:space="preserve">omkring det, at </w:t>
      </w:r>
      <w:r>
        <w:t>skabe</w:t>
      </w:r>
      <w:r w:rsidRPr="009253AC">
        <w:t xml:space="preserve"> en bredt dækkende historie </w:t>
      </w:r>
      <w:r>
        <w:t xml:space="preserve">fra min tid og </w:t>
      </w:r>
      <w:r w:rsidRPr="009253AC">
        <w:t xml:space="preserve">med referencer til personlige rødder, </w:t>
      </w:r>
      <w:r>
        <w:t>egne</w:t>
      </w:r>
      <w:r w:rsidRPr="009253AC">
        <w:t xml:space="preserve"> </w:t>
      </w:r>
      <w:r>
        <w:t>proje</w:t>
      </w:r>
      <w:r>
        <w:t>k</w:t>
      </w:r>
      <w:r>
        <w:t>ter</w:t>
      </w:r>
      <w:r w:rsidRPr="009253AC">
        <w:t xml:space="preserve"> og </w:t>
      </w:r>
      <w:r>
        <w:t>resultater,</w:t>
      </w:r>
      <w:r w:rsidRPr="009253AC">
        <w:t xml:space="preserve"> samt til </w:t>
      </w:r>
      <w:r>
        <w:t xml:space="preserve">de </w:t>
      </w:r>
      <w:r w:rsidRPr="009253AC">
        <w:t>passioner</w:t>
      </w:r>
      <w:r>
        <w:t xml:space="preserve"> og drømme som</w:t>
      </w:r>
      <w:r w:rsidRPr="009253AC">
        <w:t xml:space="preserve"> livet igennem</w:t>
      </w:r>
      <w:r>
        <w:t xml:space="preserve"> har forstyrret det hele</w:t>
      </w:r>
      <w:r w:rsidRPr="009253AC">
        <w:t xml:space="preserve">. </w:t>
      </w:r>
      <w:r>
        <w:t>Andre</w:t>
      </w:r>
      <w:r w:rsidRPr="009253AC">
        <w:t xml:space="preserve"> i min gamle almueslægt </w:t>
      </w:r>
      <w:r>
        <w:t>har også taget tilløb til</w:t>
      </w:r>
      <w:r w:rsidRPr="009253AC">
        <w:t xml:space="preserve"> at gøre noget </w:t>
      </w:r>
      <w:r>
        <w:t>lignende</w:t>
      </w:r>
      <w:r w:rsidRPr="009253AC">
        <w:t xml:space="preserve">, og </w:t>
      </w:r>
      <w:r>
        <w:t>enkelte har også efterladt nogle skitser, for historier har der været nok af, men vilkårene og timingen har ikke været ideelle for håndgribelige værker… og med denne kendsge</w:t>
      </w:r>
      <w:r>
        <w:t>r</w:t>
      </w:r>
      <w:r>
        <w:t xml:space="preserve">ning i hu er det da også både med en vis ydmyghed og et gran af overmod, at jeg længe har bevæget mig ud i et sådan gebet. </w:t>
      </w:r>
    </w:p>
    <w:p w14:paraId="4C40A406" w14:textId="77777777" w:rsidR="00B4555E" w:rsidRPr="00024710" w:rsidRDefault="00B4555E" w:rsidP="00B4555E">
      <w:pPr>
        <w:pStyle w:val="Ga08"/>
      </w:pPr>
    </w:p>
    <w:p w14:paraId="66E1664D" w14:textId="77777777" w:rsidR="00B4555E" w:rsidRDefault="00B4555E" w:rsidP="00305658">
      <w:pPr>
        <w:pStyle w:val="Ga13"/>
      </w:pPr>
      <w:r>
        <w:t>Men dels føler jeg en forpligtigelse for at efterlade et vidnesbyrd om mig og mine, og dels har jeg vel også en tilpas ekshibitionistisk natur som driver mig. Ideen om at ne</w:t>
      </w:r>
      <w:r>
        <w:t>d</w:t>
      </w:r>
      <w:r>
        <w:t>skrive og fortælle har dog sin rod i det forhold, at jeg selv har følt et savn efter autentisk viden om mine forfædre, som jeg kun i begrænset omfang og kun med besvær og held er kommet lidt i nærheden af. Dette har så næret tanken om selv at bringe hvad der er sa</w:t>
      </w:r>
      <w:r>
        <w:t>m</w:t>
      </w:r>
      <w:r>
        <w:t>let videre samt at lægge nye historier til, i en samlet beretning, tilegnet mine efterkomm</w:t>
      </w:r>
      <w:r>
        <w:t>e</w:t>
      </w:r>
      <w:r>
        <w:t>re og andre interesserede slægtninge med flere.</w:t>
      </w:r>
    </w:p>
    <w:p w14:paraId="701E75EE" w14:textId="77777777" w:rsidR="00B4555E" w:rsidRPr="00024710" w:rsidRDefault="00B4555E" w:rsidP="00B4555E">
      <w:pPr>
        <w:pStyle w:val="Ga08"/>
      </w:pPr>
    </w:p>
    <w:p w14:paraId="5B9F231F" w14:textId="77777777" w:rsidR="00B4555E" w:rsidRDefault="00B4555E" w:rsidP="00305658">
      <w:pPr>
        <w:pStyle w:val="Ga13"/>
      </w:pPr>
      <w:r>
        <w:t>Som mindre cyklede jeg således nogle gange sammen med mine bedsteforældre fra deres husmandssted i Dalsgaard nær Kjellerup til min morbrors lille gård i Marsvinslund ved Demstrup, og på denne rute passerede jeg den store herregård Aunsbjerg hvor Steen Steensen Blicher tidligere havde haft sin gang og hvor man nu altid kunne se så mange folk i gang på markerne. Om det sted hørte jeg at en af mine 64 tiptiptipoldefædre havde levet som stavnsbonde, og at han havde drukket sig ihjel. Det lød eksotisk og dram</w:t>
      </w:r>
      <w:r>
        <w:t>a</w:t>
      </w:r>
      <w:r>
        <w:t xml:space="preserve">tisk… men også pirrende, at tænke sig… en "konkret" mand i min slægt! Blot var der ingen der vidste noget når det kom til stykket. Strengt taget vidste kun ganske få noget konkret om de forfædre der havde levet for blot et par generationer siden. Man kendte sine forældre, huskede bedsteforældrene og havde måske hørt et par løsrevne historier om oldeforældre… det var det, og slet ingen troede på at nogen havde drukket sig ihjel. </w:t>
      </w:r>
    </w:p>
    <w:p w14:paraId="03133940" w14:textId="77777777" w:rsidR="00B4555E" w:rsidRDefault="00B4555E" w:rsidP="00305658">
      <w:pPr>
        <w:pStyle w:val="Ga13"/>
      </w:pPr>
      <w:r>
        <w:t>Kun var der en enkelt forbindelse længere tilbage i min familie og den var så sparsom, at jeg først blev bevidst om den som voksen henad i 18års alderen… Min bedstefar var kartoffeltysker, og alt hvad der ikke er skrevet om de almindelige danske almueslægter, det kan man finde i en mængde beretninger om netop disse indvandrere der i 17hundredetallets Danmark var landet midt ude på den jyske Alhede. Således har jeg kunnet finde frem til, at en af mine tyske forfædre otte generationer tilbage har været grisehyrde nede i det sydtyske landskab Odenwald, hvor han som gammel mand kan h</w:t>
      </w:r>
      <w:r>
        <w:t>a</w:t>
      </w:r>
      <w:r>
        <w:t>ve vinket farvel til sin søn, en af mine 256 tiptiptiptiptipoldefædre, der netop havde b</w:t>
      </w:r>
      <w:r>
        <w:t>e</w:t>
      </w:r>
      <w:r>
        <w:t>sluttet sig for at gå den lange vej til Danmark for at få uddelt… og efterfølgende at o</w:t>
      </w:r>
      <w:r>
        <w:t>p</w:t>
      </w:r>
      <w:r>
        <w:t>dyrke et større stykke hedejord, sådan som det var dem tilbudt af den danske konge Fredrik V. Denne indvandrer og altså min tiptiptiptiptipoldefar hed Johan Georg Bre</w:t>
      </w:r>
      <w:r>
        <w:t>u</w:t>
      </w:r>
      <w:r>
        <w:t>ner, og han havde indtil da fristet skæbnen som kulsvier på bjerget Kohlhof nær Heide</w:t>
      </w:r>
      <w:r>
        <w:t>l</w:t>
      </w:r>
      <w:r>
        <w:t xml:space="preserve">berg… og med sig havde han taget en lille flok af sine mange børn… de ældste, for </w:t>
      </w:r>
      <w:r w:rsidRPr="00CB2E66">
        <w:t xml:space="preserve">de yngste blev </w:t>
      </w:r>
      <w:r>
        <w:t xml:space="preserve">først </w:t>
      </w:r>
      <w:r w:rsidRPr="00CB2E66">
        <w:t>født senere</w:t>
      </w:r>
      <w:r>
        <w:t>…</w:t>
      </w:r>
      <w:r w:rsidRPr="00CB2E66">
        <w:t xml:space="preserve"> ude på heden</w:t>
      </w:r>
      <w:r>
        <w:t xml:space="preserve"> hvor den samlede børneflok i sidste ende talte 12 drenge og 6 piger</w:t>
      </w:r>
      <w:r w:rsidRPr="00CB2E66">
        <w:t xml:space="preserve">. </w:t>
      </w:r>
    </w:p>
    <w:p w14:paraId="13880FB0" w14:textId="77777777" w:rsidR="00B4555E" w:rsidRPr="00024710" w:rsidRDefault="00B4555E" w:rsidP="00B4555E">
      <w:pPr>
        <w:pStyle w:val="Ga08"/>
      </w:pPr>
    </w:p>
    <w:p w14:paraId="65CE98B2" w14:textId="77777777" w:rsidR="00B4555E" w:rsidRPr="00CB2E66" w:rsidRDefault="00B4555E" w:rsidP="00305658">
      <w:pPr>
        <w:pStyle w:val="Ga13"/>
      </w:pPr>
      <w:r w:rsidRPr="00CB2E66">
        <w:t xml:space="preserve">Længe troede </w:t>
      </w:r>
      <w:r>
        <w:t>familien</w:t>
      </w:r>
      <w:r w:rsidRPr="00CB2E66">
        <w:t xml:space="preserve"> at </w:t>
      </w:r>
      <w:r>
        <w:t xml:space="preserve">Johan Georg </w:t>
      </w:r>
      <w:r w:rsidRPr="00CB2E66">
        <w:t xml:space="preserve">havde </w:t>
      </w:r>
      <w:r>
        <w:t xml:space="preserve">haft </w:t>
      </w:r>
      <w:r w:rsidRPr="00CB2E66">
        <w:t xml:space="preserve">en halvbror som </w:t>
      </w:r>
      <w:r>
        <w:t xml:space="preserve">nogenlunde samtidig </w:t>
      </w:r>
      <w:r w:rsidRPr="00CB2E66">
        <w:t xml:space="preserve">rejste til Amerika </w:t>
      </w:r>
      <w:r>
        <w:t>hvor han var</w:t>
      </w:r>
      <w:r w:rsidRPr="00CB2E66">
        <w:t xml:space="preserve"> blev</w:t>
      </w:r>
      <w:r>
        <w:t>et</w:t>
      </w:r>
      <w:r w:rsidRPr="00CB2E66">
        <w:t xml:space="preserve"> stamfar til verdens rigeste dame Ella Virginia Von Echtel </w:t>
      </w:r>
      <w:r>
        <w:t>der</w:t>
      </w:r>
      <w:r w:rsidRPr="00CB2E66">
        <w:t xml:space="preserve"> døde i New York i 1931… </w:t>
      </w:r>
      <w:r>
        <w:t>men den historie holdt i sidste ende ikke til en nærmere analyse. Der var ellers en hel del danskere som i sin tid, ved hendes død, troede at de var slægtninge til hende, og derfor meldte sig som potentielle arvinger… Men ak, hele formuen gik til "Kattens Værn" og tilsvarende organisationer, og dermed blev der naturligvis heller ikke noget til den af de håbefulde danskere der var min bedstefar S</w:t>
      </w:r>
      <w:r>
        <w:t>ø</w:t>
      </w:r>
      <w:r>
        <w:t>ren. Kun oplevede han for første gang i sit liv, og det alene i kraft af rygtet- og omgive</w:t>
      </w:r>
      <w:r>
        <w:t>l</w:t>
      </w:r>
      <w:r>
        <w:t>sernes opildnede forventninger om den rigdom der kunne vente ham, at han pludselig kunne få kredit hos foderstofhandelen i Kjellerup, der hvor han ellers som en fattig husmand hidtil aldrig havde oplevet den slags imødekommenhed.</w:t>
      </w:r>
    </w:p>
    <w:p w14:paraId="41C4D9A1" w14:textId="77777777" w:rsidR="00B4555E" w:rsidRDefault="00B4555E" w:rsidP="00B4555E">
      <w:pPr>
        <w:pStyle w:val="Ga08"/>
      </w:pPr>
    </w:p>
    <w:p w14:paraId="37DDBDB8" w14:textId="77777777" w:rsidR="00B4555E" w:rsidRDefault="00B4555E" w:rsidP="00305658">
      <w:pPr>
        <w:pStyle w:val="Ga13"/>
      </w:pPr>
      <w:r>
        <w:t xml:space="preserve">Nå ja, det er måske lige et par spektakulære eksempler ud af de mange, men pointen er blot… at tænk, </w:t>
      </w:r>
      <w:r w:rsidRPr="00D7061E">
        <w:t xml:space="preserve">hvis </w:t>
      </w:r>
      <w:r>
        <w:t xml:space="preserve">en eller flere af </w:t>
      </w:r>
      <w:r w:rsidRPr="00D7061E">
        <w:t xml:space="preserve">disse </w:t>
      </w:r>
      <w:r>
        <w:t xml:space="preserve">forfædre </w:t>
      </w:r>
      <w:r w:rsidRPr="00D7061E">
        <w:t>og</w:t>
      </w:r>
      <w:r>
        <w:t xml:space="preserve"> alle de</w:t>
      </w:r>
      <w:r w:rsidRPr="00D7061E">
        <w:t xml:space="preserve"> andre havde efterladt sig </w:t>
      </w:r>
      <w:r>
        <w:t xml:space="preserve">bare en levnedsbeskrivelse, </w:t>
      </w:r>
      <w:r w:rsidRPr="00D7061E">
        <w:t xml:space="preserve">en dagbog eller </w:t>
      </w:r>
      <w:r>
        <w:t xml:space="preserve">noget </w:t>
      </w:r>
      <w:r w:rsidRPr="00D7061E">
        <w:t xml:space="preserve">lignende! Ja blot en indkøbsseddel fra </w:t>
      </w:r>
      <w:r>
        <w:t>en sådan slægtning</w:t>
      </w:r>
      <w:r w:rsidRPr="00D7061E">
        <w:t xml:space="preserve"> </w:t>
      </w:r>
      <w:r>
        <w:t>ville</w:t>
      </w:r>
      <w:r w:rsidRPr="00D7061E">
        <w:t xml:space="preserve"> </w:t>
      </w:r>
      <w:r>
        <w:t xml:space="preserve">kunne </w:t>
      </w:r>
      <w:r w:rsidRPr="00D7061E">
        <w:t xml:space="preserve">have været </w:t>
      </w:r>
      <w:r>
        <w:t xml:space="preserve">en </w:t>
      </w:r>
      <w:r w:rsidRPr="002967EF">
        <w:t>vild inspiration</w:t>
      </w:r>
      <w:r>
        <w:t xml:space="preserve"> at kunne holde op mod en ellers flad historie. Igen… set i det lys er det, at man skal se nærværnede som en gestus tilegnet mine egne efterkommere, hvoraf de nuværende glimrer ved en total mangel på historisk interesse. Men hvem ved! Lige nu har de jo travlt, som også jeg havde det i d</w:t>
      </w:r>
      <w:r>
        <w:t>e</w:t>
      </w:r>
      <w:r>
        <w:t xml:space="preserve">res alder. En dag vil en af dem eller en senere tilkommende efterkommer blive vakt af nysgerrighed om deres forfædre, og derfor satser jeg på, at der bliver noget at finde. </w:t>
      </w:r>
    </w:p>
    <w:p w14:paraId="50C41994" w14:textId="77777777" w:rsidR="00B4555E" w:rsidRPr="002967EF" w:rsidRDefault="00B4555E" w:rsidP="00B4555E">
      <w:pPr>
        <w:pStyle w:val="Ga08"/>
      </w:pPr>
    </w:p>
    <w:p w14:paraId="0E162586" w14:textId="77777777" w:rsidR="00B4555E" w:rsidRDefault="00B4555E" w:rsidP="00305658">
      <w:pPr>
        <w:pStyle w:val="Ga13"/>
      </w:pPr>
      <w:bookmarkStart w:id="9" w:name="_Toc196386427"/>
      <w:r w:rsidRPr="00FC3D3F">
        <w:t>Beretningen begynder med min mor, min fødsel og hvad vi kom af, før jeg nogenlunde systematisk følger- og genoplever mit eget liv, godt hjulpet gennem besøg på de gamle steder hvor der på det nærmeste ikke</w:t>
      </w:r>
      <w:r>
        <w:t xml:space="preserve"> mere eksisterer mennesker fra h</w:t>
      </w:r>
      <w:r w:rsidRPr="00FC3D3F">
        <w:t>in</w:t>
      </w:r>
      <w:r>
        <w:t>e</w:t>
      </w:r>
      <w:r w:rsidRPr="00FC3D3F">
        <w:t xml:space="preserve"> tid</w:t>
      </w:r>
      <w:r>
        <w:t>er</w:t>
      </w:r>
      <w:r w:rsidRPr="00FC3D3F">
        <w:t xml:space="preserve">. </w:t>
      </w:r>
      <w:r>
        <w:t>I begy</w:t>
      </w:r>
      <w:r>
        <w:t>n</w:t>
      </w:r>
      <w:r>
        <w:t>delsen af skriveprocessen</w:t>
      </w:r>
      <w:r w:rsidRPr="00FC3D3F">
        <w:t xml:space="preserve"> </w:t>
      </w:r>
      <w:r>
        <w:t>havde jeg desuden</w:t>
      </w:r>
      <w:r w:rsidRPr="00FC3D3F">
        <w:t xml:space="preserve"> støtte fra familiens ældste</w:t>
      </w:r>
      <w:r>
        <w:t xml:space="preserve"> hvor jeg i særlig grad skylder en tak til min moster Bodil Jakobsen (gift Simon) og min morbror Henry Wendel Jakobsen, de to interesserede sig indgående i slægtens historie som de gerne fo</w:t>
      </w:r>
      <w:r>
        <w:t>r</w:t>
      </w:r>
      <w:r>
        <w:t>talte videre om, og de var stærkt medvirkende til at animere mit engagement i samme retning.</w:t>
      </w:r>
    </w:p>
    <w:p w14:paraId="02AA4898" w14:textId="77777777" w:rsidR="00B4555E" w:rsidRDefault="00B4555E" w:rsidP="00B4555E">
      <w:pPr>
        <w:pStyle w:val="Overskrift3"/>
      </w:pPr>
      <w:bookmarkStart w:id="10" w:name="_Toc412043597"/>
      <w:r>
        <w:t>Resume</w:t>
      </w:r>
      <w:bookmarkEnd w:id="10"/>
      <w:r>
        <w:t xml:space="preserve">:  </w:t>
      </w:r>
      <w:bookmarkStart w:id="11" w:name="_Toc412043598"/>
    </w:p>
    <w:p w14:paraId="59AFAA90" w14:textId="77777777" w:rsidR="00B4555E" w:rsidRPr="001118DF" w:rsidRDefault="00B4555E" w:rsidP="00305658">
      <w:pPr>
        <w:pStyle w:val="Ga13"/>
      </w:pPr>
    </w:p>
    <w:p w14:paraId="432F2AC2" w14:textId="77777777" w:rsidR="00B4555E" w:rsidRPr="009D0006" w:rsidRDefault="00B4555E" w:rsidP="00B4555E">
      <w:pPr>
        <w:pStyle w:val="Overskrift4"/>
      </w:pPr>
      <w:r>
        <w:t>Bind I - Begyndelsen</w:t>
      </w:r>
      <w:bookmarkEnd w:id="11"/>
    </w:p>
    <w:p w14:paraId="03883A29" w14:textId="77777777" w:rsidR="00B4555E" w:rsidRDefault="00B4555E" w:rsidP="00305658">
      <w:pPr>
        <w:pStyle w:val="Ga13"/>
      </w:pPr>
      <w:r>
        <w:t xml:space="preserve">Den samlede fortælling starter med en fødsel på en madras på kældergulvet den femte april 1945 oppe på </w:t>
      </w:r>
      <w:r w:rsidRPr="00A73C59">
        <w:t>Fødselsanstalten i Jyl</w:t>
      </w:r>
      <w:r>
        <w:t xml:space="preserve">land, </w:t>
      </w:r>
      <w:r w:rsidRPr="00A73C59">
        <w:rPr>
          <w:rFonts w:eastAsiaTheme="minorHAnsi"/>
        </w:rPr>
        <w:t>indviet 1910 som fødested for ugifte og ubemidlede kvinder</w:t>
      </w:r>
      <w:r w:rsidRPr="00A73C59">
        <w:t>.</w:t>
      </w:r>
      <w:r>
        <w:t xml:space="preserve"> Den fødende mor kaldet Nutte og barnet passede godt ind i ansta</w:t>
      </w:r>
      <w:r>
        <w:t>l</w:t>
      </w:r>
      <w:r>
        <w:t>tens formålsparagraf, omend hun alligevel følte sig som en smule udstødt. Denne opfa</w:t>
      </w:r>
      <w:r>
        <w:t>t</w:t>
      </w:r>
      <w:r>
        <w:t>telse havde måske noget med hendes selvopfattelse i situationen at gøre, men de skrab</w:t>
      </w:r>
      <w:r>
        <w:t>e</w:t>
      </w:r>
      <w:r>
        <w:t>de forhold kunne måske også bare afspejlede de kaotiske realiteter, i disse dage lige før afslutningen af anden verdenskrig, som blandt andet foregik lige uden for vinduerne.</w:t>
      </w:r>
    </w:p>
    <w:p w14:paraId="1C2BD6AB" w14:textId="77777777" w:rsidR="00B4555E" w:rsidRDefault="00B4555E" w:rsidP="00305658">
      <w:pPr>
        <w:pStyle w:val="Ga13"/>
      </w:pPr>
      <w:r>
        <w:t xml:space="preserve">Nutte var en ung ugift bondepige der havde fristet tilværelsen i et par år i den store by, da hun en skæbnesvanger sommeraften… måske endda på hendes 20 års fødselsdag den anden juli 1944, havde mødt en ung lyshåret og velklædt herre med guldur, som kun havde villet hende hendes bedste… og nu lå hun her med en lille dreng og tænkte på sin opvækst og familien hjemme i og omkring forældrenes husmandssted ved Dalsgaard nær Kjellerup. </w:t>
      </w:r>
    </w:p>
    <w:p w14:paraId="58D71232" w14:textId="77777777" w:rsidR="00B4555E" w:rsidRDefault="00B4555E" w:rsidP="00305658">
      <w:pPr>
        <w:pStyle w:val="Ga13"/>
      </w:pPr>
      <w:r>
        <w:t>På vanlig vis i de tider havde Nutte forladt hjemmet da hun blev 14 år og var konfirm</w:t>
      </w:r>
      <w:r>
        <w:t>e</w:t>
      </w:r>
      <w:r>
        <w:t>ret, først som pige i huset et sted i nabolaget og så via et job i Silkeborg… videre til Aa</w:t>
      </w:r>
      <w:r>
        <w:t>r</w:t>
      </w:r>
      <w:r>
        <w:t>hus hvor hun havde kæmpet sig frem til et job som kogejomfru på en restaurant i Fred</w:t>
      </w:r>
      <w:r>
        <w:t>e</w:t>
      </w:r>
      <w:r>
        <w:t>riksgade. Som sådan havde hun ikke noget at skamme sig over, men i de tider var udsi</w:t>
      </w:r>
      <w:r>
        <w:t>g</w:t>
      </w:r>
      <w:r>
        <w:t>ten til at skulle være enlig moder en meget deklaserende situation, så højgravid gemte hun sig derfor bort som kartoffelskrællerske på Karup flyveplads midt blandt værnema</w:t>
      </w:r>
      <w:r>
        <w:t>g</w:t>
      </w:r>
      <w:r>
        <w:t>tens soldater og nabo til en flygtningelejr fyldt med forhutlede tyske kvinder og børn.</w:t>
      </w:r>
    </w:p>
    <w:p w14:paraId="4DE1EB38" w14:textId="77777777" w:rsidR="00B4555E" w:rsidRDefault="00B4555E" w:rsidP="00305658">
      <w:pPr>
        <w:pStyle w:val="Ga13"/>
      </w:pPr>
      <w:r>
        <w:t>Der herskede dog stor utryghed omkring hende i Karup, og med besvær rejste Nutte til sidst tilbage til Aarhus for at føde… men altså bare for straks efter fødslen at vende hjem til forældrene for at finde ud af hvad hun nu skulle gøre. Bedstemor Sine var svæ</w:t>
      </w:r>
      <w:r>
        <w:t>k</w:t>
      </w:r>
      <w:r>
        <w:t>ket af sygdom, så det endte med et par mellemlandinger på børnehjem i Kjellerup og Aarhus før den lille dreng kunne flytte ind som plejebarn hos en familie i Risskov hvor Nutte nemt kunne besøge ham flere gange om ugen, nu hvor hun var blevet køkkenchef på Kroen i Krogen inde ved banegården.</w:t>
      </w:r>
    </w:p>
    <w:p w14:paraId="6F09A220" w14:textId="77777777" w:rsidR="00B4555E" w:rsidRDefault="00B4555E" w:rsidP="00305658">
      <w:pPr>
        <w:pStyle w:val="Ga13"/>
      </w:pPr>
    </w:p>
    <w:p w14:paraId="5F9D9D35" w14:textId="77777777" w:rsidR="00B4555E" w:rsidRDefault="00B4555E" w:rsidP="00B4555E">
      <w:pPr>
        <w:pStyle w:val="Overskrift4"/>
      </w:pPr>
      <w:r>
        <w:t>Bind I - Barndommen</w:t>
      </w:r>
    </w:p>
    <w:p w14:paraId="3CA4F68F" w14:textId="77777777" w:rsidR="00B4555E" w:rsidRDefault="00B4555E" w:rsidP="00305658">
      <w:pPr>
        <w:pStyle w:val="Ga13"/>
      </w:pPr>
      <w:r>
        <w:t>Det mest faste holdepunkt i den drengens første 14 år blev dog husmandsstedet i Dal</w:t>
      </w:r>
      <w:r>
        <w:t>s</w:t>
      </w:r>
      <w:r>
        <w:t>gaard. Det daglige liv og trygheden på stedet, og de værdier der herskede der af a</w:t>
      </w:r>
      <w:r>
        <w:t>r</w:t>
      </w:r>
      <w:r>
        <w:t>bejdsomhed, nøjsomhed og hæderlighed satte sine gode præg, og dertil kom, at han her også var en del af en familie der alle ville ham det godt. Mor Nutte var den midterste af syv søskende… en var død, men fyldte på sin egen måde meget og resten, to morbrødre og tre mostre fungerede alle som flinke og vedkommende reserveforældre medens både ældre og yngre fætre og kusiner tilsvarende fyldte ud som en stor søskendeflok.</w:t>
      </w:r>
    </w:p>
    <w:p w14:paraId="1F93B2E7" w14:textId="77777777" w:rsidR="00B4555E" w:rsidRDefault="00B4555E" w:rsidP="00305658">
      <w:pPr>
        <w:pStyle w:val="Ga13"/>
      </w:pPr>
      <w:r>
        <w:t>Godt rustet med jordnære erfaringer og det stærke familiære netværk var knægten sål</w:t>
      </w:r>
      <w:r>
        <w:t>e</w:t>
      </w:r>
      <w:r>
        <w:t>des klar til at erobre verden da han sammen med sin mor indledte  en længere tourné  rundt i det midt-vestjyske med stoppesteder i den gamle kartoffeltyskerlandsby Fred</w:t>
      </w:r>
      <w:r>
        <w:t>e</w:t>
      </w:r>
      <w:r>
        <w:t>riksdal, Fasterholt ved brunkulslejrene i Søby, Himmelbjerget og  på en formbrændsel</w:t>
      </w:r>
      <w:r>
        <w:t>s</w:t>
      </w:r>
      <w:r>
        <w:t>fabrik i Silstrup ved Skarrild hvor han indledte sin akademiske løbebane hver anden dag i den bliktags</w:t>
      </w:r>
      <w:r>
        <w:softHyphen/>
        <w:t>tækte landsbyskoles første klasse. Det var også der han mødte Kirsten, hans første kæreste, hvad hun dog ikke vidste… men pludselig var han videre oppe i Løkken og ude i Lemvig! Nutte var nemlig i gang med en hotel- og restaurationskarriere og så kommer man omkring, indtil man måske lander i Struer!</w:t>
      </w:r>
    </w:p>
    <w:p w14:paraId="0043116D" w14:textId="77777777" w:rsidR="00B4555E" w:rsidRDefault="00B4555E" w:rsidP="00305658">
      <w:pPr>
        <w:pStyle w:val="Ga13"/>
      </w:pPr>
      <w:r>
        <w:t>I Struer gik han op til Østre Skole i Danmarksgade og kom i anden klasse og mødte Keld og Leif som også gik i anden klasse. Sammen med dem gik han så ellers på opd</w:t>
      </w:r>
      <w:r>
        <w:t>a</w:t>
      </w:r>
      <w:r>
        <w:t>gelse i alle byens kroge og herunder ikke mindst nede på havnen hvor der emmede af fisk i store mængder, og hvor lastbiler tøffede omkring med sten… grus, kul, korn og grise og alt hvad der ellers skulle losses og lastes langs kajerne. I kælderen under Hotel Struer og i et nedlagt dueslag over vaskeriet i en sidebygning havde drengene hovedkva</w:t>
      </w:r>
      <w:r>
        <w:t>r</w:t>
      </w:r>
      <w:r>
        <w:t>ter, og herfra udgik ekspeditionerne som godt kunne føres an med trommespil på store tomme blikdåser hvor der havde været marmelade til hotelgæsterne.</w:t>
      </w:r>
    </w:p>
    <w:p w14:paraId="28003D58" w14:textId="77777777" w:rsidR="00B4555E" w:rsidRDefault="00B4555E" w:rsidP="00305658">
      <w:pPr>
        <w:pStyle w:val="Ga13"/>
      </w:pPr>
      <w:r>
        <w:t>Alt imedens var Nutte blevet rigtig gode venner med hoteldirektøren Valdemar! Ja så gode venner var de blevet, at hans kone forlod byen, hvorefter Valde og Nutte forpa</w:t>
      </w:r>
      <w:r>
        <w:t>g</w:t>
      </w:r>
      <w:r>
        <w:t>tede byens forsamlingshus, Folkets Hus, som de døbte om til Teglgården. Det betød nye store oplevelser, og nu kunne der være en pige med i sjakket… det var Vibeke, og hun var hans anden kæreste, og heller ikke hun vidste noget om det! Alene og sammen med vennerne oplevede han nu tidens strømninger på Teglgården, blandt andet med lanc</w:t>
      </w:r>
      <w:r>
        <w:t>e</w:t>
      </w:r>
      <w:r>
        <w:t>ringen af den nye nymodens hest Traktoren Ferguson, fjerkræudstillinger, andespil, en danseskole og boksestævner og alle mulige gøglervogne og overflødighedshorn som fo</w:t>
      </w:r>
      <w:r>
        <w:t>l</w:t>
      </w:r>
      <w:r>
        <w:t>kelig underholdningsarrangementer dengang blev kaldt. Men oven over alt strålede dog i sidste ende rockens første og største stjerne Little Richard med sine fantastiske numre "Whob Bob a Luma Tutti Frutti" og "Baby Face" med flere.</w:t>
      </w:r>
    </w:p>
    <w:p w14:paraId="2C3E1C08" w14:textId="77777777" w:rsidR="00B4555E" w:rsidRDefault="00B4555E" w:rsidP="00305658">
      <w:pPr>
        <w:pStyle w:val="Ga13"/>
      </w:pPr>
      <w:r>
        <w:t>I 1957 giftede de sig Valde og Nutte, og det havde de længe før fejret ved også at fo</w:t>
      </w:r>
      <w:r>
        <w:t>r</w:t>
      </w:r>
      <w:r>
        <w:t>pagte et hotel fyre kilometer ude på Alheden. Det var nærmest et forladt hotel, men der stod nogle særdeles flotte tomme bygninger og dem ville de forvandle til en hedens ko</w:t>
      </w:r>
      <w:r>
        <w:t>n</w:t>
      </w:r>
      <w:r>
        <w:t>geslot, og det hed da også Hotel Kongenshus. På den ene side var det meget spændende at besøge det sted og finde spor efter den danske Robin Hood… Jens Langkniv tæt på hvor, viste det sig, at også ukendte forfædre med navne som Dürr og Kriegbaum havde trukket de første plovfurer. Men bo derude ville han ikke, drengen… han insisterede på at være blevet bybo og blev i Struer et par år endnu, og dermed var den barndom forbi.</w:t>
      </w:r>
    </w:p>
    <w:p w14:paraId="65C63692" w14:textId="77777777" w:rsidR="00B4555E" w:rsidRDefault="00B4555E" w:rsidP="00305658">
      <w:pPr>
        <w:pStyle w:val="Ga13"/>
      </w:pPr>
    </w:p>
    <w:p w14:paraId="00286CD0" w14:textId="77777777" w:rsidR="00B4555E" w:rsidRDefault="00B4555E" w:rsidP="00B4555E">
      <w:pPr>
        <w:pStyle w:val="Overskrift4"/>
      </w:pPr>
      <w:bookmarkStart w:id="12" w:name="_Toc412043599"/>
      <w:r>
        <w:t>Bind II - Ungdommen</w:t>
      </w:r>
      <w:bookmarkEnd w:id="12"/>
    </w:p>
    <w:p w14:paraId="29E31F03" w14:textId="77777777" w:rsidR="00B4555E" w:rsidRDefault="00B4555E" w:rsidP="00305658">
      <w:pPr>
        <w:pStyle w:val="Ga13"/>
      </w:pPr>
      <w:r>
        <w:t>Tilbage i Struer var drengen fulgt med resten af klassen ud i en ny Østre Skole året før, men den blev først indviet nu i 1957, året hvor den arme dreng ad uransagelige veje blev klemt med i Mellemskolen som startede året efter igen. Det havde ingen, og slet ikke han selv regnet med, men så købte Valde også Hjemmets Leksikon i fire bind til ham, for så kunne han bare spørge den når det kneb. Alene i byen var det dog i første omgang m</w:t>
      </w:r>
      <w:r>
        <w:t>e</w:t>
      </w:r>
      <w:r>
        <w:t>get andet der fristede den unge mand, for sådan var det også endt… men så blev der faktisk også brug for det fine leksikon, for hvordan var det lige at aritmetikken altid var et spejl af geometrien? Eller var det omvendt? Det var pirrende og forunderligt og for første gang nogen sinde læste han lektier.</w:t>
      </w:r>
    </w:p>
    <w:p w14:paraId="09297975" w14:textId="77777777" w:rsidR="00B4555E" w:rsidRDefault="00B4555E" w:rsidP="00305658">
      <w:pPr>
        <w:pStyle w:val="Ga13"/>
      </w:pPr>
      <w:r>
        <w:t>Og så, midt i en Jazztid og tredje mellem, ringede klokken ud fra Struer. Nogen må have syntes at teenageren nu trængte til luftforandring, og da han ikke ville være med til dagl</w:t>
      </w:r>
      <w:r>
        <w:t>i</w:t>
      </w:r>
      <w:r>
        <w:t xml:space="preserve">ge rejser fra hotellet til Viborg foreslog man, om en kostskole ikke kunne være en god idé? Deres kontrakt omkring Teglgården udløb den 31 december 1959, så noget skulle ske, for nu kom de jo ikke til byen et par gange om ugen mere! </w:t>
      </w:r>
    </w:p>
    <w:p w14:paraId="17252452" w14:textId="77777777" w:rsidR="00B4555E" w:rsidRDefault="00B4555E" w:rsidP="00305658">
      <w:pPr>
        <w:pStyle w:val="Ga13"/>
      </w:pPr>
      <w:r>
        <w:t>Svaret blev Grindsted Kost- og Realskole, og den skole blev det helt store kulturchok for den unge levemand som fra den ene dag til den næste skiftede fra en total fri tilv</w:t>
      </w:r>
      <w:r>
        <w:t>æ</w:t>
      </w:r>
      <w:r>
        <w:t>relse på gaderne i Struer til en klostertilværelse i øverste køje på kostskolens drengegang hvor lyset blev slukket klokken ni om aftenen og drengene sparket op klokken syv nul dut om morgnen. Heldigvis så bare for allerede på førstedagen at løbe ind i Orla og Ivar, et par tvillinger der havde boet ude på børnehjemmet bag slagteriet og teglværket i Str</w:t>
      </w:r>
      <w:r>
        <w:t>u</w:t>
      </w:r>
      <w:r>
        <w:t xml:space="preserve">er, og havde gået i hans parallelklasse. </w:t>
      </w:r>
    </w:p>
    <w:p w14:paraId="06EF14B7" w14:textId="77777777" w:rsidR="00B4555E" w:rsidRDefault="00B4555E" w:rsidP="00305658">
      <w:pPr>
        <w:pStyle w:val="Ga13"/>
      </w:pPr>
      <w:r>
        <w:t>Ved skæbnens gunst lod det sig gøre, at Ivar kunne flytte ind i underkøjen en af de aller første dage, og så var der ligesom skabt lidt hjemmebane, og så var der ligesom overskud til ellers at finde ud af hvor han var havnet. Først og fremmest var der jo alle de andre kostelever, både piger og drenge, og de steder hvor de færdedes… med spisesalen i ce</w:t>
      </w:r>
      <w:r>
        <w:t>n</w:t>
      </w:r>
      <w:r>
        <w:t>trum. Men derudover var der også hans klasse, den bestod af cirka halvt kostelever og halvt dagelever. Kosteleverne kom generelt fra hele landet og var lettere ustyrlige, men en var anderledes, og det var Jens der kom fra Hvalpsund og snart blev Ivar forladt til fordel for Jens som på det nærmeste blev en bror for vores hovedperson. Dageleverne i klassen kom fra Billund og Sønder Felding. Det var flinke folk som mindede om dem hjemme i Struer og snart havde han da også en god ven Svend med flere blandt dem samtidig med, at han også indledte et platonisk kæresteforhold, hvor kun han kendte til den udkårne Gunhild, som hun hed. Siden blev han også kæreste med en af kostelevp</w:t>
      </w:r>
      <w:r>
        <w:t>i</w:t>
      </w:r>
      <w:r>
        <w:t>gerne Gipsy, og det forhold blev hun til en forskel indviet i, for de to kunne give hina</w:t>
      </w:r>
      <w:r>
        <w:t>n</w:t>
      </w:r>
      <w:r>
        <w:t>den meget af den ømhed og ophidselse som forsøder livet for så mange. Sådan kunne det gå, skolen rummede to verdener og så måtte man da også have to kærester.</w:t>
      </w:r>
    </w:p>
    <w:p w14:paraId="1CFA696E" w14:textId="77777777" w:rsidR="00B4555E" w:rsidRDefault="00B4555E" w:rsidP="00305658">
      <w:pPr>
        <w:pStyle w:val="Ga13"/>
      </w:pPr>
      <w:r>
        <w:t>Sådan blev det ikke i den næste verden, den der fulgt efter skoletiden. Nu var han havnet som murerlærling i Holstebro, og selvom han havde en moster boende i byen og hurtig tog del i byens ungdomsliv i øvrigt, så tog det ikke lang tid før han faldt pladask for en lille mørkhåret skønhed Grethe! Han vidste det ikke, men hun var også faldet for ham, så selvfølgelig blev de kærester, og det for alvor hvor de hang sammen som ærtehalm, men alligevel fik brudt og oplevede hjertelige gensyn lige indtil hun var blevet gravid af det, og dette elles på et tidspunkt hvor de begge havde lagt store planer for deres fremtid enten sammen eller hver for sig! Det var ikke afgjort… men det blev det så nu.</w:t>
      </w:r>
    </w:p>
    <w:p w14:paraId="4DAB563C" w14:textId="77777777" w:rsidR="00B4555E" w:rsidRDefault="00B4555E" w:rsidP="00305658">
      <w:pPr>
        <w:pStyle w:val="Ga13"/>
      </w:pPr>
      <w:r>
        <w:t>Først boede de i en lejlighed i Holstebro hvor den ældste søn Jacob blev født kort før den unge far var indkaldt som soldat på dragonkasernen i byen. Det blev til en hæsbl</w:t>
      </w:r>
      <w:r>
        <w:t>æ</w:t>
      </w:r>
      <w:r>
        <w:t>sende tid med militærøvelser og babygymnastik i en skøn blanding indtil alle tre kunne flytte til Hesselballe nær Aarhus hvor far skulle læse til bygningskonstruktør! Det gjorde han så, men der blev også tid til at lillebror Ole kunne komme til verden, og så var fam</w:t>
      </w:r>
      <w:r>
        <w:t>i</w:t>
      </w:r>
      <w:r>
        <w:t>lien jo samlet, netop som den nye bygningskonstruktør efter kort tid i det første job som sådan fik nye ambitioner og  tog hul på sin seneste plan for sin uddannelse… nemlig den om at blive arkitekt m.a.a. med afgang fra Arkitektskolen i Aarhus.</w:t>
      </w:r>
    </w:p>
    <w:p w14:paraId="41181B41" w14:textId="77777777" w:rsidR="00B4555E" w:rsidRDefault="00B4555E" w:rsidP="00305658">
      <w:pPr>
        <w:pStyle w:val="Ga13"/>
      </w:pPr>
      <w:r>
        <w:t>Det blev fem forrygende og epokegørende år fuld af aha-oplevelser af den slags som får en mand til at indse hvem han er og hvad han skal her i livet. Først det aller største, som var at blive kastet ud i, at udvikle en by til 10.000 mennesker midt i et superflot landskab og i tilknytning til en ny motorvej E45 som også foreløbig kun eksisterede som en vis</w:t>
      </w:r>
      <w:r>
        <w:t>i</w:t>
      </w:r>
      <w:r>
        <w:t>on. Det var fagre nye verden og skete med stor succes i makkerskab med Søren, en gammel studiekammerat fra konstruktørskolen. Ud over at det føltes som en svimlende udfordring kom den opgave til at give helt nye indsigter i hvordan verden er skruet sammen af en masse mønstre og enkeltdele som kan sættes sammen på forskellig vis… ja faktisk mindede det ham om, da han som helt ung havde købt en gammel knallert! Den måtte han også uden nogen forudsætninger skille ad og samle igen, før den kunne køre, og det var også stort.</w:t>
      </w:r>
    </w:p>
    <w:p w14:paraId="54DA7630" w14:textId="77777777" w:rsidR="00B4555E" w:rsidRDefault="00B4555E" w:rsidP="00305658">
      <w:pPr>
        <w:pStyle w:val="Ga13"/>
      </w:pPr>
      <w:r>
        <w:t>Det næste år blev noget mere adstadigt og på egen hånd. Nu handlede det mere om hvordan man kunne indpasse en moderne bosættelse nænsomt og funktionelt i et trad</w:t>
      </w:r>
      <w:r>
        <w:t>i</w:t>
      </w:r>
      <w:r>
        <w:t>tionelt sognelandskab, alt medens der også lige skulle fortæres noget viden om den menneskelige psykologi og bosætning samt hvad æstetik nu også var for noget! Verden var for alvor blevet stor og spændende, og det fortsatte i det tredje år med nyt fokus på de rumlige aspekter ved at bygge byer, ja åndelig talt var det her der rigtig skete noget, også selvom det nok var svært at se udefra, men det var her han fandt "den røde tråd" som mere eller mindre blev fulgt resten af livet! I forlængelse af de praktiske studier havde der nu sneget sig adskillige arkitekturteoretiske tanker på banen, og ud af dem o</w:t>
      </w:r>
      <w:r>
        <w:t>p</w:t>
      </w:r>
      <w:r>
        <w:t>stillede han billedligt talt tre søjler… et for den menneskelige skala i byggeriet, et for den arkitektoniske oplevelse af rum, hus og detalje og endelig et for den sociale interaktion i det byggede rum.</w:t>
      </w:r>
    </w:p>
    <w:p w14:paraId="5BF4E6A7" w14:textId="77777777" w:rsidR="00B4555E" w:rsidRDefault="00B4555E" w:rsidP="00305658">
      <w:pPr>
        <w:pStyle w:val="Ga13"/>
      </w:pPr>
      <w:r>
        <w:t>Alt dette fandt han i sin fornemste helhed i den traditionelle folkelige arkitektur, ekse</w:t>
      </w:r>
      <w:r>
        <w:t>m</w:t>
      </w:r>
      <w:r>
        <w:t>pelvist som man kunne finde den i det sønderjyske og frisiske landskab, men generelt a</w:t>
      </w:r>
      <w:r>
        <w:t>l</w:t>
      </w:r>
      <w:r>
        <w:t>le steder hvor stedlige vilkår og begrænsninger tilsat den lokale menneskelige opfind</w:t>
      </w:r>
      <w:r>
        <w:softHyphen/>
        <w:t>somhed havde haft held til, i harmoni at definere rammerne og løsningerne for den menneskelige bosætning. Sådanne bebyggelser kom derfor også til at lægge til grund for de sidste studieprojekter inklusive afgangsprojektet… et leve- og bofællesskab for 500 mennesker i en forstad til Aarhus, et projekt som dog også havde tråde tilbage til opl</w:t>
      </w:r>
      <w:r>
        <w:t>e</w:t>
      </w:r>
      <w:r>
        <w:t>velser i den legendariske fremtidsfestival… Thylejren i 1970.</w:t>
      </w:r>
    </w:p>
    <w:p w14:paraId="5D417EFD" w14:textId="77777777" w:rsidR="00B4555E" w:rsidRDefault="00B4555E" w:rsidP="00305658">
      <w:pPr>
        <w:pStyle w:val="Ga13"/>
      </w:pPr>
      <w:r>
        <w:t>Med afgangsprojektet vel modtaget og godkendt var målet nu nået, samtidig med at han lige var fyldt 30 år… det var tiden at blive voksen.</w:t>
      </w:r>
    </w:p>
    <w:p w14:paraId="34B1A673" w14:textId="77777777" w:rsidR="00B4555E" w:rsidRDefault="00B4555E" w:rsidP="00305658">
      <w:pPr>
        <w:pStyle w:val="Ga13"/>
      </w:pPr>
    </w:p>
    <w:p w14:paraId="1E4B4AE4" w14:textId="77777777" w:rsidR="00B4555E" w:rsidRDefault="00B4555E" w:rsidP="00B4555E">
      <w:pPr>
        <w:pStyle w:val="Overskrift4"/>
      </w:pPr>
      <w:bookmarkStart w:id="13" w:name="_Toc412043600"/>
      <w:r>
        <w:t>Bind III - Manddommen</w:t>
      </w:r>
      <w:bookmarkEnd w:id="13"/>
    </w:p>
    <w:p w14:paraId="4984E0BF" w14:textId="77777777" w:rsidR="00B4555E" w:rsidRDefault="00B4555E" w:rsidP="00305658">
      <w:pPr>
        <w:pStyle w:val="Ga13"/>
      </w:pPr>
      <w:r>
        <w:t>Færdiguddannelsen betød nok engang en ny begyndelse, og igen en begyndelse hvor der måske nok var sat en retning, men hvor der på ingen måde var skabt en ide om hvad- og hvordan noget kunne ske. Samfundet var knap kommet sig over en lavkonjunktur med oliekrise i 1973 og der stod ingen headhuntere uden for døren, som efter konstruktøre</w:t>
      </w:r>
      <w:r>
        <w:t>k</w:t>
      </w:r>
      <w:r>
        <w:t>samenen fem år før. Familien boede nu i Sølystgade i Aarhus C, og børnene var blevet rigtige Aarhusianere… underforstået at den slags kun meget nødig flytter uden for rin</w:t>
      </w:r>
      <w:r>
        <w:t>g</w:t>
      </w:r>
      <w:r>
        <w:t>gaden. Eventuelle drømme om at returnere til Holstebro blev derfor skrinlagt og om i</w:t>
      </w:r>
      <w:r>
        <w:t>k</w:t>
      </w:r>
      <w:r>
        <w:t>ke før, så da en ansøgning om et job som bygningsinspektør i byen glippede.</w:t>
      </w:r>
    </w:p>
    <w:p w14:paraId="09AEEA03" w14:textId="77777777" w:rsidR="00B4555E" w:rsidRDefault="00B4555E" w:rsidP="00305658">
      <w:pPr>
        <w:pStyle w:val="Ga13"/>
      </w:pPr>
      <w:r>
        <w:t>I første omgang løstes beskæftigelsesproblemet med selv at bygge huset i Sølystgade om. Forhus og baghus blev skilt ad fra kælder til kvist og alt hvad der kunne skiftes ud af i</w:t>
      </w:r>
      <w:r>
        <w:t>n</w:t>
      </w:r>
      <w:r>
        <w:t>stallationer og udstyr blev fornyet, ligesom  rummenes funktioner blev omdefineret og nye vægge blev sat op. Omkring på de 200 m</w:t>
      </w:r>
      <w:r w:rsidRPr="001011D3">
        <w:rPr>
          <w:vertAlign w:val="superscript"/>
        </w:rPr>
        <w:t>2</w:t>
      </w:r>
      <w:r>
        <w:t>. havde trods alt hidtil levet fem familier, en på hver sin etage… tre i forhuset og to i baghuset, og nu skulle der kun fyldes en f</w:t>
      </w:r>
      <w:r>
        <w:t>a</w:t>
      </w:r>
      <w:r>
        <w:t>milie ind i det hele. Gert der boede til leje øverst i forhuset ville det dog gerne anderl</w:t>
      </w:r>
      <w:r>
        <w:t>e</w:t>
      </w:r>
      <w:r>
        <w:t>des, og han hjalp med hele ombygningen og fik baghuset i bytte for sine anstrengelser, og så blev han en nær af familien resten af vejen… foreløbig i 45 år. Han var gymnasi</w:t>
      </w:r>
      <w:r>
        <w:t>e</w:t>
      </w:r>
      <w:r>
        <w:t>lærer og var sikret for fremtiden, og den slags jobs var ikke almindelig for arkitekter, men så var der jo heldigvis mureriet. Således havde den unge arkitekt knap oprettet egen tegnestue som insider på en større tegnestue ude i byen før en af denne tegnestues ansa</w:t>
      </w:r>
      <w:r>
        <w:t>t</w:t>
      </w:r>
      <w:r>
        <w:t>te arkitekter lokkede med et stykke murerarbejde som var så specielt, at andre murere havde rystet på hovedet og takket nej. På den måde startede så en længere murermeste</w:t>
      </w:r>
      <w:r>
        <w:t>r</w:t>
      </w:r>
      <w:r>
        <w:t>karriere hvor Preben, en anden god ven og studiekammerat med nybagt arkitektstatus og murerbaggrund gik med på opgaven, sammen med en civilingeniør vi fandt ude i byen, som murerarbejdsmand.</w:t>
      </w:r>
    </w:p>
    <w:p w14:paraId="16543AC7" w14:textId="77777777" w:rsidR="00B4555E" w:rsidRDefault="00B4555E" w:rsidP="00305658">
      <w:pPr>
        <w:pStyle w:val="Ga13"/>
      </w:pPr>
      <w:r>
        <w:t>Med lidt personudskiftninger fortsatte de to arkitekter efterfølgende med en endnu stø</w:t>
      </w:r>
      <w:r>
        <w:t>r</w:t>
      </w:r>
      <w:r>
        <w:t>re opgave og flere små indtil gruppen gik langsomt i opløsning efter at den gamle Struer-dreng opnåede et vikarjob som undervisningsassistent på arkitektskolen. Det job kunne han godt lide, og i de følgende år faldt han over adskillige lignende vikarjob og blev stille og umærkeligt et medlem af det spirende prekariat som groede frem i disse år. Han lod sig dog ikke ryste, og indimellem byggede han gang på gang et hus og solgte… så uden at have tænkt nøjere over det var han pludselig bygmester, og et af husene opnåede en</w:t>
      </w:r>
      <w:r>
        <w:t>d</w:t>
      </w:r>
      <w:r>
        <w:t>da den hæder at blive vist i landets fremmeste byggeblad for arkitekter… nemlig tid</w:t>
      </w:r>
      <w:r>
        <w:t>s</w:t>
      </w:r>
      <w:r>
        <w:t>skriftet Arkitektur.</w:t>
      </w:r>
    </w:p>
    <w:p w14:paraId="385F94EC" w14:textId="77777777" w:rsidR="00B4555E" w:rsidRDefault="00B4555E" w:rsidP="00305658">
      <w:pPr>
        <w:pStyle w:val="Ga13"/>
      </w:pPr>
      <w:r>
        <w:t>Lige lidt hjalp det, økonomien vedblev svag om end den så stærk ud, og familien der få år senere havde indrettet sig i en villa nær stranden i Risskov gik i opløsning, og han fly</w:t>
      </w:r>
      <w:r>
        <w:t>t</w:t>
      </w:r>
      <w:r>
        <w:t>tede syd på til Holme for at teste tidens fedeste trend for boligbyggeri "Tæt Lav", noget som lå meget tæt på, hvad han selv kunne have fundet på at tegne… og så endda i form af et bofællesskab! Jo det var ikke så tosset, men der skulle jo stadig brød på bordet, og det kom så som sendt af forsynet. Et nyt job vinkede… det havde noget med arkitek</w:t>
      </w:r>
      <w:r>
        <w:t>t</w:t>
      </w:r>
      <w:r>
        <w:t xml:space="preserve">skolens u-landsafdeling at gøre, og han blev ansat af Mellemfolkeligt Samvirke som </w:t>
      </w:r>
      <w:r w:rsidRPr="00E70329">
        <w:rPr>
          <w:lang w:val="en-GB"/>
        </w:rPr>
        <w:t>team</w:t>
      </w:r>
      <w:r>
        <w:rPr>
          <w:lang w:val="en-GB"/>
        </w:rPr>
        <w:t xml:space="preserve"> </w:t>
      </w:r>
      <w:r w:rsidRPr="00E70329">
        <w:rPr>
          <w:lang w:val="en-GB"/>
        </w:rPr>
        <w:t>leader</w:t>
      </w:r>
      <w:r>
        <w:t xml:space="preserve"> for et hold unge der skulle i jobtræning som selvbyggere i Himalaya. Det blev et stort eventyr men også hårdt arbejde. På tre måneder tabte han 30 af 100 kilo og så sa</w:t>
      </w:r>
      <w:r>
        <w:t>v</w:t>
      </w:r>
      <w:r>
        <w:t>nede han vildt den forladte Grethe.</w:t>
      </w:r>
    </w:p>
    <w:p w14:paraId="45E0F727" w14:textId="77777777" w:rsidR="00B4555E" w:rsidRDefault="00B4555E" w:rsidP="00305658">
      <w:pPr>
        <w:pStyle w:val="Ga13"/>
      </w:pPr>
      <w:r>
        <w:t>Savnet var gensidigt, og hjemme igen flyttede han derfor ind hos hende samtidig med, at han igen forsøgte sig med egen tegnestue som fremlejer på en større tegnestue på Kl</w:t>
      </w:r>
      <w:r>
        <w:t>o</w:t>
      </w:r>
      <w:r>
        <w:t>stertorv. Tegnestuen tilhørte Nils Madsen, en dynamisk og vidtseende arkitekt med gang i den, og den aktive atmosfære smittede, og inden nogen havde nået at se sig om var den genforelskede igen på farten. Han rejste til Sydamerika for om muligt at finde afsætning for nogle ideer han havde tumlet med tilbage i Himalaya… der, i Kasmir, kunne de ne</w:t>
      </w:r>
      <w:r>
        <w:t>m</w:t>
      </w:r>
      <w:r>
        <w:t>lig ikke afsættes grundet en opblusset borgerkrig, og håbet var nu at de måtte kunne a</w:t>
      </w:r>
      <w:r>
        <w:t>f</w:t>
      </w:r>
      <w:r>
        <w:t>sættes i Andesbjergene eller nærmere i Bolivia hvor der var tilsvarende vilkår. Heldigvis havde han slået sig sammen med en anden lejer fra tegnestuen Henry. Henry var fil</w:t>
      </w:r>
      <w:r>
        <w:t>m</w:t>
      </w:r>
      <w:r>
        <w:t>mand og han kunne tale spansk, hvilket viste sig at være livsvigtigt på de kanter.</w:t>
      </w:r>
    </w:p>
    <w:p w14:paraId="62766FB4" w14:textId="77777777" w:rsidR="00B4555E" w:rsidRDefault="00B4555E" w:rsidP="00305658">
      <w:pPr>
        <w:pStyle w:val="Ga13"/>
      </w:pPr>
      <w:r>
        <w:t>Turen endte efter en række strabadser succesfuldt og fastholdt vor mand på Altiplano de næste 25 år. Først skulle der bare lige oprettes en dansk ngo som kunne søge Danida, EU og andre donorer om penge… projektets koncept lå uden for, hvad eksisterende ngo'er ville optage i deres strategier, og det førte til dannelsen af Dansk International Bosætningsservice, DIB. DIB startede som en medlemsorganisation for primært arkite</w:t>
      </w:r>
      <w:r>
        <w:t>k</w:t>
      </w:r>
      <w:r>
        <w:t>ter, sociologer og andre faggrupper med interesser for byggeri og planlægning i den tre</w:t>
      </w:r>
      <w:r>
        <w:t>d</w:t>
      </w:r>
      <w:r>
        <w:t xml:space="preserve">je verden, og organisationens formål var kort sagt, </w:t>
      </w:r>
      <w:r w:rsidRPr="00A00045">
        <w:t xml:space="preserve">at medvirke til forbedring af </w:t>
      </w:r>
      <w:r>
        <w:t>menn</w:t>
      </w:r>
      <w:r>
        <w:t>e</w:t>
      </w:r>
      <w:r>
        <w:t>skelige</w:t>
      </w:r>
      <w:r w:rsidRPr="00A00045">
        <w:t xml:space="preserve"> levevilkår </w:t>
      </w:r>
      <w:r>
        <w:t>gennem</w:t>
      </w:r>
      <w:r w:rsidRPr="00A00045">
        <w:t xml:space="preserve"> udvikling og </w:t>
      </w:r>
      <w:r>
        <w:t>demonstration</w:t>
      </w:r>
      <w:r w:rsidRPr="00A00045">
        <w:t xml:space="preserve"> af bæredygtig bosætning</w:t>
      </w:r>
      <w:r>
        <w:t>.</w:t>
      </w:r>
    </w:p>
    <w:p w14:paraId="74A832BD" w14:textId="77777777" w:rsidR="00B4555E" w:rsidRDefault="00B4555E" w:rsidP="00305658">
      <w:pPr>
        <w:pStyle w:val="Ga13"/>
      </w:pPr>
      <w:r>
        <w:t xml:space="preserve">Med sådanne hensigter </w:t>
      </w:r>
      <w:r w:rsidRPr="00FA569C">
        <w:t>lagde DIB ud med sit første arbejde i Bolivia</w:t>
      </w:r>
      <w:r>
        <w:t>…</w:t>
      </w:r>
      <w:r w:rsidRPr="00FA569C">
        <w:t xml:space="preserve"> et pilotprojekt</w:t>
      </w:r>
      <w:r>
        <w:t>,</w:t>
      </w:r>
      <w:r w:rsidRPr="00FA569C">
        <w:t xml:space="preserve"> hvor der blev  eksperimenteret med byggeri af lerjord gravet op på stedet og direkte omdannet til færdige huse inklusive selvbærende </w:t>
      </w:r>
      <w:r>
        <w:t>ler</w:t>
      </w:r>
      <w:r w:rsidRPr="00FA569C">
        <w:t>jord</w:t>
      </w:r>
      <w:r>
        <w:t>s</w:t>
      </w:r>
      <w:r w:rsidRPr="00FA569C">
        <w:t xml:space="preserve">tage kombineret med simple passivt fungerende solvarmeanlæg. "Lak'a Utas" kaldte de lokale aymarafolk </w:t>
      </w:r>
      <w:r>
        <w:t>husene</w:t>
      </w:r>
      <w:r w:rsidRPr="00FA569C">
        <w:t xml:space="preserve">… hvilket betød "huse af jord". </w:t>
      </w:r>
      <w:r>
        <w:t>Det gik godt og gav anledning til at arbejde videre på st</w:t>
      </w:r>
      <w:r>
        <w:t>e</w:t>
      </w:r>
      <w:r>
        <w:t>det, og denne gang</w:t>
      </w:r>
      <w:r w:rsidRPr="00FA569C">
        <w:t xml:space="preserve"> et større udviklingsprojekt hvor der ud over byggeri </w:t>
      </w:r>
      <w:r>
        <w:t xml:space="preserve">også </w:t>
      </w:r>
      <w:r w:rsidRPr="00FA569C">
        <w:t>blev in</w:t>
      </w:r>
      <w:r w:rsidRPr="00FA569C">
        <w:t>d</w:t>
      </w:r>
      <w:r w:rsidRPr="00FA569C">
        <w:t xml:space="preserve">draget andre byggerelaterede og </w:t>
      </w:r>
      <w:r>
        <w:t xml:space="preserve">især </w:t>
      </w:r>
      <w:r w:rsidRPr="00FA569C">
        <w:t xml:space="preserve">indkomstskabende aktiviteter. Dette lykkedes dog </w:t>
      </w:r>
      <w:r>
        <w:t xml:space="preserve">kun </w:t>
      </w:r>
      <w:r w:rsidRPr="00FA569C">
        <w:t xml:space="preserve">delvist… </w:t>
      </w:r>
      <w:r>
        <w:t>men det afdækkede jo så bare nogle uforudsete problemer i relation til den lokale kommunale kapacitet i forhold til udvikling og det var jo ikke så ringe endda, for de problemer kunne DIB selvfølgelig også bidrage til løsningen af!</w:t>
      </w:r>
    </w:p>
    <w:p w14:paraId="73AF8181" w14:textId="77777777" w:rsidR="00B4555E" w:rsidRDefault="00B4555E" w:rsidP="00305658">
      <w:pPr>
        <w:pStyle w:val="Ga13"/>
      </w:pPr>
      <w:r>
        <w:t xml:space="preserve">Det sidste projekt blev derfor igen udformet som en forlængelse byggende på tidligere indhøstede erfaringer og kontakter, og herunder en </w:t>
      </w:r>
      <w:proofErr w:type="spellStart"/>
      <w:r>
        <w:t>en</w:t>
      </w:r>
      <w:proofErr w:type="spellEnd"/>
      <w:r>
        <w:t xml:space="preserve"> videre udbredelse af Lak'a Uta over hele Altiplano, men nu også i kombination med et låneprogram og et lokalt ko</w:t>
      </w:r>
      <w:r>
        <w:t>m</w:t>
      </w:r>
      <w:r>
        <w:t xml:space="preserve">munalt udviklingsprojekt i Lahuachaca beliggende i Sica </w:t>
      </w:r>
      <w:proofErr w:type="spellStart"/>
      <w:r>
        <w:t>Sica</w:t>
      </w:r>
      <w:proofErr w:type="spellEnd"/>
      <w:r>
        <w:t xml:space="preserve"> kommune. Nu var det pludselig et rigtig voksent projekt med over fyre ansatte og den storrygende arkitekt så nu døden direkte i øjnene! Han røg i forvejen 40 cigarretter om dagen og var sikker på, at det aldrig ville gå godt med al den røg oven i de forestående udfordringer… så ville han helt sikkert ende med 60 smøger om dagen, og det kan ingen holde til! Han gik til sagens kerne og stoppede enhver form for rygning samme dag som projektet åbnede den 1. januar 1997, og han har ikke røget siden.</w:t>
      </w:r>
    </w:p>
    <w:p w14:paraId="2F083404" w14:textId="77777777" w:rsidR="00B4555E" w:rsidRDefault="00B4555E" w:rsidP="00305658">
      <w:pPr>
        <w:pStyle w:val="Ga13"/>
      </w:pPr>
      <w:r>
        <w:t>Fra start gik det over stok og sten med stor begejstring blandt alle ansatte og også ek</w:t>
      </w:r>
      <w:r>
        <w:t>s</w:t>
      </w:r>
      <w:r>
        <w:t>terne interessenter. Projektet var en stjerne på den Bolivianske himmel og så gik der, som det så ofte gør under sådanne omstændigheder, kage i det. På dansk side var der gennemgående tre ansatte og hos den bolivianske ngo-partner var der væsentlig flere. Det danske hold og det store flertal af de bolivianske ansatte svingede godt, medens den bolivianske top (kald det bare eliten) fordækt søgte at ændre den gældende dagsorden i projektet i retning af personlige interesser, samt her og nu at skabe sig selv økonomiske fordele. DIB tog konsekvensen af balladen og fyrede de besværlige og videreførte pr</w:t>
      </w:r>
      <w:r>
        <w:t>o</w:t>
      </w:r>
      <w:r>
        <w:t>jektet med en ny mere lokalt forankret boliviansk ngo.</w:t>
      </w:r>
    </w:p>
    <w:p w14:paraId="68C0448F" w14:textId="77777777" w:rsidR="00B4555E" w:rsidRDefault="00B4555E" w:rsidP="00305658">
      <w:pPr>
        <w:pStyle w:val="Ga13"/>
      </w:pPr>
      <w:r>
        <w:t>Efter seks år i sidste omgang var der i alt bygget ca. 500 huse, primært boliger og stalde, men også landsbyskoler, hotelhytter og en kirke plus det løse, og hertil kom et genne</w:t>
      </w:r>
      <w:r>
        <w:t>m</w:t>
      </w:r>
      <w:r>
        <w:t>arbejdet forskningsrapport med konceptforslag for fremtidig kommune- og lokalpla</w:t>
      </w:r>
      <w:r>
        <w:t>n</w:t>
      </w:r>
      <w:r>
        <w:t>lægning på Altiplano med folkelig deltagelse… baseret på fortidige Andinske demokrat</w:t>
      </w:r>
      <w:r>
        <w:t>i</w:t>
      </w:r>
      <w:r>
        <w:t>traditioner i kombination med danske erfaringer. Således følte DIB at målene var nået, samtidig med at hoveddonor Danida generelt skiftede strategi for store dele af sin b</w:t>
      </w:r>
      <w:r>
        <w:t>i</w:t>
      </w:r>
      <w:r>
        <w:t>stand, hvor der ikke længere blev givet høj prioritet til byggeri og planlægning.</w:t>
      </w:r>
    </w:p>
    <w:p w14:paraId="33130A40" w14:textId="77777777" w:rsidR="00B4555E" w:rsidRDefault="00B4555E" w:rsidP="00305658">
      <w:pPr>
        <w:pStyle w:val="Ga13"/>
      </w:pPr>
      <w:r>
        <w:t>Parallelt med aktiviteterne i Bolivia havde DIB overtaget lejemålet på Niel Madsens te</w:t>
      </w:r>
      <w:r>
        <w:t>g</w:t>
      </w:r>
      <w:r>
        <w:t>nestue og i lange perioder og i vekselvirkning med flere andre var vor mand også både formand og generalsekretær i organisationen hvor alle aktive mere og mindre var invo</w:t>
      </w:r>
      <w:r>
        <w:t>l</w:t>
      </w:r>
      <w:r>
        <w:t>veret i formulering og gennemførelse af projekter og forundersøgelser etc. både i Bol</w:t>
      </w:r>
      <w:r>
        <w:t>i</w:t>
      </w:r>
      <w:r>
        <w:t>via, men også i</w:t>
      </w:r>
      <w:r w:rsidRPr="002F1CF3">
        <w:t xml:space="preserve"> </w:t>
      </w:r>
      <w:r>
        <w:t>Cambodia, Sri Lanka, Etiopien og Sct. Vincent med flere.</w:t>
      </w:r>
    </w:p>
    <w:p w14:paraId="7C7D0D17" w14:textId="77777777" w:rsidR="00B4555E" w:rsidRDefault="00B4555E" w:rsidP="00305658">
      <w:pPr>
        <w:pStyle w:val="Ga13"/>
      </w:pPr>
      <w:r>
        <w:t>Tilbage i Danmark efter det sidste Boliviaprojekt afviklede den hjemvendte projektleder og tidligere leder af DIB alle forpligtigelser på ledelsesplan i organisationen for at give plads til en ny generation af de dygtige medlemmer som havde været med gennem flere år, og som nu meget gerne ville tage over. Det passede samtidig godt ind i den gamles ønsker om at vende tilbage til sine gamle freelance byggeaktiviteter. I første omgang en totalrenovering af familiens nyeste bopæl på Elbækvej i Risskov, hvor han ud over fru Grethes store tilfredshed også opnåede, at tilfældige forbipasserende ringede på døren bare for at fortælle, at de syntes huset var blevet så smukt at se på. Således opmuntret deltog han i et kursus om byggeri af masseovne, et fortrinsvist finsk koncept som spre</w:t>
      </w:r>
      <w:r>
        <w:t>d</w:t>
      </w:r>
      <w:r>
        <w:t xml:space="preserve">te sig i de år. </w:t>
      </w:r>
    </w:p>
    <w:p w14:paraId="646C355F" w14:textId="77777777" w:rsidR="00B4555E" w:rsidRDefault="00B4555E" w:rsidP="00305658">
      <w:pPr>
        <w:pStyle w:val="Ga13"/>
      </w:pPr>
      <w:r>
        <w:t>Knap var han imidlertid klar til at bygge ovne før han blev headhuntet (presset) til at indgå i andre nye skræddersyede om- og tilbygninger samt i sidste ende også nybygg</w:t>
      </w:r>
      <w:r>
        <w:t>e</w:t>
      </w:r>
      <w:r>
        <w:t>ri… ikke fordi der var gamle kunder der havde gået og ventet, nej. Denne gang var det de nu mere end voksne og foretagsomme sønner Jacob og Ole der trængte sig på, og det med det store resultat at der nu findes en spændende tilbygning til et hus kaldet "Sølyst" i Høegh-Guldbergs Gade, plus en rekonstrueret "Hestestald" i Ravnsborg Tværgade på Nørrebro, en lystgård på Skuldelev Mark ved Roskilde fjord, og lidt til rundt omkring, senest i Langør på Samsø, efter og medens han i øvrigt har indrettet sig i et par nye bol</w:t>
      </w:r>
      <w:r>
        <w:t>i</w:t>
      </w:r>
      <w:r>
        <w:t>ger henholdsvis på havnen i Struer og tilbage igen i Risskov.</w:t>
      </w:r>
    </w:p>
    <w:p w14:paraId="26486DD5" w14:textId="77777777" w:rsidR="00B4555E" w:rsidRDefault="00B4555E" w:rsidP="00305658">
      <w:pPr>
        <w:pStyle w:val="Ga13"/>
      </w:pPr>
    </w:p>
    <w:p w14:paraId="43AA4292" w14:textId="77777777" w:rsidR="00B4555E" w:rsidRPr="00125A82" w:rsidRDefault="00B4555E" w:rsidP="00B4555E">
      <w:pPr>
        <w:pStyle w:val="Overskrift4"/>
      </w:pPr>
      <w:bookmarkStart w:id="14" w:name="_Toc412043601"/>
      <w:r>
        <w:t>Bind IV - Alderdommen</w:t>
      </w:r>
      <w:bookmarkEnd w:id="14"/>
    </w:p>
    <w:p w14:paraId="73F346CA" w14:textId="77777777" w:rsidR="00B4555E" w:rsidRPr="00B4555E" w:rsidRDefault="00B4555E" w:rsidP="00305658">
      <w:pPr>
        <w:pStyle w:val="Ga13"/>
      </w:pPr>
      <w:bookmarkStart w:id="15" w:name="_Toc193896295"/>
      <w:bookmarkStart w:id="16" w:name="_Toc412043602"/>
      <w:bookmarkEnd w:id="9"/>
      <w:r w:rsidRPr="00B4555E">
        <w:t>Dette fjerde og sidste bind er i skrivende stund helt blank og forventes heller ikke påb</w:t>
      </w:r>
      <w:r w:rsidRPr="00B4555E">
        <w:t>e</w:t>
      </w:r>
      <w:r w:rsidRPr="00B4555E">
        <w:t>gyndt før efter de første tre kvarte århundreder… om den så nogensinde bliver påb</w:t>
      </w:r>
      <w:r w:rsidRPr="00B4555E">
        <w:t>e</w:t>
      </w:r>
      <w:r w:rsidRPr="00B4555E">
        <w:t>gyndt eller kommer til at strække sig over et kvart århundrede til! Det må tiden vise.</w:t>
      </w:r>
    </w:p>
    <w:p w14:paraId="56EFBAED" w14:textId="77777777" w:rsidR="00B4555E" w:rsidRPr="00B4555E" w:rsidRDefault="00B4555E" w:rsidP="00305658">
      <w:pPr>
        <w:pStyle w:val="Ga13"/>
      </w:pPr>
      <w:r w:rsidRPr="00B4555E">
        <w:t>Skulde det lykkes forventes der ikke at ske så meget mere på de skrå stilladsbrædder end sige ved det støvede tegnebord… men sker der noget skal det nok komme med, men overordnet er planen mere, at skrive dette bind i en refleksiv ånd hvor der vendes tilbage og ses på, hvordan livet ellers måtte være gået for så mange som muligt af de personer som har haft en rolle i drengens liv! Der er tænkt på dem som ikke er direkte i familie og de som er, både de som er forsvundet og de som er her endnu.</w:t>
      </w:r>
    </w:p>
    <w:p w14:paraId="45E30691" w14:textId="77777777" w:rsidR="00B4555E" w:rsidRPr="00B4555E" w:rsidRDefault="00B4555E" w:rsidP="00305658">
      <w:pPr>
        <w:pStyle w:val="Ga13"/>
      </w:pPr>
      <w:r w:rsidRPr="00B4555E">
        <w:t>Herefter er der vist kun oldingen tilbage, og så er tiden inde til råt for usødet at slutte af med alle synspunkter på livet medens der ventes på døden. Med lidt held kunne der ve</w:t>
      </w:r>
      <w:r w:rsidRPr="00B4555E">
        <w:t>l</w:t>
      </w:r>
      <w:r w:rsidRPr="00B4555E">
        <w:t>blive til et par ord om idiosynkrasierne som religion, fornærethed, politik og godhed. Ja, og så til passionerne som frimærkerne, erotikken, kunsten, musikken, arkitekturen og samfundet samt etikken… eller bare noget af det.</w:t>
      </w:r>
    </w:p>
    <w:p w14:paraId="05EFDE60" w14:textId="77777777" w:rsidR="00B4555E" w:rsidRPr="00B4555E" w:rsidRDefault="00B4555E" w:rsidP="00B4555E">
      <w:pPr>
        <w:rPr>
          <w:rFonts w:ascii="Garamond" w:hAnsi="Garamond"/>
          <w:color w:val="000000"/>
          <w:sz w:val="26"/>
          <w:szCs w:val="30"/>
        </w:rPr>
      </w:pPr>
      <w:r w:rsidRPr="00B4555E">
        <w:rPr>
          <w:rFonts w:ascii="Garamond" w:hAnsi="Garamond"/>
          <w:color w:val="000000"/>
          <w:sz w:val="26"/>
          <w:szCs w:val="30"/>
        </w:rPr>
        <w:br w:type="page"/>
      </w:r>
    </w:p>
    <w:p w14:paraId="5E32C2CB" w14:textId="77777777" w:rsidR="00B4555E" w:rsidRPr="00530849" w:rsidRDefault="00B4555E" w:rsidP="00B4555E">
      <w:pPr>
        <w:pStyle w:val="Overskrift3"/>
      </w:pPr>
      <w:r>
        <w:t>Hvem, hvad, hvorfor og hvor</w:t>
      </w:r>
      <w:bookmarkEnd w:id="15"/>
      <w:bookmarkEnd w:id="16"/>
      <w:r>
        <w:t xml:space="preserve"> </w:t>
      </w:r>
    </w:p>
    <w:p w14:paraId="5C67CF3E" w14:textId="77777777" w:rsidR="00B4555E" w:rsidRPr="00C24856" w:rsidRDefault="00B4555E" w:rsidP="00B4555E">
      <w:pPr>
        <w:pStyle w:val="Overskrift5"/>
      </w:pPr>
      <w:bookmarkStart w:id="17" w:name="_Toc193896296"/>
      <w:bookmarkStart w:id="18" w:name="_Toc412043603"/>
      <w:r w:rsidRPr="00C24856">
        <w:t>Hvem fortæller</w:t>
      </w:r>
      <w:bookmarkEnd w:id="17"/>
      <w:bookmarkEnd w:id="18"/>
      <w:r w:rsidRPr="00C24856">
        <w:t xml:space="preserve"> </w:t>
      </w:r>
    </w:p>
    <w:p w14:paraId="15867423" w14:textId="77777777" w:rsidR="00B4555E" w:rsidRPr="00530849" w:rsidRDefault="00B4555E" w:rsidP="00305658">
      <w:pPr>
        <w:pStyle w:val="Ga13"/>
      </w:pPr>
      <w:r w:rsidRPr="00530849">
        <w:t xml:space="preserve">Lars Jørgen </w:t>
      </w:r>
      <w:r>
        <w:t>Jakobsen; dreng, murer, arkitekt,</w:t>
      </w:r>
      <w:r w:rsidRPr="00530849">
        <w:t xml:space="preserve"> </w:t>
      </w:r>
      <w:r>
        <w:t>projektmager,</w:t>
      </w:r>
      <w:r w:rsidRPr="00530849">
        <w:t xml:space="preserve"> </w:t>
      </w:r>
      <w:r>
        <w:t>og folkepensioneret olding.</w:t>
      </w:r>
      <w:r>
        <w:br/>
        <w:t>Født i Aarhus 5. april 1945.</w:t>
      </w:r>
    </w:p>
    <w:p w14:paraId="62222ACB" w14:textId="77777777" w:rsidR="00B4555E" w:rsidRPr="00FA3CD3" w:rsidRDefault="00B4555E" w:rsidP="00B4555E">
      <w:pPr>
        <w:pStyle w:val="Overskrift5"/>
      </w:pPr>
      <w:bookmarkStart w:id="19" w:name="_Toc193896297"/>
      <w:bookmarkStart w:id="20" w:name="_Toc412043604"/>
      <w:r w:rsidRPr="00FA3CD3">
        <w:t>Hvad er der fortalt om</w:t>
      </w:r>
      <w:bookmarkEnd w:id="19"/>
      <w:bookmarkEnd w:id="20"/>
    </w:p>
    <w:p w14:paraId="53D0A3E8" w14:textId="77777777" w:rsidR="00B4555E" w:rsidRDefault="00B4555E" w:rsidP="00305658">
      <w:pPr>
        <w:pStyle w:val="Ga13"/>
      </w:pPr>
      <w:r>
        <w:t xml:space="preserve">Fortællingen er en </w:t>
      </w:r>
      <w:r w:rsidRPr="00500B6B">
        <w:rPr>
          <w:lang w:val="en-GB"/>
        </w:rPr>
        <w:t>case story</w:t>
      </w:r>
      <w:r>
        <w:t xml:space="preserve"> om </w:t>
      </w:r>
      <w:r w:rsidRPr="004E2E72">
        <w:t>en tilfældig dreng der har levet og været, og som no</w:t>
      </w:r>
      <w:r w:rsidRPr="004E2E72">
        <w:t>r</w:t>
      </w:r>
      <w:r w:rsidRPr="004E2E72">
        <w:t>malt ikke efterlader sig andre spor end</w:t>
      </w:r>
      <w:r>
        <w:t xml:space="preserve"> en flok vildfarne gener. </w:t>
      </w:r>
    </w:p>
    <w:p w14:paraId="062CE648" w14:textId="77777777" w:rsidR="00B4555E" w:rsidRDefault="00B4555E" w:rsidP="00B4555E">
      <w:pPr>
        <w:ind w:right="-89"/>
        <w:rPr>
          <w:rFonts w:ascii="Garamond" w:hAnsi="Garamond"/>
          <w:sz w:val="26"/>
        </w:rPr>
      </w:pPr>
      <w:r>
        <w:rPr>
          <w:rFonts w:ascii="Garamond" w:hAnsi="Garamond"/>
          <w:sz w:val="26"/>
        </w:rPr>
        <w:t xml:space="preserve">Skudt fra hoften </w:t>
      </w:r>
      <w:r w:rsidRPr="004E2E72">
        <w:rPr>
          <w:rFonts w:ascii="Garamond" w:hAnsi="Garamond"/>
          <w:sz w:val="26"/>
        </w:rPr>
        <w:t>omhandler</w:t>
      </w:r>
      <w:r>
        <w:rPr>
          <w:rFonts w:ascii="Garamond" w:hAnsi="Garamond"/>
          <w:sz w:val="26"/>
        </w:rPr>
        <w:t xml:space="preserve"> f</w:t>
      </w:r>
      <w:r w:rsidRPr="004E2E72">
        <w:rPr>
          <w:rFonts w:ascii="Garamond" w:hAnsi="Garamond"/>
          <w:sz w:val="26"/>
        </w:rPr>
        <w:t>ortællingen</w:t>
      </w:r>
      <w:r>
        <w:rPr>
          <w:rFonts w:ascii="Garamond" w:hAnsi="Garamond"/>
          <w:sz w:val="26"/>
        </w:rPr>
        <w:t>:</w:t>
      </w:r>
    </w:p>
    <w:p w14:paraId="038B1A52" w14:textId="77777777" w:rsidR="00B4555E" w:rsidRPr="004E2E72" w:rsidRDefault="00B4555E" w:rsidP="00B4555E">
      <w:pPr>
        <w:ind w:right="-89"/>
        <w:rPr>
          <w:rFonts w:ascii="Garamond" w:hAnsi="Garamond"/>
          <w:sz w:val="26"/>
        </w:rPr>
      </w:pPr>
      <w:r w:rsidRPr="004E2E72">
        <w:rPr>
          <w:rFonts w:ascii="Garamond" w:hAnsi="Garamond"/>
          <w:sz w:val="26"/>
        </w:rPr>
        <w:t>En dreng kommer til verden – baggrund og forventninger.</w:t>
      </w:r>
    </w:p>
    <w:p w14:paraId="0A7D7E2E" w14:textId="77777777" w:rsidR="00B4555E" w:rsidRPr="004E2E72" w:rsidRDefault="00B4555E" w:rsidP="00B4555E">
      <w:pPr>
        <w:ind w:right="-89"/>
        <w:rPr>
          <w:rFonts w:ascii="Garamond" w:hAnsi="Garamond"/>
          <w:sz w:val="26"/>
        </w:rPr>
      </w:pPr>
      <w:r w:rsidRPr="004E2E72">
        <w:rPr>
          <w:rFonts w:ascii="Garamond" w:hAnsi="Garamond"/>
          <w:sz w:val="26"/>
        </w:rPr>
        <w:t>Slægterne som fulgte slægters gang – rødder og identitet.</w:t>
      </w:r>
    </w:p>
    <w:p w14:paraId="0B5E5BA5" w14:textId="77777777" w:rsidR="00B4555E" w:rsidRPr="004E2E72" w:rsidRDefault="00B4555E" w:rsidP="00B4555E">
      <w:pPr>
        <w:ind w:right="-89"/>
        <w:rPr>
          <w:rFonts w:ascii="Garamond" w:hAnsi="Garamond"/>
          <w:sz w:val="26"/>
        </w:rPr>
      </w:pPr>
      <w:r w:rsidRPr="004E2E72">
        <w:rPr>
          <w:rFonts w:ascii="Garamond" w:hAnsi="Garamond"/>
          <w:sz w:val="26"/>
        </w:rPr>
        <w:t>Drengen vokser op –</w:t>
      </w:r>
      <w:r>
        <w:rPr>
          <w:rFonts w:ascii="Garamond" w:hAnsi="Garamond"/>
          <w:sz w:val="26"/>
        </w:rPr>
        <w:t xml:space="preserve"> </w:t>
      </w:r>
      <w:r w:rsidRPr="004E2E72">
        <w:rPr>
          <w:rFonts w:ascii="Garamond" w:hAnsi="Garamond"/>
          <w:sz w:val="26"/>
        </w:rPr>
        <w:t>verden opdages med forundring og drømme.</w:t>
      </w:r>
    </w:p>
    <w:p w14:paraId="3DEE6D82" w14:textId="77777777" w:rsidR="00B4555E" w:rsidRPr="004E2E72" w:rsidRDefault="00B4555E" w:rsidP="00B4555E">
      <w:pPr>
        <w:ind w:right="-89"/>
        <w:rPr>
          <w:rFonts w:ascii="Garamond" w:hAnsi="Garamond"/>
          <w:sz w:val="26"/>
        </w:rPr>
      </w:pPr>
      <w:r w:rsidRPr="004E2E72">
        <w:rPr>
          <w:rFonts w:ascii="Garamond" w:hAnsi="Garamond"/>
          <w:sz w:val="26"/>
        </w:rPr>
        <w:t>Den unge mand bliver far og tager hul på voksenlivet, dog under fortsat udvikling og dårskab… krydret med lidt held og drevet af passioner og visioner.</w:t>
      </w:r>
    </w:p>
    <w:p w14:paraId="7EEBE046" w14:textId="77777777" w:rsidR="00B4555E" w:rsidRDefault="00B4555E" w:rsidP="00B4555E">
      <w:pPr>
        <w:ind w:right="-89"/>
        <w:rPr>
          <w:rFonts w:ascii="Garamond" w:hAnsi="Garamond"/>
          <w:sz w:val="26"/>
        </w:rPr>
      </w:pPr>
      <w:r w:rsidRPr="004E2E72">
        <w:rPr>
          <w:rFonts w:ascii="Garamond" w:hAnsi="Garamond"/>
          <w:sz w:val="26"/>
        </w:rPr>
        <w:t>Mur og Rum Bygningskunst… bliver overskriften for livet og bruges som firmanavn.</w:t>
      </w:r>
    </w:p>
    <w:p w14:paraId="3A07EBA5" w14:textId="77777777" w:rsidR="00B4555E" w:rsidRDefault="00B4555E" w:rsidP="00B4555E">
      <w:pPr>
        <w:ind w:right="-89"/>
        <w:rPr>
          <w:rFonts w:ascii="Garamond" w:hAnsi="Garamond"/>
          <w:sz w:val="26"/>
        </w:rPr>
      </w:pPr>
      <w:r>
        <w:rPr>
          <w:rFonts w:ascii="Garamond" w:hAnsi="Garamond"/>
          <w:sz w:val="26"/>
        </w:rPr>
        <w:t xml:space="preserve">Grundlægger desuden bistandsorganisationen </w:t>
      </w:r>
    </w:p>
    <w:p w14:paraId="5CE7E97D" w14:textId="77777777" w:rsidR="00B4555E" w:rsidRPr="004E2E72" w:rsidRDefault="00B4555E" w:rsidP="00B4555E">
      <w:pPr>
        <w:ind w:right="-89"/>
        <w:rPr>
          <w:rFonts w:ascii="Garamond" w:hAnsi="Garamond"/>
          <w:sz w:val="26"/>
        </w:rPr>
      </w:pPr>
      <w:r>
        <w:rPr>
          <w:rFonts w:ascii="Garamond" w:hAnsi="Garamond"/>
          <w:sz w:val="26"/>
        </w:rPr>
        <w:t>Dansk International Bosætningsservice, DIB</w:t>
      </w:r>
    </w:p>
    <w:p w14:paraId="47F5445D" w14:textId="77777777" w:rsidR="00B4555E" w:rsidRPr="004E2E72" w:rsidRDefault="00B4555E" w:rsidP="00B4555E">
      <w:pPr>
        <w:ind w:right="-89"/>
        <w:rPr>
          <w:rFonts w:ascii="Garamond" w:hAnsi="Garamond"/>
          <w:sz w:val="26"/>
        </w:rPr>
      </w:pPr>
      <w:r w:rsidRPr="004E2E72">
        <w:rPr>
          <w:rFonts w:ascii="Garamond" w:hAnsi="Garamond"/>
          <w:sz w:val="26"/>
        </w:rPr>
        <w:t>Børnene bliver voksne og flyver fra reden.</w:t>
      </w:r>
    </w:p>
    <w:p w14:paraId="274C8977" w14:textId="77777777" w:rsidR="00B4555E" w:rsidRPr="004E2E72" w:rsidRDefault="00B4555E" w:rsidP="00B4555E">
      <w:pPr>
        <w:ind w:right="-89"/>
        <w:rPr>
          <w:rFonts w:ascii="Garamond" w:hAnsi="Garamond"/>
          <w:sz w:val="26"/>
        </w:rPr>
      </w:pPr>
      <w:r w:rsidRPr="004E2E72">
        <w:rPr>
          <w:rFonts w:ascii="Garamond" w:hAnsi="Garamond"/>
          <w:sz w:val="26"/>
        </w:rPr>
        <w:t>Efterskrift – hvad var det lige der skete? Og hvad så?</w:t>
      </w:r>
    </w:p>
    <w:p w14:paraId="3E42605D" w14:textId="77777777" w:rsidR="00B4555E" w:rsidRPr="00530849" w:rsidRDefault="00B4555E" w:rsidP="00305658">
      <w:pPr>
        <w:pStyle w:val="Ga13"/>
      </w:pPr>
      <w:r>
        <w:t>Projektets titel og projektperiode:</w:t>
      </w:r>
    </w:p>
    <w:p w14:paraId="1377AA3A" w14:textId="77777777" w:rsidR="00B4555E" w:rsidRPr="00530849" w:rsidRDefault="00B4555E" w:rsidP="00305658">
      <w:pPr>
        <w:pStyle w:val="Ga13"/>
      </w:pPr>
      <w:r>
        <w:t>”En Dreng I Et Spil Kegler I, II og III” er skrevet i perioden efter 2010 til 2020</w:t>
      </w:r>
      <w:r>
        <w:br/>
        <w:t>”En Dreng I Et Spil Kegler IV" er skrevet i perioden efter 2020 til 2045!!!</w:t>
      </w:r>
    </w:p>
    <w:p w14:paraId="70CA2FC2" w14:textId="77777777" w:rsidR="00B4555E" w:rsidRPr="00530849" w:rsidRDefault="00B4555E" w:rsidP="00B4555E">
      <w:pPr>
        <w:pStyle w:val="Overskrift5"/>
      </w:pPr>
      <w:bookmarkStart w:id="21" w:name="_Toc193896298"/>
      <w:bookmarkStart w:id="22" w:name="_Toc412043605"/>
      <w:r w:rsidRPr="00530849">
        <w:t>Formål</w:t>
      </w:r>
      <w:bookmarkEnd w:id="21"/>
      <w:bookmarkEnd w:id="22"/>
    </w:p>
    <w:p w14:paraId="17972AA0" w14:textId="77777777" w:rsidR="00B4555E" w:rsidRPr="00530849" w:rsidRDefault="00B4555E" w:rsidP="00305658">
      <w:pPr>
        <w:pStyle w:val="Ga13"/>
      </w:pPr>
      <w:r w:rsidRPr="00530849">
        <w:t xml:space="preserve">En personlig beretning om </w:t>
      </w:r>
      <w:r>
        <w:t>et menneske samt dets relationer, levevilkår</w:t>
      </w:r>
      <w:r w:rsidRPr="00530849">
        <w:t xml:space="preserve"> </w:t>
      </w:r>
      <w:r>
        <w:t xml:space="preserve">og tanker </w:t>
      </w:r>
      <w:r w:rsidRPr="00530849">
        <w:t>o</w:t>
      </w:r>
      <w:r w:rsidRPr="00530849">
        <w:t>m</w:t>
      </w:r>
      <w:r w:rsidRPr="00530849">
        <w:t xml:space="preserve">kring </w:t>
      </w:r>
      <w:r>
        <w:t>livet mellem 1945 og 2045!!!</w:t>
      </w:r>
      <w:r w:rsidRPr="00530849">
        <w:t xml:space="preserve"> er tilgængelig for eftertiden.</w:t>
      </w:r>
    </w:p>
    <w:p w14:paraId="1D4B0D6D" w14:textId="77777777" w:rsidR="00B4555E" w:rsidRPr="009862F4" w:rsidRDefault="00B4555E" w:rsidP="00B4555E">
      <w:pPr>
        <w:pStyle w:val="Overskrift5"/>
      </w:pPr>
      <w:bookmarkStart w:id="23" w:name="_Toc193896299"/>
      <w:bookmarkStart w:id="24" w:name="_Toc412043606"/>
      <w:r w:rsidRPr="009862F4">
        <w:t>Målgruppe</w:t>
      </w:r>
      <w:bookmarkEnd w:id="23"/>
      <w:bookmarkEnd w:id="24"/>
      <w:r w:rsidRPr="009862F4">
        <w:tab/>
      </w:r>
    </w:p>
    <w:p w14:paraId="634EC525" w14:textId="77777777" w:rsidR="00B4555E" w:rsidRPr="00530849" w:rsidRDefault="00B4555E" w:rsidP="00305658">
      <w:pPr>
        <w:pStyle w:val="Ga13"/>
      </w:pPr>
      <w:r>
        <w:t>Direkte efterkommere og andre</w:t>
      </w:r>
      <w:r w:rsidRPr="00530849">
        <w:t xml:space="preserve"> </w:t>
      </w:r>
      <w:r>
        <w:t xml:space="preserve">som kunne være </w:t>
      </w:r>
      <w:r w:rsidRPr="00530849">
        <w:t>interesserede</w:t>
      </w:r>
      <w:r>
        <w:t>, herunder personer som beskæftiger sig med dansk folkeminde.</w:t>
      </w:r>
    </w:p>
    <w:p w14:paraId="5FEDFF45" w14:textId="77777777" w:rsidR="00B4555E" w:rsidRPr="00530849" w:rsidRDefault="00B4555E" w:rsidP="00B4555E">
      <w:pPr>
        <w:pStyle w:val="Overskrift5"/>
      </w:pPr>
      <w:bookmarkStart w:id="25" w:name="_Toc193896300"/>
      <w:bookmarkStart w:id="26" w:name="_Toc412043607"/>
      <w:r>
        <w:t>F</w:t>
      </w:r>
      <w:r w:rsidRPr="00530849">
        <w:t>orudsætninger</w:t>
      </w:r>
      <w:r>
        <w:t xml:space="preserve"> og r</w:t>
      </w:r>
      <w:r w:rsidRPr="00530849">
        <w:t>isici</w:t>
      </w:r>
      <w:bookmarkEnd w:id="25"/>
      <w:bookmarkEnd w:id="26"/>
    </w:p>
    <w:p w14:paraId="4866EA4F" w14:textId="77777777" w:rsidR="00B4555E" w:rsidRPr="00530849" w:rsidRDefault="00B4555E" w:rsidP="00305658">
      <w:pPr>
        <w:pStyle w:val="Ga13"/>
      </w:pPr>
      <w:r>
        <w:t>At</w:t>
      </w:r>
      <w:r w:rsidRPr="00530849">
        <w:t xml:space="preserve"> </w:t>
      </w:r>
      <w:r>
        <w:t>drengen</w:t>
      </w:r>
      <w:r w:rsidRPr="00530849">
        <w:t xml:space="preserve"> lever </w:t>
      </w:r>
      <w:r>
        <w:t xml:space="preserve">og er frisk </w:t>
      </w:r>
      <w:r w:rsidRPr="00530849">
        <w:t xml:space="preserve">længe nok </w:t>
      </w:r>
      <w:r>
        <w:t>til at blive færdig med skrivearbejdet og udgive</w:t>
      </w:r>
      <w:r>
        <w:t>l</w:t>
      </w:r>
      <w:r>
        <w:t>sen heraf, hvilket må formodes at være opfyldt når dette er udgivet</w:t>
      </w:r>
    </w:p>
    <w:p w14:paraId="2F37B649" w14:textId="77777777" w:rsidR="00B4555E" w:rsidRPr="00530849" w:rsidRDefault="00B4555E" w:rsidP="00B4555E">
      <w:pPr>
        <w:pStyle w:val="Overskrift5"/>
      </w:pPr>
      <w:bookmarkStart w:id="27" w:name="_Toc193896301"/>
      <w:bookmarkStart w:id="28" w:name="_Toc412043608"/>
      <w:r w:rsidRPr="00530849">
        <w:t>Vigtigste resultater</w:t>
      </w:r>
      <w:bookmarkEnd w:id="27"/>
      <w:bookmarkEnd w:id="28"/>
    </w:p>
    <w:p w14:paraId="0758E358" w14:textId="77777777" w:rsidR="00B4555E" w:rsidRPr="00530849" w:rsidRDefault="00B4555E" w:rsidP="00305658">
      <w:pPr>
        <w:pStyle w:val="Ga13"/>
      </w:pPr>
      <w:r>
        <w:t xml:space="preserve">Nærværende illustrerede selvbiografi </w:t>
      </w:r>
      <w:r w:rsidRPr="00530849">
        <w:t>i bogform.</w:t>
      </w:r>
    </w:p>
    <w:p w14:paraId="78164BC1" w14:textId="77777777" w:rsidR="00B4555E" w:rsidRPr="00530849" w:rsidRDefault="00B4555E" w:rsidP="00305658">
      <w:pPr>
        <w:pStyle w:val="Ga13"/>
      </w:pPr>
      <w:r w:rsidRPr="00530849">
        <w:t xml:space="preserve">En </w:t>
      </w:r>
      <w:r>
        <w:t>supplerende web-udgave</w:t>
      </w:r>
      <w:r w:rsidRPr="00530849">
        <w:t xml:space="preserve"> </w:t>
      </w:r>
      <w:r>
        <w:t>med fokus på en større billedpræsentation</w:t>
      </w:r>
      <w:r w:rsidRPr="00530849">
        <w:t xml:space="preserve"> </w:t>
      </w:r>
      <w:r>
        <w:t>og supplerende tekster på web</w:t>
      </w:r>
      <w:r w:rsidRPr="00530849">
        <w:t>siden</w:t>
      </w:r>
      <w:r>
        <w:t xml:space="preserve"> </w:t>
      </w:r>
      <w:hyperlink r:id="rId11" w:history="1">
        <w:r>
          <w:rPr>
            <w:rStyle w:val="Llink"/>
          </w:rPr>
          <w:t>larsjo</w:t>
        </w:r>
        <w:r w:rsidRPr="006F3420">
          <w:rPr>
            <w:rStyle w:val="Llink"/>
          </w:rPr>
          <w:t>rgen.dk</w:t>
        </w:r>
      </w:hyperlink>
    </w:p>
    <w:p w14:paraId="0A653270" w14:textId="77777777" w:rsidR="00B4555E" w:rsidRPr="00530849" w:rsidRDefault="00B4555E" w:rsidP="00B4555E">
      <w:pPr>
        <w:pStyle w:val="Overskrift5"/>
      </w:pPr>
      <w:bookmarkStart w:id="29" w:name="_Toc193896302"/>
      <w:bookmarkStart w:id="30" w:name="_Toc412043609"/>
      <w:r w:rsidRPr="00530849">
        <w:t>Partnere</w:t>
      </w:r>
      <w:bookmarkEnd w:id="29"/>
      <w:bookmarkEnd w:id="30"/>
    </w:p>
    <w:p w14:paraId="3A119617" w14:textId="02D467D4" w:rsidR="002377C0" w:rsidRPr="00B4555E" w:rsidRDefault="00B4555E" w:rsidP="00305658">
      <w:pPr>
        <w:pStyle w:val="Ga13"/>
      </w:pPr>
      <w:r w:rsidRPr="00530849">
        <w:t>Projektet løses</w:t>
      </w:r>
      <w:r>
        <w:t>/er løst</w:t>
      </w:r>
      <w:r w:rsidRPr="00530849">
        <w:t xml:space="preserve"> som en enkeltmandsopgave </w:t>
      </w:r>
      <w:r>
        <w:t xml:space="preserve">eventuelt </w:t>
      </w:r>
      <w:r w:rsidRPr="00530849">
        <w:t>med lejlighedsvise konsu</w:t>
      </w:r>
      <w:r w:rsidRPr="00530849">
        <w:t>l</w:t>
      </w:r>
      <w:r w:rsidRPr="00530849">
        <w:t xml:space="preserve">tationer hos berørte </w:t>
      </w:r>
      <w:r>
        <w:t>personer</w:t>
      </w:r>
      <w:r w:rsidRPr="00530849">
        <w:t xml:space="preserve"> </w:t>
      </w:r>
      <w:r>
        <w:t xml:space="preserve">via samtaler og breve/mails. </w:t>
      </w:r>
      <w:r w:rsidR="002377C0">
        <w:br w:type="page"/>
      </w:r>
    </w:p>
    <w:p w14:paraId="4FB7BAD5" w14:textId="77777777" w:rsidR="002377C0" w:rsidRPr="00DA3FDF" w:rsidRDefault="002377C0" w:rsidP="002377C0">
      <w:pPr>
        <w:pStyle w:val="Overskrift2"/>
      </w:pPr>
      <w:bookmarkStart w:id="31" w:name="_Toc412407646"/>
      <w:r w:rsidRPr="00DA3FDF">
        <w:t>INDHOLDSFORTEGNELSE</w:t>
      </w:r>
      <w:bookmarkEnd w:id="31"/>
    </w:p>
    <w:p w14:paraId="56876C59" w14:textId="77777777" w:rsidR="002377C0" w:rsidRDefault="002377C0" w:rsidP="002377C0">
      <w:pPr>
        <w:ind w:right="-89"/>
      </w:pPr>
    </w:p>
    <w:p w14:paraId="3BDE737A" w14:textId="77777777" w:rsidR="002377C0" w:rsidRDefault="002377C0">
      <w:pPr>
        <w:pStyle w:val="Indholdsfortegnelse1"/>
        <w:tabs>
          <w:tab w:val="right" w:leader="dot" w:pos="8828"/>
        </w:tabs>
        <w:rPr>
          <w:rFonts w:eastAsiaTheme="minorEastAsia" w:cstheme="minorBidi"/>
          <w:b w:val="0"/>
          <w:noProof/>
          <w:lang w:eastAsia="ja-JP"/>
        </w:rPr>
      </w:pPr>
      <w:r w:rsidRPr="005D13FB">
        <w:rPr>
          <w:rFonts w:ascii="Garamond" w:hAnsi="Garamond"/>
          <w:b w:val="0"/>
          <w:color w:val="0000FF"/>
        </w:rPr>
        <w:fldChar w:fldCharType="begin"/>
      </w:r>
      <w:r w:rsidRPr="005D13FB">
        <w:rPr>
          <w:rFonts w:ascii="Garamond" w:hAnsi="Garamond"/>
          <w:b w:val="0"/>
          <w:color w:val="0000FF"/>
        </w:rPr>
        <w:instrText xml:space="preserve"> TOC \o "1-5" </w:instrText>
      </w:r>
      <w:r w:rsidRPr="005D13FB">
        <w:rPr>
          <w:rFonts w:ascii="Garamond" w:hAnsi="Garamond"/>
          <w:b w:val="0"/>
          <w:color w:val="0000FF"/>
        </w:rPr>
        <w:fldChar w:fldCharType="separate"/>
      </w:r>
      <w:r>
        <w:rPr>
          <w:noProof/>
        </w:rPr>
        <w:t>EN DRENG I ET SPIL KEGLER III</w:t>
      </w:r>
      <w:r>
        <w:rPr>
          <w:noProof/>
        </w:rPr>
        <w:tab/>
      </w:r>
      <w:r>
        <w:rPr>
          <w:noProof/>
        </w:rPr>
        <w:fldChar w:fldCharType="begin"/>
      </w:r>
      <w:r>
        <w:rPr>
          <w:noProof/>
        </w:rPr>
        <w:instrText xml:space="preserve"> PAGEREF _Toc412407630 \h </w:instrText>
      </w:r>
      <w:r>
        <w:rPr>
          <w:noProof/>
        </w:rPr>
      </w:r>
      <w:r>
        <w:rPr>
          <w:noProof/>
        </w:rPr>
        <w:fldChar w:fldCharType="separate"/>
      </w:r>
      <w:r>
        <w:rPr>
          <w:noProof/>
        </w:rPr>
        <w:t>1</w:t>
      </w:r>
      <w:r>
        <w:rPr>
          <w:noProof/>
        </w:rPr>
        <w:fldChar w:fldCharType="end"/>
      </w:r>
    </w:p>
    <w:p w14:paraId="6000E63C" w14:textId="77777777" w:rsidR="002377C0" w:rsidRDefault="002377C0">
      <w:pPr>
        <w:pStyle w:val="Indholdsfortegnelse2"/>
        <w:tabs>
          <w:tab w:val="right" w:leader="dot" w:pos="8828"/>
        </w:tabs>
        <w:rPr>
          <w:rFonts w:eastAsiaTheme="minorEastAsia" w:cstheme="minorBidi"/>
          <w:b w:val="0"/>
          <w:noProof/>
          <w:sz w:val="24"/>
          <w:szCs w:val="24"/>
          <w:lang w:eastAsia="ja-JP"/>
        </w:rPr>
      </w:pPr>
      <w:r>
        <w:rPr>
          <w:noProof/>
        </w:rPr>
        <w:t>MANNDOMMEN</w:t>
      </w:r>
      <w:r>
        <w:rPr>
          <w:noProof/>
        </w:rPr>
        <w:tab/>
      </w:r>
      <w:r>
        <w:rPr>
          <w:noProof/>
        </w:rPr>
        <w:fldChar w:fldCharType="begin"/>
      </w:r>
      <w:r>
        <w:rPr>
          <w:noProof/>
        </w:rPr>
        <w:instrText xml:space="preserve"> PAGEREF _Toc412407631 \h </w:instrText>
      </w:r>
      <w:r>
        <w:rPr>
          <w:noProof/>
        </w:rPr>
      </w:r>
      <w:r>
        <w:rPr>
          <w:noProof/>
        </w:rPr>
        <w:fldChar w:fldCharType="separate"/>
      </w:r>
      <w:r>
        <w:rPr>
          <w:noProof/>
        </w:rPr>
        <w:t>1</w:t>
      </w:r>
      <w:r>
        <w:rPr>
          <w:noProof/>
        </w:rPr>
        <w:fldChar w:fldCharType="end"/>
      </w:r>
    </w:p>
    <w:p w14:paraId="1D8D809D" w14:textId="77777777" w:rsidR="002377C0" w:rsidRDefault="002377C0">
      <w:pPr>
        <w:pStyle w:val="Indholdsfortegnelse2"/>
        <w:tabs>
          <w:tab w:val="right" w:leader="dot" w:pos="8828"/>
        </w:tabs>
        <w:rPr>
          <w:rFonts w:eastAsiaTheme="minorEastAsia" w:cstheme="minorBidi"/>
          <w:b w:val="0"/>
          <w:noProof/>
          <w:sz w:val="24"/>
          <w:szCs w:val="24"/>
          <w:lang w:eastAsia="ja-JP"/>
        </w:rPr>
      </w:pPr>
      <w:r>
        <w:rPr>
          <w:noProof/>
        </w:rPr>
        <w:t>INTRODUKTION</w:t>
      </w:r>
      <w:r>
        <w:rPr>
          <w:noProof/>
        </w:rPr>
        <w:tab/>
      </w:r>
      <w:r>
        <w:rPr>
          <w:noProof/>
        </w:rPr>
        <w:fldChar w:fldCharType="begin"/>
      </w:r>
      <w:r>
        <w:rPr>
          <w:noProof/>
        </w:rPr>
        <w:instrText xml:space="preserve"> PAGEREF _Toc412407632 \h </w:instrText>
      </w:r>
      <w:r>
        <w:rPr>
          <w:noProof/>
        </w:rPr>
      </w:r>
      <w:r>
        <w:rPr>
          <w:noProof/>
        </w:rPr>
        <w:fldChar w:fldCharType="separate"/>
      </w:r>
      <w:r>
        <w:rPr>
          <w:noProof/>
        </w:rPr>
        <w:t>3</w:t>
      </w:r>
      <w:r>
        <w:rPr>
          <w:noProof/>
        </w:rPr>
        <w:fldChar w:fldCharType="end"/>
      </w:r>
    </w:p>
    <w:p w14:paraId="588BC154" w14:textId="77777777" w:rsidR="002377C0" w:rsidRDefault="002377C0">
      <w:pPr>
        <w:pStyle w:val="Indholdsfortegnelse3"/>
        <w:tabs>
          <w:tab w:val="right" w:leader="dot" w:pos="8828"/>
        </w:tabs>
        <w:rPr>
          <w:rFonts w:eastAsiaTheme="minorEastAsia" w:cstheme="minorBidi"/>
          <w:noProof/>
          <w:sz w:val="24"/>
          <w:szCs w:val="24"/>
          <w:lang w:eastAsia="ja-JP"/>
        </w:rPr>
      </w:pPr>
      <w:r>
        <w:rPr>
          <w:noProof/>
        </w:rPr>
        <w:t>Resume</w:t>
      </w:r>
      <w:r>
        <w:rPr>
          <w:noProof/>
        </w:rPr>
        <w:tab/>
      </w:r>
      <w:r>
        <w:rPr>
          <w:noProof/>
        </w:rPr>
        <w:fldChar w:fldCharType="begin"/>
      </w:r>
      <w:r>
        <w:rPr>
          <w:noProof/>
        </w:rPr>
        <w:instrText xml:space="preserve"> PAGEREF _Toc412407633 \h </w:instrText>
      </w:r>
      <w:r>
        <w:rPr>
          <w:noProof/>
        </w:rPr>
      </w:r>
      <w:r>
        <w:rPr>
          <w:noProof/>
        </w:rPr>
        <w:fldChar w:fldCharType="separate"/>
      </w:r>
      <w:r>
        <w:rPr>
          <w:noProof/>
        </w:rPr>
        <w:t>5</w:t>
      </w:r>
      <w:r>
        <w:rPr>
          <w:noProof/>
        </w:rPr>
        <w:fldChar w:fldCharType="end"/>
      </w:r>
    </w:p>
    <w:p w14:paraId="0484997F"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Begyndelsen og Barndommen</w:t>
      </w:r>
      <w:r>
        <w:rPr>
          <w:noProof/>
        </w:rPr>
        <w:tab/>
      </w:r>
      <w:r>
        <w:rPr>
          <w:noProof/>
        </w:rPr>
        <w:fldChar w:fldCharType="begin"/>
      </w:r>
      <w:r>
        <w:rPr>
          <w:noProof/>
        </w:rPr>
        <w:instrText xml:space="preserve"> PAGEREF _Toc412407634 \h </w:instrText>
      </w:r>
      <w:r>
        <w:rPr>
          <w:noProof/>
        </w:rPr>
      </w:r>
      <w:r>
        <w:rPr>
          <w:noProof/>
        </w:rPr>
        <w:fldChar w:fldCharType="separate"/>
      </w:r>
      <w:r>
        <w:rPr>
          <w:noProof/>
        </w:rPr>
        <w:t>5</w:t>
      </w:r>
      <w:r>
        <w:rPr>
          <w:noProof/>
        </w:rPr>
        <w:fldChar w:fldCharType="end"/>
      </w:r>
    </w:p>
    <w:p w14:paraId="6E0158C7"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Ungdommen</w:t>
      </w:r>
      <w:r>
        <w:rPr>
          <w:noProof/>
        </w:rPr>
        <w:tab/>
      </w:r>
      <w:r>
        <w:rPr>
          <w:noProof/>
        </w:rPr>
        <w:fldChar w:fldCharType="begin"/>
      </w:r>
      <w:r>
        <w:rPr>
          <w:noProof/>
        </w:rPr>
        <w:instrText xml:space="preserve"> PAGEREF _Toc412407635 \h </w:instrText>
      </w:r>
      <w:r>
        <w:rPr>
          <w:noProof/>
        </w:rPr>
      </w:r>
      <w:r>
        <w:rPr>
          <w:noProof/>
        </w:rPr>
        <w:fldChar w:fldCharType="separate"/>
      </w:r>
      <w:r>
        <w:rPr>
          <w:noProof/>
        </w:rPr>
        <w:t>5</w:t>
      </w:r>
      <w:r>
        <w:rPr>
          <w:noProof/>
        </w:rPr>
        <w:fldChar w:fldCharType="end"/>
      </w:r>
    </w:p>
    <w:p w14:paraId="44B7BA9C"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Manddommen</w:t>
      </w:r>
      <w:r>
        <w:rPr>
          <w:noProof/>
        </w:rPr>
        <w:tab/>
      </w:r>
      <w:r>
        <w:rPr>
          <w:noProof/>
        </w:rPr>
        <w:fldChar w:fldCharType="begin"/>
      </w:r>
      <w:r>
        <w:rPr>
          <w:noProof/>
        </w:rPr>
        <w:instrText xml:space="preserve"> PAGEREF _Toc412407636 \h </w:instrText>
      </w:r>
      <w:r>
        <w:rPr>
          <w:noProof/>
        </w:rPr>
      </w:r>
      <w:r>
        <w:rPr>
          <w:noProof/>
        </w:rPr>
        <w:fldChar w:fldCharType="separate"/>
      </w:r>
      <w:r>
        <w:rPr>
          <w:noProof/>
        </w:rPr>
        <w:t>5</w:t>
      </w:r>
      <w:r>
        <w:rPr>
          <w:noProof/>
        </w:rPr>
        <w:fldChar w:fldCharType="end"/>
      </w:r>
    </w:p>
    <w:p w14:paraId="577ED74D"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Alderdommen</w:t>
      </w:r>
      <w:r>
        <w:rPr>
          <w:noProof/>
        </w:rPr>
        <w:tab/>
      </w:r>
      <w:r>
        <w:rPr>
          <w:noProof/>
        </w:rPr>
        <w:fldChar w:fldCharType="begin"/>
      </w:r>
      <w:r>
        <w:rPr>
          <w:noProof/>
        </w:rPr>
        <w:instrText xml:space="preserve"> PAGEREF _Toc412407637 \h </w:instrText>
      </w:r>
      <w:r>
        <w:rPr>
          <w:noProof/>
        </w:rPr>
      </w:r>
      <w:r>
        <w:rPr>
          <w:noProof/>
        </w:rPr>
        <w:fldChar w:fldCharType="separate"/>
      </w:r>
      <w:r>
        <w:rPr>
          <w:noProof/>
        </w:rPr>
        <w:t>5</w:t>
      </w:r>
      <w:r>
        <w:rPr>
          <w:noProof/>
        </w:rPr>
        <w:fldChar w:fldCharType="end"/>
      </w:r>
    </w:p>
    <w:p w14:paraId="38167CA4" w14:textId="77777777" w:rsidR="002377C0" w:rsidRDefault="002377C0">
      <w:pPr>
        <w:pStyle w:val="Indholdsfortegnelse3"/>
        <w:tabs>
          <w:tab w:val="right" w:leader="dot" w:pos="8828"/>
        </w:tabs>
        <w:rPr>
          <w:rFonts w:eastAsiaTheme="minorEastAsia" w:cstheme="minorBidi"/>
          <w:noProof/>
          <w:sz w:val="24"/>
          <w:szCs w:val="24"/>
          <w:lang w:eastAsia="ja-JP"/>
        </w:rPr>
      </w:pPr>
      <w:r>
        <w:rPr>
          <w:noProof/>
        </w:rPr>
        <w:t>Værkets hvem, hvad, hvorfor og hvor</w:t>
      </w:r>
      <w:r>
        <w:rPr>
          <w:noProof/>
        </w:rPr>
        <w:tab/>
      </w:r>
      <w:r>
        <w:rPr>
          <w:noProof/>
        </w:rPr>
        <w:fldChar w:fldCharType="begin"/>
      </w:r>
      <w:r>
        <w:rPr>
          <w:noProof/>
        </w:rPr>
        <w:instrText xml:space="preserve"> PAGEREF _Toc412407638 \h </w:instrText>
      </w:r>
      <w:r>
        <w:rPr>
          <w:noProof/>
        </w:rPr>
      </w:r>
      <w:r>
        <w:rPr>
          <w:noProof/>
        </w:rPr>
        <w:fldChar w:fldCharType="separate"/>
      </w:r>
      <w:r>
        <w:rPr>
          <w:noProof/>
        </w:rPr>
        <w:t>8</w:t>
      </w:r>
      <w:r>
        <w:rPr>
          <w:noProof/>
        </w:rPr>
        <w:fldChar w:fldCharType="end"/>
      </w:r>
    </w:p>
    <w:p w14:paraId="51B866FC"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Hvem fortæller</w:t>
      </w:r>
      <w:r>
        <w:rPr>
          <w:noProof/>
        </w:rPr>
        <w:tab/>
      </w:r>
      <w:r>
        <w:rPr>
          <w:noProof/>
        </w:rPr>
        <w:fldChar w:fldCharType="begin"/>
      </w:r>
      <w:r>
        <w:rPr>
          <w:noProof/>
        </w:rPr>
        <w:instrText xml:space="preserve"> PAGEREF _Toc412407639 \h </w:instrText>
      </w:r>
      <w:r>
        <w:rPr>
          <w:noProof/>
        </w:rPr>
      </w:r>
      <w:r>
        <w:rPr>
          <w:noProof/>
        </w:rPr>
        <w:fldChar w:fldCharType="separate"/>
      </w:r>
      <w:r>
        <w:rPr>
          <w:noProof/>
        </w:rPr>
        <w:t>8</w:t>
      </w:r>
      <w:r>
        <w:rPr>
          <w:noProof/>
        </w:rPr>
        <w:fldChar w:fldCharType="end"/>
      </w:r>
    </w:p>
    <w:p w14:paraId="2A53AF5C"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Hvad er der fortalt om</w:t>
      </w:r>
      <w:r>
        <w:rPr>
          <w:noProof/>
        </w:rPr>
        <w:tab/>
      </w:r>
      <w:r>
        <w:rPr>
          <w:noProof/>
        </w:rPr>
        <w:fldChar w:fldCharType="begin"/>
      </w:r>
      <w:r>
        <w:rPr>
          <w:noProof/>
        </w:rPr>
        <w:instrText xml:space="preserve"> PAGEREF _Toc412407640 \h </w:instrText>
      </w:r>
      <w:r>
        <w:rPr>
          <w:noProof/>
        </w:rPr>
      </w:r>
      <w:r>
        <w:rPr>
          <w:noProof/>
        </w:rPr>
        <w:fldChar w:fldCharType="separate"/>
      </w:r>
      <w:r>
        <w:rPr>
          <w:noProof/>
        </w:rPr>
        <w:t>8</w:t>
      </w:r>
      <w:r>
        <w:rPr>
          <w:noProof/>
        </w:rPr>
        <w:fldChar w:fldCharType="end"/>
      </w:r>
    </w:p>
    <w:p w14:paraId="677B1FC8"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Formål</w:t>
      </w:r>
      <w:r>
        <w:rPr>
          <w:noProof/>
        </w:rPr>
        <w:tab/>
      </w:r>
      <w:r>
        <w:rPr>
          <w:noProof/>
        </w:rPr>
        <w:fldChar w:fldCharType="begin"/>
      </w:r>
      <w:r>
        <w:rPr>
          <w:noProof/>
        </w:rPr>
        <w:instrText xml:space="preserve"> PAGEREF _Toc412407641 \h </w:instrText>
      </w:r>
      <w:r>
        <w:rPr>
          <w:noProof/>
        </w:rPr>
      </w:r>
      <w:r>
        <w:rPr>
          <w:noProof/>
        </w:rPr>
        <w:fldChar w:fldCharType="separate"/>
      </w:r>
      <w:r>
        <w:rPr>
          <w:noProof/>
        </w:rPr>
        <w:t>8</w:t>
      </w:r>
      <w:r>
        <w:rPr>
          <w:noProof/>
        </w:rPr>
        <w:fldChar w:fldCharType="end"/>
      </w:r>
    </w:p>
    <w:p w14:paraId="797F20CE"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Målgruppe</w:t>
      </w:r>
      <w:r>
        <w:rPr>
          <w:noProof/>
        </w:rPr>
        <w:tab/>
      </w:r>
      <w:r>
        <w:rPr>
          <w:noProof/>
        </w:rPr>
        <w:fldChar w:fldCharType="begin"/>
      </w:r>
      <w:r>
        <w:rPr>
          <w:noProof/>
        </w:rPr>
        <w:instrText xml:space="preserve"> PAGEREF _Toc412407642 \h </w:instrText>
      </w:r>
      <w:r>
        <w:rPr>
          <w:noProof/>
        </w:rPr>
      </w:r>
      <w:r>
        <w:rPr>
          <w:noProof/>
        </w:rPr>
        <w:fldChar w:fldCharType="separate"/>
      </w:r>
      <w:r>
        <w:rPr>
          <w:noProof/>
        </w:rPr>
        <w:t>8</w:t>
      </w:r>
      <w:r>
        <w:rPr>
          <w:noProof/>
        </w:rPr>
        <w:fldChar w:fldCharType="end"/>
      </w:r>
    </w:p>
    <w:p w14:paraId="1D1A8748"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Forudsætninger og risici</w:t>
      </w:r>
      <w:r>
        <w:rPr>
          <w:noProof/>
        </w:rPr>
        <w:tab/>
      </w:r>
      <w:r>
        <w:rPr>
          <w:noProof/>
        </w:rPr>
        <w:fldChar w:fldCharType="begin"/>
      </w:r>
      <w:r>
        <w:rPr>
          <w:noProof/>
        </w:rPr>
        <w:instrText xml:space="preserve"> PAGEREF _Toc412407643 \h </w:instrText>
      </w:r>
      <w:r>
        <w:rPr>
          <w:noProof/>
        </w:rPr>
      </w:r>
      <w:r>
        <w:rPr>
          <w:noProof/>
        </w:rPr>
        <w:fldChar w:fldCharType="separate"/>
      </w:r>
      <w:r>
        <w:rPr>
          <w:noProof/>
        </w:rPr>
        <w:t>8</w:t>
      </w:r>
      <w:r>
        <w:rPr>
          <w:noProof/>
        </w:rPr>
        <w:fldChar w:fldCharType="end"/>
      </w:r>
    </w:p>
    <w:p w14:paraId="1DC4A628"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Vigtigste resultater</w:t>
      </w:r>
      <w:r>
        <w:rPr>
          <w:noProof/>
        </w:rPr>
        <w:tab/>
      </w:r>
      <w:r>
        <w:rPr>
          <w:noProof/>
        </w:rPr>
        <w:fldChar w:fldCharType="begin"/>
      </w:r>
      <w:r>
        <w:rPr>
          <w:noProof/>
        </w:rPr>
        <w:instrText xml:space="preserve"> PAGEREF _Toc412407644 \h </w:instrText>
      </w:r>
      <w:r>
        <w:rPr>
          <w:noProof/>
        </w:rPr>
      </w:r>
      <w:r>
        <w:rPr>
          <w:noProof/>
        </w:rPr>
        <w:fldChar w:fldCharType="separate"/>
      </w:r>
      <w:r>
        <w:rPr>
          <w:noProof/>
        </w:rPr>
        <w:t>8</w:t>
      </w:r>
      <w:r>
        <w:rPr>
          <w:noProof/>
        </w:rPr>
        <w:fldChar w:fldCharType="end"/>
      </w:r>
    </w:p>
    <w:p w14:paraId="1C270D92"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Partnere</w:t>
      </w:r>
      <w:r>
        <w:rPr>
          <w:noProof/>
        </w:rPr>
        <w:tab/>
      </w:r>
      <w:r>
        <w:rPr>
          <w:noProof/>
        </w:rPr>
        <w:fldChar w:fldCharType="begin"/>
      </w:r>
      <w:r>
        <w:rPr>
          <w:noProof/>
        </w:rPr>
        <w:instrText xml:space="preserve"> PAGEREF _Toc412407645 \h </w:instrText>
      </w:r>
      <w:r>
        <w:rPr>
          <w:noProof/>
        </w:rPr>
      </w:r>
      <w:r>
        <w:rPr>
          <w:noProof/>
        </w:rPr>
        <w:fldChar w:fldCharType="separate"/>
      </w:r>
      <w:r>
        <w:rPr>
          <w:noProof/>
        </w:rPr>
        <w:t>8</w:t>
      </w:r>
      <w:r>
        <w:rPr>
          <w:noProof/>
        </w:rPr>
        <w:fldChar w:fldCharType="end"/>
      </w:r>
    </w:p>
    <w:p w14:paraId="214066FE" w14:textId="77777777" w:rsidR="002377C0" w:rsidRDefault="002377C0">
      <w:pPr>
        <w:pStyle w:val="Indholdsfortegnelse2"/>
        <w:tabs>
          <w:tab w:val="right" w:leader="dot" w:pos="8828"/>
        </w:tabs>
        <w:rPr>
          <w:rFonts w:eastAsiaTheme="minorEastAsia" w:cstheme="minorBidi"/>
          <w:b w:val="0"/>
          <w:noProof/>
          <w:sz w:val="24"/>
          <w:szCs w:val="24"/>
          <w:lang w:eastAsia="ja-JP"/>
        </w:rPr>
      </w:pPr>
      <w:r>
        <w:rPr>
          <w:noProof/>
        </w:rPr>
        <w:t>INDHOLDSFORTEGNELSE</w:t>
      </w:r>
      <w:r>
        <w:rPr>
          <w:noProof/>
        </w:rPr>
        <w:tab/>
      </w:r>
      <w:r>
        <w:rPr>
          <w:noProof/>
        </w:rPr>
        <w:fldChar w:fldCharType="begin"/>
      </w:r>
      <w:r>
        <w:rPr>
          <w:noProof/>
        </w:rPr>
        <w:instrText xml:space="preserve"> PAGEREF _Toc412407646 \h </w:instrText>
      </w:r>
      <w:r>
        <w:rPr>
          <w:noProof/>
        </w:rPr>
      </w:r>
      <w:r>
        <w:rPr>
          <w:noProof/>
        </w:rPr>
        <w:fldChar w:fldCharType="separate"/>
      </w:r>
      <w:r>
        <w:rPr>
          <w:noProof/>
        </w:rPr>
        <w:t>9</w:t>
      </w:r>
      <w:r>
        <w:rPr>
          <w:noProof/>
        </w:rPr>
        <w:fldChar w:fldCharType="end"/>
      </w:r>
    </w:p>
    <w:p w14:paraId="3EBBE6A8" w14:textId="77777777" w:rsidR="002377C0" w:rsidRDefault="002377C0">
      <w:pPr>
        <w:pStyle w:val="Indholdsfortegnelse2"/>
        <w:tabs>
          <w:tab w:val="right" w:leader="dot" w:pos="8828"/>
        </w:tabs>
        <w:rPr>
          <w:rFonts w:eastAsiaTheme="minorEastAsia" w:cstheme="minorBidi"/>
          <w:b w:val="0"/>
          <w:noProof/>
          <w:sz w:val="24"/>
          <w:szCs w:val="24"/>
          <w:lang w:eastAsia="ja-JP"/>
        </w:rPr>
      </w:pPr>
      <w:r>
        <w:rPr>
          <w:noProof/>
        </w:rPr>
        <w:t>MANDDOMMEN</w:t>
      </w:r>
      <w:r>
        <w:rPr>
          <w:noProof/>
        </w:rPr>
        <w:tab/>
      </w:r>
      <w:r>
        <w:rPr>
          <w:noProof/>
        </w:rPr>
        <w:fldChar w:fldCharType="begin"/>
      </w:r>
      <w:r>
        <w:rPr>
          <w:noProof/>
        </w:rPr>
        <w:instrText xml:space="preserve"> PAGEREF _Toc412407647 \h </w:instrText>
      </w:r>
      <w:r>
        <w:rPr>
          <w:noProof/>
        </w:rPr>
      </w:r>
      <w:r>
        <w:rPr>
          <w:noProof/>
        </w:rPr>
        <w:fldChar w:fldCharType="separate"/>
      </w:r>
      <w:r>
        <w:rPr>
          <w:noProof/>
        </w:rPr>
        <w:t>14</w:t>
      </w:r>
      <w:r>
        <w:rPr>
          <w:noProof/>
        </w:rPr>
        <w:fldChar w:fldCharType="end"/>
      </w:r>
    </w:p>
    <w:p w14:paraId="498C8057" w14:textId="77777777" w:rsidR="002377C0" w:rsidRDefault="002377C0">
      <w:pPr>
        <w:pStyle w:val="Indholdsfortegnelse3"/>
        <w:tabs>
          <w:tab w:val="right" w:leader="dot" w:pos="8828"/>
        </w:tabs>
        <w:rPr>
          <w:rFonts w:eastAsiaTheme="minorEastAsia" w:cstheme="minorBidi"/>
          <w:noProof/>
          <w:sz w:val="24"/>
          <w:szCs w:val="24"/>
          <w:lang w:eastAsia="ja-JP"/>
        </w:rPr>
      </w:pPr>
      <w:r>
        <w:rPr>
          <w:noProof/>
        </w:rPr>
        <w:t>1. Halvleg</w:t>
      </w:r>
      <w:r>
        <w:rPr>
          <w:noProof/>
        </w:rPr>
        <w:tab/>
      </w:r>
      <w:r>
        <w:rPr>
          <w:noProof/>
        </w:rPr>
        <w:fldChar w:fldCharType="begin"/>
      </w:r>
      <w:r>
        <w:rPr>
          <w:noProof/>
        </w:rPr>
        <w:instrText xml:space="preserve"> PAGEREF _Toc412407648 \h </w:instrText>
      </w:r>
      <w:r>
        <w:rPr>
          <w:noProof/>
        </w:rPr>
      </w:r>
      <w:r>
        <w:rPr>
          <w:noProof/>
        </w:rPr>
        <w:fldChar w:fldCharType="separate"/>
      </w:r>
      <w:r>
        <w:rPr>
          <w:noProof/>
        </w:rPr>
        <w:t>14</w:t>
      </w:r>
      <w:r>
        <w:rPr>
          <w:noProof/>
        </w:rPr>
        <w:fldChar w:fldCharType="end"/>
      </w:r>
    </w:p>
    <w:p w14:paraId="2E24641F"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Freelance</w:t>
      </w:r>
      <w:r>
        <w:rPr>
          <w:noProof/>
        </w:rPr>
        <w:tab/>
      </w:r>
      <w:r>
        <w:rPr>
          <w:noProof/>
        </w:rPr>
        <w:fldChar w:fldCharType="begin"/>
      </w:r>
      <w:r>
        <w:rPr>
          <w:noProof/>
        </w:rPr>
        <w:instrText xml:space="preserve"> PAGEREF _Toc412407649 \h </w:instrText>
      </w:r>
      <w:r>
        <w:rPr>
          <w:noProof/>
        </w:rPr>
      </w:r>
      <w:r>
        <w:rPr>
          <w:noProof/>
        </w:rPr>
        <w:fldChar w:fldCharType="separate"/>
      </w:r>
      <w:r>
        <w:rPr>
          <w:noProof/>
        </w:rPr>
        <w:t>14</w:t>
      </w:r>
      <w:r>
        <w:rPr>
          <w:noProof/>
        </w:rPr>
        <w:fldChar w:fldCharType="end"/>
      </w:r>
    </w:p>
    <w:p w14:paraId="4521BCEC"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Byhus i Sølystgade</w:t>
      </w:r>
      <w:r>
        <w:rPr>
          <w:noProof/>
        </w:rPr>
        <w:tab/>
      </w:r>
      <w:r>
        <w:rPr>
          <w:noProof/>
        </w:rPr>
        <w:fldChar w:fldCharType="begin"/>
      </w:r>
      <w:r>
        <w:rPr>
          <w:noProof/>
        </w:rPr>
        <w:instrText xml:space="preserve"> PAGEREF _Toc412407650 \h </w:instrText>
      </w:r>
      <w:r>
        <w:rPr>
          <w:noProof/>
        </w:rPr>
      </w:r>
      <w:r>
        <w:rPr>
          <w:noProof/>
        </w:rPr>
        <w:fldChar w:fldCharType="separate"/>
      </w:r>
      <w:r>
        <w:rPr>
          <w:noProof/>
        </w:rPr>
        <w:t>14</w:t>
      </w:r>
      <w:r>
        <w:rPr>
          <w:noProof/>
        </w:rPr>
        <w:fldChar w:fldCharType="end"/>
      </w:r>
    </w:p>
    <w:p w14:paraId="3A598466"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Tegnestue i Peder Skrams Gade og i Studsgade</w:t>
      </w:r>
      <w:r>
        <w:rPr>
          <w:noProof/>
        </w:rPr>
        <w:tab/>
      </w:r>
      <w:r>
        <w:rPr>
          <w:noProof/>
        </w:rPr>
        <w:fldChar w:fldCharType="begin"/>
      </w:r>
      <w:r>
        <w:rPr>
          <w:noProof/>
        </w:rPr>
        <w:instrText xml:space="preserve"> PAGEREF _Toc412407651 \h </w:instrText>
      </w:r>
      <w:r>
        <w:rPr>
          <w:noProof/>
        </w:rPr>
      </w:r>
      <w:r>
        <w:rPr>
          <w:noProof/>
        </w:rPr>
        <w:fldChar w:fldCharType="separate"/>
      </w:r>
      <w:r>
        <w:rPr>
          <w:noProof/>
        </w:rPr>
        <w:t>14</w:t>
      </w:r>
      <w:r>
        <w:rPr>
          <w:noProof/>
        </w:rPr>
        <w:fldChar w:fldCharType="end"/>
      </w:r>
    </w:p>
    <w:p w14:paraId="17390EA8"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Bolig i Rude</w:t>
      </w:r>
      <w:r>
        <w:rPr>
          <w:noProof/>
        </w:rPr>
        <w:tab/>
      </w:r>
      <w:r>
        <w:rPr>
          <w:noProof/>
        </w:rPr>
        <w:fldChar w:fldCharType="begin"/>
      </w:r>
      <w:r>
        <w:rPr>
          <w:noProof/>
        </w:rPr>
        <w:instrText xml:space="preserve"> PAGEREF _Toc412407652 \h </w:instrText>
      </w:r>
      <w:r>
        <w:rPr>
          <w:noProof/>
        </w:rPr>
      </w:r>
      <w:r>
        <w:rPr>
          <w:noProof/>
        </w:rPr>
        <w:fldChar w:fldCharType="separate"/>
      </w:r>
      <w:r>
        <w:rPr>
          <w:noProof/>
        </w:rPr>
        <w:t>14</w:t>
      </w:r>
      <w:r>
        <w:rPr>
          <w:noProof/>
        </w:rPr>
        <w:fldChar w:fldCharType="end"/>
      </w:r>
    </w:p>
    <w:p w14:paraId="02F3EF18"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Ferie og studietur Rhodos</w:t>
      </w:r>
      <w:r>
        <w:rPr>
          <w:noProof/>
        </w:rPr>
        <w:tab/>
      </w:r>
      <w:r>
        <w:rPr>
          <w:noProof/>
        </w:rPr>
        <w:fldChar w:fldCharType="begin"/>
      </w:r>
      <w:r>
        <w:rPr>
          <w:noProof/>
        </w:rPr>
        <w:instrText xml:space="preserve"> PAGEREF _Toc412407653 \h </w:instrText>
      </w:r>
      <w:r>
        <w:rPr>
          <w:noProof/>
        </w:rPr>
      </w:r>
      <w:r>
        <w:rPr>
          <w:noProof/>
        </w:rPr>
        <w:fldChar w:fldCharType="separate"/>
      </w:r>
      <w:r>
        <w:rPr>
          <w:noProof/>
        </w:rPr>
        <w:t>14</w:t>
      </w:r>
      <w:r>
        <w:rPr>
          <w:noProof/>
        </w:rPr>
        <w:fldChar w:fldCharType="end"/>
      </w:r>
    </w:p>
    <w:p w14:paraId="632817B3"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Restaurant Kaløvig Strandgård</w:t>
      </w:r>
      <w:r>
        <w:rPr>
          <w:noProof/>
        </w:rPr>
        <w:tab/>
      </w:r>
      <w:r>
        <w:rPr>
          <w:noProof/>
        </w:rPr>
        <w:fldChar w:fldCharType="begin"/>
      </w:r>
      <w:r>
        <w:rPr>
          <w:noProof/>
        </w:rPr>
        <w:instrText xml:space="preserve"> PAGEREF _Toc412407654 \h </w:instrText>
      </w:r>
      <w:r>
        <w:rPr>
          <w:noProof/>
        </w:rPr>
      </w:r>
      <w:r>
        <w:rPr>
          <w:noProof/>
        </w:rPr>
        <w:fldChar w:fldCharType="separate"/>
      </w:r>
      <w:r>
        <w:rPr>
          <w:noProof/>
        </w:rPr>
        <w:t>14</w:t>
      </w:r>
      <w:r>
        <w:rPr>
          <w:noProof/>
        </w:rPr>
        <w:fldChar w:fldCharType="end"/>
      </w:r>
    </w:p>
    <w:p w14:paraId="14221FC6"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Underviser</w:t>
      </w:r>
      <w:r>
        <w:rPr>
          <w:noProof/>
        </w:rPr>
        <w:tab/>
      </w:r>
      <w:r>
        <w:rPr>
          <w:noProof/>
        </w:rPr>
        <w:fldChar w:fldCharType="begin"/>
      </w:r>
      <w:r>
        <w:rPr>
          <w:noProof/>
        </w:rPr>
        <w:instrText xml:space="preserve"> PAGEREF _Toc412407655 \h </w:instrText>
      </w:r>
      <w:r>
        <w:rPr>
          <w:noProof/>
        </w:rPr>
      </w:r>
      <w:r>
        <w:rPr>
          <w:noProof/>
        </w:rPr>
        <w:fldChar w:fldCharType="separate"/>
      </w:r>
      <w:r>
        <w:rPr>
          <w:noProof/>
        </w:rPr>
        <w:t>14</w:t>
      </w:r>
      <w:r>
        <w:rPr>
          <w:noProof/>
        </w:rPr>
        <w:fldChar w:fldCharType="end"/>
      </w:r>
    </w:p>
    <w:p w14:paraId="7C29AF11"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Arkitektskolen i Aarhus</w:t>
      </w:r>
      <w:r>
        <w:rPr>
          <w:noProof/>
        </w:rPr>
        <w:tab/>
      </w:r>
      <w:r>
        <w:rPr>
          <w:noProof/>
        </w:rPr>
        <w:fldChar w:fldCharType="begin"/>
      </w:r>
      <w:r>
        <w:rPr>
          <w:noProof/>
        </w:rPr>
        <w:instrText xml:space="preserve"> PAGEREF _Toc412407656 \h </w:instrText>
      </w:r>
      <w:r>
        <w:rPr>
          <w:noProof/>
        </w:rPr>
      </w:r>
      <w:r>
        <w:rPr>
          <w:noProof/>
        </w:rPr>
        <w:fldChar w:fldCharType="separate"/>
      </w:r>
      <w:r>
        <w:rPr>
          <w:noProof/>
        </w:rPr>
        <w:t>14</w:t>
      </w:r>
      <w:r>
        <w:rPr>
          <w:noProof/>
        </w:rPr>
        <w:fldChar w:fldCharType="end"/>
      </w:r>
    </w:p>
    <w:p w14:paraId="662E0B98"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Murerfagskolen i Århus</w:t>
      </w:r>
      <w:r>
        <w:rPr>
          <w:noProof/>
        </w:rPr>
        <w:tab/>
      </w:r>
      <w:r>
        <w:rPr>
          <w:noProof/>
        </w:rPr>
        <w:fldChar w:fldCharType="begin"/>
      </w:r>
      <w:r>
        <w:rPr>
          <w:noProof/>
        </w:rPr>
        <w:instrText xml:space="preserve"> PAGEREF _Toc412407657 \h </w:instrText>
      </w:r>
      <w:r>
        <w:rPr>
          <w:noProof/>
        </w:rPr>
      </w:r>
      <w:r>
        <w:rPr>
          <w:noProof/>
        </w:rPr>
        <w:fldChar w:fldCharType="separate"/>
      </w:r>
      <w:r>
        <w:rPr>
          <w:noProof/>
        </w:rPr>
        <w:t>14</w:t>
      </w:r>
      <w:r>
        <w:rPr>
          <w:noProof/>
        </w:rPr>
        <w:fldChar w:fldCharType="end"/>
      </w:r>
    </w:p>
    <w:p w14:paraId="0F7FC021"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Aalborg Universitet</w:t>
      </w:r>
      <w:r>
        <w:rPr>
          <w:noProof/>
        </w:rPr>
        <w:tab/>
      </w:r>
      <w:r>
        <w:rPr>
          <w:noProof/>
        </w:rPr>
        <w:fldChar w:fldCharType="begin"/>
      </w:r>
      <w:r>
        <w:rPr>
          <w:noProof/>
        </w:rPr>
        <w:instrText xml:space="preserve"> PAGEREF _Toc412407658 \h </w:instrText>
      </w:r>
      <w:r>
        <w:rPr>
          <w:noProof/>
        </w:rPr>
      </w:r>
      <w:r>
        <w:rPr>
          <w:noProof/>
        </w:rPr>
        <w:fldChar w:fldCharType="separate"/>
      </w:r>
      <w:r>
        <w:rPr>
          <w:noProof/>
        </w:rPr>
        <w:t>14</w:t>
      </w:r>
      <w:r>
        <w:rPr>
          <w:noProof/>
        </w:rPr>
        <w:fldChar w:fldCharType="end"/>
      </w:r>
    </w:p>
    <w:p w14:paraId="32FA79C5"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Bygmester</w:t>
      </w:r>
      <w:r>
        <w:rPr>
          <w:noProof/>
        </w:rPr>
        <w:tab/>
      </w:r>
      <w:r>
        <w:rPr>
          <w:noProof/>
        </w:rPr>
        <w:fldChar w:fldCharType="begin"/>
      </w:r>
      <w:r>
        <w:rPr>
          <w:noProof/>
        </w:rPr>
        <w:instrText xml:space="preserve"> PAGEREF _Toc412407659 \h </w:instrText>
      </w:r>
      <w:r>
        <w:rPr>
          <w:noProof/>
        </w:rPr>
      </w:r>
      <w:r>
        <w:rPr>
          <w:noProof/>
        </w:rPr>
        <w:fldChar w:fldCharType="separate"/>
      </w:r>
      <w:r>
        <w:rPr>
          <w:noProof/>
        </w:rPr>
        <w:t>15</w:t>
      </w:r>
      <w:r>
        <w:rPr>
          <w:noProof/>
        </w:rPr>
        <w:fldChar w:fldCharType="end"/>
      </w:r>
    </w:p>
    <w:p w14:paraId="4E1E54DB"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Hus i Aabyhøj</w:t>
      </w:r>
      <w:r>
        <w:rPr>
          <w:noProof/>
        </w:rPr>
        <w:tab/>
      </w:r>
      <w:r>
        <w:rPr>
          <w:noProof/>
        </w:rPr>
        <w:fldChar w:fldCharType="begin"/>
      </w:r>
      <w:r>
        <w:rPr>
          <w:noProof/>
        </w:rPr>
        <w:instrText xml:space="preserve"> PAGEREF _Toc412407660 \h </w:instrText>
      </w:r>
      <w:r>
        <w:rPr>
          <w:noProof/>
        </w:rPr>
      </w:r>
      <w:r>
        <w:rPr>
          <w:noProof/>
        </w:rPr>
        <w:fldChar w:fldCharType="separate"/>
      </w:r>
      <w:r>
        <w:rPr>
          <w:noProof/>
        </w:rPr>
        <w:t>15</w:t>
      </w:r>
      <w:r>
        <w:rPr>
          <w:noProof/>
        </w:rPr>
        <w:fldChar w:fldCharType="end"/>
      </w:r>
    </w:p>
    <w:p w14:paraId="7CAA2AAC"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Villa på Ahornvej</w:t>
      </w:r>
      <w:r>
        <w:rPr>
          <w:noProof/>
        </w:rPr>
        <w:tab/>
      </w:r>
      <w:r>
        <w:rPr>
          <w:noProof/>
        </w:rPr>
        <w:fldChar w:fldCharType="begin"/>
      </w:r>
      <w:r>
        <w:rPr>
          <w:noProof/>
        </w:rPr>
        <w:instrText xml:space="preserve"> PAGEREF _Toc412407661 \h </w:instrText>
      </w:r>
      <w:r>
        <w:rPr>
          <w:noProof/>
        </w:rPr>
      </w:r>
      <w:r>
        <w:rPr>
          <w:noProof/>
        </w:rPr>
        <w:fldChar w:fldCharType="separate"/>
      </w:r>
      <w:r>
        <w:rPr>
          <w:noProof/>
        </w:rPr>
        <w:t>15</w:t>
      </w:r>
      <w:r>
        <w:rPr>
          <w:noProof/>
        </w:rPr>
        <w:fldChar w:fldCharType="end"/>
      </w:r>
    </w:p>
    <w:p w14:paraId="273415E0"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Hus på Vibevej</w:t>
      </w:r>
      <w:r>
        <w:rPr>
          <w:noProof/>
        </w:rPr>
        <w:tab/>
      </w:r>
      <w:r>
        <w:rPr>
          <w:noProof/>
        </w:rPr>
        <w:fldChar w:fldCharType="begin"/>
      </w:r>
      <w:r>
        <w:rPr>
          <w:noProof/>
        </w:rPr>
        <w:instrText xml:space="preserve"> PAGEREF _Toc412407662 \h </w:instrText>
      </w:r>
      <w:r>
        <w:rPr>
          <w:noProof/>
        </w:rPr>
      </w:r>
      <w:r>
        <w:rPr>
          <w:noProof/>
        </w:rPr>
        <w:fldChar w:fldCharType="separate"/>
      </w:r>
      <w:r>
        <w:rPr>
          <w:noProof/>
        </w:rPr>
        <w:t>15</w:t>
      </w:r>
      <w:r>
        <w:rPr>
          <w:noProof/>
        </w:rPr>
        <w:fldChar w:fldCharType="end"/>
      </w:r>
    </w:p>
    <w:p w14:paraId="143802ED"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Huse på Lykkenshøj</w:t>
      </w:r>
      <w:r>
        <w:rPr>
          <w:noProof/>
        </w:rPr>
        <w:tab/>
      </w:r>
      <w:r>
        <w:rPr>
          <w:noProof/>
        </w:rPr>
        <w:fldChar w:fldCharType="begin"/>
      </w:r>
      <w:r>
        <w:rPr>
          <w:noProof/>
        </w:rPr>
        <w:instrText xml:space="preserve"> PAGEREF _Toc412407663 \h </w:instrText>
      </w:r>
      <w:r>
        <w:rPr>
          <w:noProof/>
        </w:rPr>
      </w:r>
      <w:r>
        <w:rPr>
          <w:noProof/>
        </w:rPr>
        <w:fldChar w:fldCharType="separate"/>
      </w:r>
      <w:r>
        <w:rPr>
          <w:noProof/>
        </w:rPr>
        <w:t>15</w:t>
      </w:r>
      <w:r>
        <w:rPr>
          <w:noProof/>
        </w:rPr>
        <w:fldChar w:fldCharType="end"/>
      </w:r>
    </w:p>
    <w:p w14:paraId="43D4FBB0" w14:textId="77777777" w:rsidR="002377C0" w:rsidRDefault="002377C0">
      <w:pPr>
        <w:pStyle w:val="Indholdsfortegnelse3"/>
        <w:tabs>
          <w:tab w:val="right" w:leader="dot" w:pos="8828"/>
        </w:tabs>
        <w:rPr>
          <w:rFonts w:eastAsiaTheme="minorEastAsia" w:cstheme="minorBidi"/>
          <w:noProof/>
          <w:sz w:val="24"/>
          <w:szCs w:val="24"/>
          <w:lang w:eastAsia="ja-JP"/>
        </w:rPr>
      </w:pPr>
      <w:r>
        <w:rPr>
          <w:noProof/>
        </w:rPr>
        <w:t>2. Halveg</w:t>
      </w:r>
      <w:r>
        <w:rPr>
          <w:noProof/>
        </w:rPr>
        <w:tab/>
      </w:r>
      <w:r>
        <w:rPr>
          <w:noProof/>
        </w:rPr>
        <w:fldChar w:fldCharType="begin"/>
      </w:r>
      <w:r>
        <w:rPr>
          <w:noProof/>
        </w:rPr>
        <w:instrText xml:space="preserve"> PAGEREF _Toc412407664 \h </w:instrText>
      </w:r>
      <w:r>
        <w:rPr>
          <w:noProof/>
        </w:rPr>
      </w:r>
      <w:r>
        <w:rPr>
          <w:noProof/>
        </w:rPr>
        <w:fldChar w:fldCharType="separate"/>
      </w:r>
      <w:r>
        <w:rPr>
          <w:noProof/>
        </w:rPr>
        <w:t>15</w:t>
      </w:r>
      <w:r>
        <w:rPr>
          <w:noProof/>
        </w:rPr>
        <w:fldChar w:fldCharType="end"/>
      </w:r>
    </w:p>
    <w:p w14:paraId="5CC8749D"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Opbrud</w:t>
      </w:r>
      <w:r>
        <w:rPr>
          <w:noProof/>
        </w:rPr>
        <w:tab/>
      </w:r>
      <w:r>
        <w:rPr>
          <w:noProof/>
        </w:rPr>
        <w:fldChar w:fldCharType="begin"/>
      </w:r>
      <w:r>
        <w:rPr>
          <w:noProof/>
        </w:rPr>
        <w:instrText xml:space="preserve"> PAGEREF _Toc412407665 \h </w:instrText>
      </w:r>
      <w:r>
        <w:rPr>
          <w:noProof/>
        </w:rPr>
      </w:r>
      <w:r>
        <w:rPr>
          <w:noProof/>
        </w:rPr>
        <w:fldChar w:fldCharType="separate"/>
      </w:r>
      <w:r>
        <w:rPr>
          <w:noProof/>
        </w:rPr>
        <w:t>15</w:t>
      </w:r>
      <w:r>
        <w:rPr>
          <w:noProof/>
        </w:rPr>
        <w:fldChar w:fldCharType="end"/>
      </w:r>
    </w:p>
    <w:p w14:paraId="112E9789"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Pottemagertoften</w:t>
      </w:r>
      <w:r>
        <w:rPr>
          <w:noProof/>
        </w:rPr>
        <w:tab/>
      </w:r>
      <w:r>
        <w:rPr>
          <w:noProof/>
        </w:rPr>
        <w:fldChar w:fldCharType="begin"/>
      </w:r>
      <w:r>
        <w:rPr>
          <w:noProof/>
        </w:rPr>
        <w:instrText xml:space="preserve"> PAGEREF _Toc412407666 \h </w:instrText>
      </w:r>
      <w:r>
        <w:rPr>
          <w:noProof/>
        </w:rPr>
      </w:r>
      <w:r>
        <w:rPr>
          <w:noProof/>
        </w:rPr>
        <w:fldChar w:fldCharType="separate"/>
      </w:r>
      <w:r>
        <w:rPr>
          <w:noProof/>
        </w:rPr>
        <w:t>15</w:t>
      </w:r>
      <w:r>
        <w:rPr>
          <w:noProof/>
        </w:rPr>
        <w:fldChar w:fldCharType="end"/>
      </w:r>
    </w:p>
    <w:p w14:paraId="437816D8"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Nye veje World Wide</w:t>
      </w:r>
      <w:r>
        <w:rPr>
          <w:noProof/>
        </w:rPr>
        <w:tab/>
      </w:r>
      <w:r>
        <w:rPr>
          <w:noProof/>
        </w:rPr>
        <w:fldChar w:fldCharType="begin"/>
      </w:r>
      <w:r>
        <w:rPr>
          <w:noProof/>
        </w:rPr>
        <w:instrText xml:space="preserve"> PAGEREF _Toc412407667 \h </w:instrText>
      </w:r>
      <w:r>
        <w:rPr>
          <w:noProof/>
        </w:rPr>
      </w:r>
      <w:r>
        <w:rPr>
          <w:noProof/>
        </w:rPr>
        <w:fldChar w:fldCharType="separate"/>
      </w:r>
      <w:r>
        <w:rPr>
          <w:noProof/>
        </w:rPr>
        <w:t>15</w:t>
      </w:r>
      <w:r>
        <w:rPr>
          <w:noProof/>
        </w:rPr>
        <w:fldChar w:fldCharType="end"/>
      </w:r>
    </w:p>
    <w:p w14:paraId="71113F85"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AAA Hjørring 1985</w:t>
      </w:r>
      <w:r>
        <w:rPr>
          <w:noProof/>
        </w:rPr>
        <w:tab/>
      </w:r>
      <w:r>
        <w:rPr>
          <w:noProof/>
        </w:rPr>
        <w:fldChar w:fldCharType="begin"/>
      </w:r>
      <w:r>
        <w:rPr>
          <w:noProof/>
        </w:rPr>
        <w:instrText xml:space="preserve"> PAGEREF _Toc412407668 \h </w:instrText>
      </w:r>
      <w:r>
        <w:rPr>
          <w:noProof/>
        </w:rPr>
      </w:r>
      <w:r>
        <w:rPr>
          <w:noProof/>
        </w:rPr>
        <w:fldChar w:fldCharType="separate"/>
      </w:r>
      <w:r>
        <w:rPr>
          <w:noProof/>
        </w:rPr>
        <w:t>15</w:t>
      </w:r>
      <w:r>
        <w:rPr>
          <w:noProof/>
        </w:rPr>
        <w:fldChar w:fldCharType="end"/>
      </w:r>
    </w:p>
    <w:p w14:paraId="3DBED677"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Ladakh 1986</w:t>
      </w:r>
      <w:r>
        <w:rPr>
          <w:noProof/>
        </w:rPr>
        <w:tab/>
      </w:r>
      <w:r>
        <w:rPr>
          <w:noProof/>
        </w:rPr>
        <w:fldChar w:fldCharType="begin"/>
      </w:r>
      <w:r>
        <w:rPr>
          <w:noProof/>
        </w:rPr>
        <w:instrText xml:space="preserve"> PAGEREF _Toc412407669 \h </w:instrText>
      </w:r>
      <w:r>
        <w:rPr>
          <w:noProof/>
        </w:rPr>
      </w:r>
      <w:r>
        <w:rPr>
          <w:noProof/>
        </w:rPr>
        <w:fldChar w:fldCharType="separate"/>
      </w:r>
      <w:r>
        <w:rPr>
          <w:noProof/>
        </w:rPr>
        <w:t>15</w:t>
      </w:r>
      <w:r>
        <w:rPr>
          <w:noProof/>
        </w:rPr>
        <w:fldChar w:fldCharType="end"/>
      </w:r>
    </w:p>
    <w:p w14:paraId="5D366487"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Katholmvej</w:t>
      </w:r>
      <w:r>
        <w:rPr>
          <w:noProof/>
        </w:rPr>
        <w:tab/>
      </w:r>
      <w:r>
        <w:rPr>
          <w:noProof/>
        </w:rPr>
        <w:fldChar w:fldCharType="begin"/>
      </w:r>
      <w:r>
        <w:rPr>
          <w:noProof/>
        </w:rPr>
        <w:instrText xml:space="preserve"> PAGEREF _Toc412407670 \h </w:instrText>
      </w:r>
      <w:r>
        <w:rPr>
          <w:noProof/>
        </w:rPr>
      </w:r>
      <w:r>
        <w:rPr>
          <w:noProof/>
        </w:rPr>
        <w:fldChar w:fldCharType="separate"/>
      </w:r>
      <w:r>
        <w:rPr>
          <w:noProof/>
        </w:rPr>
        <w:t>15</w:t>
      </w:r>
      <w:r>
        <w:rPr>
          <w:noProof/>
        </w:rPr>
        <w:fldChar w:fldCharType="end"/>
      </w:r>
    </w:p>
    <w:p w14:paraId="0ABB6BF5"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Murermesterhus på Elbækvej  I  1987</w:t>
      </w:r>
      <w:r>
        <w:rPr>
          <w:noProof/>
        </w:rPr>
        <w:tab/>
      </w:r>
      <w:r>
        <w:rPr>
          <w:noProof/>
        </w:rPr>
        <w:fldChar w:fldCharType="begin"/>
      </w:r>
      <w:r>
        <w:rPr>
          <w:noProof/>
        </w:rPr>
        <w:instrText xml:space="preserve"> PAGEREF _Toc412407671 \h </w:instrText>
      </w:r>
      <w:r>
        <w:rPr>
          <w:noProof/>
        </w:rPr>
      </w:r>
      <w:r>
        <w:rPr>
          <w:noProof/>
        </w:rPr>
        <w:fldChar w:fldCharType="separate"/>
      </w:r>
      <w:r>
        <w:rPr>
          <w:noProof/>
        </w:rPr>
        <w:t>16</w:t>
      </w:r>
      <w:r>
        <w:rPr>
          <w:noProof/>
        </w:rPr>
        <w:fldChar w:fldCharType="end"/>
      </w:r>
    </w:p>
    <w:p w14:paraId="53295278"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Tegnestue på Klostertorvet</w:t>
      </w:r>
      <w:r>
        <w:rPr>
          <w:noProof/>
        </w:rPr>
        <w:tab/>
      </w:r>
      <w:r>
        <w:rPr>
          <w:noProof/>
        </w:rPr>
        <w:fldChar w:fldCharType="begin"/>
      </w:r>
      <w:r>
        <w:rPr>
          <w:noProof/>
        </w:rPr>
        <w:instrText xml:space="preserve"> PAGEREF _Toc412407672 \h </w:instrText>
      </w:r>
      <w:r>
        <w:rPr>
          <w:noProof/>
        </w:rPr>
      </w:r>
      <w:r>
        <w:rPr>
          <w:noProof/>
        </w:rPr>
        <w:fldChar w:fldCharType="separate"/>
      </w:r>
      <w:r>
        <w:rPr>
          <w:noProof/>
        </w:rPr>
        <w:t>16</w:t>
      </w:r>
      <w:r>
        <w:rPr>
          <w:noProof/>
        </w:rPr>
        <w:fldChar w:fldCharType="end"/>
      </w:r>
    </w:p>
    <w:p w14:paraId="734DB5D5"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Bolivia forundersøgelse 1987</w:t>
      </w:r>
      <w:r>
        <w:rPr>
          <w:noProof/>
        </w:rPr>
        <w:tab/>
      </w:r>
      <w:r>
        <w:rPr>
          <w:noProof/>
        </w:rPr>
        <w:fldChar w:fldCharType="begin"/>
      </w:r>
      <w:r>
        <w:rPr>
          <w:noProof/>
        </w:rPr>
        <w:instrText xml:space="preserve"> PAGEREF _Toc412407673 \h </w:instrText>
      </w:r>
      <w:r>
        <w:rPr>
          <w:noProof/>
        </w:rPr>
      </w:r>
      <w:r>
        <w:rPr>
          <w:noProof/>
        </w:rPr>
        <w:fldChar w:fldCharType="separate"/>
      </w:r>
      <w:r>
        <w:rPr>
          <w:noProof/>
        </w:rPr>
        <w:t>16</w:t>
      </w:r>
      <w:r>
        <w:rPr>
          <w:noProof/>
        </w:rPr>
        <w:fldChar w:fldCharType="end"/>
      </w:r>
    </w:p>
    <w:p w14:paraId="0745B055"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Dansk International Bosætningsservice, DIB</w:t>
      </w:r>
      <w:r>
        <w:rPr>
          <w:noProof/>
        </w:rPr>
        <w:tab/>
      </w:r>
      <w:r>
        <w:rPr>
          <w:noProof/>
        </w:rPr>
        <w:fldChar w:fldCharType="begin"/>
      </w:r>
      <w:r>
        <w:rPr>
          <w:noProof/>
        </w:rPr>
        <w:instrText xml:space="preserve"> PAGEREF _Toc412407674 \h </w:instrText>
      </w:r>
      <w:r>
        <w:rPr>
          <w:noProof/>
        </w:rPr>
      </w:r>
      <w:r>
        <w:rPr>
          <w:noProof/>
        </w:rPr>
        <w:fldChar w:fldCharType="separate"/>
      </w:r>
      <w:r>
        <w:rPr>
          <w:noProof/>
        </w:rPr>
        <w:t>16</w:t>
      </w:r>
      <w:r>
        <w:rPr>
          <w:noProof/>
        </w:rPr>
        <w:fldChar w:fldCharType="end"/>
      </w:r>
    </w:p>
    <w:p w14:paraId="178A5B6A"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Bolivia forundersøgelse 1989</w:t>
      </w:r>
      <w:r>
        <w:rPr>
          <w:noProof/>
        </w:rPr>
        <w:tab/>
      </w:r>
      <w:r>
        <w:rPr>
          <w:noProof/>
        </w:rPr>
        <w:fldChar w:fldCharType="begin"/>
      </w:r>
      <w:r>
        <w:rPr>
          <w:noProof/>
        </w:rPr>
        <w:instrText xml:space="preserve"> PAGEREF _Toc412407675 \h </w:instrText>
      </w:r>
      <w:r>
        <w:rPr>
          <w:noProof/>
        </w:rPr>
      </w:r>
      <w:r>
        <w:rPr>
          <w:noProof/>
        </w:rPr>
        <w:fldChar w:fldCharType="separate"/>
      </w:r>
      <w:r>
        <w:rPr>
          <w:noProof/>
        </w:rPr>
        <w:t>16</w:t>
      </w:r>
      <w:r>
        <w:rPr>
          <w:noProof/>
        </w:rPr>
        <w:fldChar w:fldCharType="end"/>
      </w:r>
    </w:p>
    <w:p w14:paraId="31E19D44"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Beskæftigelseskonsulent i AAR</w:t>
      </w:r>
      <w:r>
        <w:rPr>
          <w:noProof/>
        </w:rPr>
        <w:tab/>
      </w:r>
      <w:r>
        <w:rPr>
          <w:noProof/>
        </w:rPr>
        <w:fldChar w:fldCharType="begin"/>
      </w:r>
      <w:r>
        <w:rPr>
          <w:noProof/>
        </w:rPr>
        <w:instrText xml:space="preserve"> PAGEREF _Toc412407676 \h </w:instrText>
      </w:r>
      <w:r>
        <w:rPr>
          <w:noProof/>
        </w:rPr>
      </w:r>
      <w:r>
        <w:rPr>
          <w:noProof/>
        </w:rPr>
        <w:fldChar w:fldCharType="separate"/>
      </w:r>
      <w:r>
        <w:rPr>
          <w:noProof/>
        </w:rPr>
        <w:t>16</w:t>
      </w:r>
      <w:r>
        <w:rPr>
          <w:noProof/>
        </w:rPr>
        <w:fldChar w:fldCharType="end"/>
      </w:r>
    </w:p>
    <w:p w14:paraId="375B168A"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Bolivia I, Lahuachaca 1990-92</w:t>
      </w:r>
      <w:r>
        <w:rPr>
          <w:noProof/>
        </w:rPr>
        <w:tab/>
      </w:r>
      <w:r>
        <w:rPr>
          <w:noProof/>
        </w:rPr>
        <w:fldChar w:fldCharType="begin"/>
      </w:r>
      <w:r>
        <w:rPr>
          <w:noProof/>
        </w:rPr>
        <w:instrText xml:space="preserve"> PAGEREF _Toc412407677 \h </w:instrText>
      </w:r>
      <w:r>
        <w:rPr>
          <w:noProof/>
        </w:rPr>
      </w:r>
      <w:r>
        <w:rPr>
          <w:noProof/>
        </w:rPr>
        <w:fldChar w:fldCharType="separate"/>
      </w:r>
      <w:r>
        <w:rPr>
          <w:noProof/>
        </w:rPr>
        <w:t>16</w:t>
      </w:r>
      <w:r>
        <w:rPr>
          <w:noProof/>
        </w:rPr>
        <w:fldChar w:fldCharType="end"/>
      </w:r>
    </w:p>
    <w:p w14:paraId="3C7C87FF"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Lahuachaca</w:t>
      </w:r>
      <w:r>
        <w:rPr>
          <w:noProof/>
        </w:rPr>
        <w:tab/>
      </w:r>
      <w:r>
        <w:rPr>
          <w:noProof/>
        </w:rPr>
        <w:fldChar w:fldCharType="begin"/>
      </w:r>
      <w:r>
        <w:rPr>
          <w:noProof/>
        </w:rPr>
        <w:instrText xml:space="preserve"> PAGEREF _Toc412407678 \h </w:instrText>
      </w:r>
      <w:r>
        <w:rPr>
          <w:noProof/>
        </w:rPr>
      </w:r>
      <w:r>
        <w:rPr>
          <w:noProof/>
        </w:rPr>
        <w:fldChar w:fldCharType="separate"/>
      </w:r>
      <w:r>
        <w:rPr>
          <w:noProof/>
        </w:rPr>
        <w:t>16</w:t>
      </w:r>
      <w:r>
        <w:rPr>
          <w:noProof/>
        </w:rPr>
        <w:fldChar w:fldCharType="end"/>
      </w:r>
    </w:p>
    <w:p w14:paraId="107A0FA4"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Choquenaira</w:t>
      </w:r>
      <w:r>
        <w:rPr>
          <w:noProof/>
        </w:rPr>
        <w:tab/>
      </w:r>
      <w:r>
        <w:rPr>
          <w:noProof/>
        </w:rPr>
        <w:fldChar w:fldCharType="begin"/>
      </w:r>
      <w:r>
        <w:rPr>
          <w:noProof/>
        </w:rPr>
        <w:instrText xml:space="preserve"> PAGEREF _Toc412407679 \h </w:instrText>
      </w:r>
      <w:r>
        <w:rPr>
          <w:noProof/>
        </w:rPr>
      </w:r>
      <w:r>
        <w:rPr>
          <w:noProof/>
        </w:rPr>
        <w:fldChar w:fldCharType="separate"/>
      </w:r>
      <w:r>
        <w:rPr>
          <w:noProof/>
        </w:rPr>
        <w:t>16</w:t>
      </w:r>
      <w:r>
        <w:rPr>
          <w:noProof/>
        </w:rPr>
        <w:fldChar w:fldCharType="end"/>
      </w:r>
    </w:p>
    <w:p w14:paraId="35B6BD6D"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Bolivia II, Lokaludvikling Lahuachaca 1993-96</w:t>
      </w:r>
      <w:r>
        <w:rPr>
          <w:noProof/>
        </w:rPr>
        <w:tab/>
      </w:r>
      <w:r>
        <w:rPr>
          <w:noProof/>
        </w:rPr>
        <w:fldChar w:fldCharType="begin"/>
      </w:r>
      <w:r>
        <w:rPr>
          <w:noProof/>
        </w:rPr>
        <w:instrText xml:space="preserve"> PAGEREF _Toc412407680 \h </w:instrText>
      </w:r>
      <w:r>
        <w:rPr>
          <w:noProof/>
        </w:rPr>
      </w:r>
      <w:r>
        <w:rPr>
          <w:noProof/>
        </w:rPr>
        <w:fldChar w:fldCharType="separate"/>
      </w:r>
      <w:r>
        <w:rPr>
          <w:noProof/>
        </w:rPr>
        <w:t>16</w:t>
      </w:r>
      <w:r>
        <w:rPr>
          <w:noProof/>
        </w:rPr>
        <w:fldChar w:fldCharType="end"/>
      </w:r>
    </w:p>
    <w:p w14:paraId="3E8DD6F0"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Projektformulering  Kommuneudvikling Sica Sica</w:t>
      </w:r>
      <w:r>
        <w:rPr>
          <w:noProof/>
        </w:rPr>
        <w:tab/>
      </w:r>
      <w:r>
        <w:rPr>
          <w:noProof/>
        </w:rPr>
        <w:fldChar w:fldCharType="begin"/>
      </w:r>
      <w:r>
        <w:rPr>
          <w:noProof/>
        </w:rPr>
        <w:instrText xml:space="preserve"> PAGEREF _Toc412407681 \h </w:instrText>
      </w:r>
      <w:r>
        <w:rPr>
          <w:noProof/>
        </w:rPr>
      </w:r>
      <w:r>
        <w:rPr>
          <w:noProof/>
        </w:rPr>
        <w:fldChar w:fldCharType="separate"/>
      </w:r>
      <w:r>
        <w:rPr>
          <w:noProof/>
        </w:rPr>
        <w:t>17</w:t>
      </w:r>
      <w:r>
        <w:rPr>
          <w:noProof/>
        </w:rPr>
        <w:fldChar w:fldCharType="end"/>
      </w:r>
    </w:p>
    <w:p w14:paraId="627B94F2"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Cambodia, Bati og Sri Lanka 1993</w:t>
      </w:r>
      <w:r>
        <w:rPr>
          <w:noProof/>
        </w:rPr>
        <w:tab/>
      </w:r>
      <w:r>
        <w:rPr>
          <w:noProof/>
        </w:rPr>
        <w:fldChar w:fldCharType="begin"/>
      </w:r>
      <w:r>
        <w:rPr>
          <w:noProof/>
        </w:rPr>
        <w:instrText xml:space="preserve"> PAGEREF _Toc412407682 \h </w:instrText>
      </w:r>
      <w:r>
        <w:rPr>
          <w:noProof/>
        </w:rPr>
      </w:r>
      <w:r>
        <w:rPr>
          <w:noProof/>
        </w:rPr>
        <w:fldChar w:fldCharType="separate"/>
      </w:r>
      <w:r>
        <w:rPr>
          <w:noProof/>
        </w:rPr>
        <w:t>17</w:t>
      </w:r>
      <w:r>
        <w:rPr>
          <w:noProof/>
        </w:rPr>
        <w:fldChar w:fldCharType="end"/>
      </w:r>
    </w:p>
    <w:p w14:paraId="3A0DE700"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Matale,</w:t>
      </w:r>
      <w:r w:rsidRPr="007B0717">
        <w:rPr>
          <w:rFonts w:eastAsiaTheme="minorHAnsi"/>
          <w:noProof/>
          <w:lang w:val="en-US" w:eastAsia="en-US"/>
        </w:rPr>
        <w:t xml:space="preserve"> </w:t>
      </w:r>
      <w:r w:rsidRPr="007B0717">
        <w:rPr>
          <w:rFonts w:eastAsiaTheme="minorHAnsi"/>
          <w:noProof/>
        </w:rPr>
        <w:t>Rajjamana</w:t>
      </w:r>
      <w:r>
        <w:rPr>
          <w:noProof/>
        </w:rPr>
        <w:t xml:space="preserve"> 1993</w:t>
      </w:r>
      <w:r>
        <w:rPr>
          <w:noProof/>
        </w:rPr>
        <w:tab/>
      </w:r>
      <w:r>
        <w:rPr>
          <w:noProof/>
        </w:rPr>
        <w:fldChar w:fldCharType="begin"/>
      </w:r>
      <w:r>
        <w:rPr>
          <w:noProof/>
        </w:rPr>
        <w:instrText xml:space="preserve"> PAGEREF _Toc412407683 \h </w:instrText>
      </w:r>
      <w:r>
        <w:rPr>
          <w:noProof/>
        </w:rPr>
      </w:r>
      <w:r>
        <w:rPr>
          <w:noProof/>
        </w:rPr>
        <w:fldChar w:fldCharType="separate"/>
      </w:r>
      <w:r>
        <w:rPr>
          <w:noProof/>
        </w:rPr>
        <w:t>17</w:t>
      </w:r>
      <w:r>
        <w:rPr>
          <w:noProof/>
        </w:rPr>
        <w:fldChar w:fldCharType="end"/>
      </w:r>
    </w:p>
    <w:p w14:paraId="4263B1BC"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Ethiopien 1995</w:t>
      </w:r>
      <w:r>
        <w:rPr>
          <w:noProof/>
        </w:rPr>
        <w:tab/>
      </w:r>
      <w:r>
        <w:rPr>
          <w:noProof/>
        </w:rPr>
        <w:fldChar w:fldCharType="begin"/>
      </w:r>
      <w:r>
        <w:rPr>
          <w:noProof/>
        </w:rPr>
        <w:instrText xml:space="preserve"> PAGEREF _Toc412407684 \h </w:instrText>
      </w:r>
      <w:r>
        <w:rPr>
          <w:noProof/>
        </w:rPr>
      </w:r>
      <w:r>
        <w:rPr>
          <w:noProof/>
        </w:rPr>
        <w:fldChar w:fldCharType="separate"/>
      </w:r>
      <w:r>
        <w:rPr>
          <w:noProof/>
        </w:rPr>
        <w:t>17</w:t>
      </w:r>
      <w:r>
        <w:rPr>
          <w:noProof/>
        </w:rPr>
        <w:fldChar w:fldCharType="end"/>
      </w:r>
    </w:p>
    <w:p w14:paraId="05A63EC2"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Sct. Vincent 1995</w:t>
      </w:r>
      <w:r>
        <w:rPr>
          <w:noProof/>
        </w:rPr>
        <w:tab/>
      </w:r>
      <w:r>
        <w:rPr>
          <w:noProof/>
        </w:rPr>
        <w:fldChar w:fldCharType="begin"/>
      </w:r>
      <w:r>
        <w:rPr>
          <w:noProof/>
        </w:rPr>
        <w:instrText xml:space="preserve"> PAGEREF _Toc412407685 \h </w:instrText>
      </w:r>
      <w:r>
        <w:rPr>
          <w:noProof/>
        </w:rPr>
      </w:r>
      <w:r>
        <w:rPr>
          <w:noProof/>
        </w:rPr>
        <w:fldChar w:fldCharType="separate"/>
      </w:r>
      <w:r>
        <w:rPr>
          <w:noProof/>
        </w:rPr>
        <w:t>17</w:t>
      </w:r>
      <w:r>
        <w:rPr>
          <w:noProof/>
        </w:rPr>
        <w:fldChar w:fldCharType="end"/>
      </w:r>
    </w:p>
    <w:p w14:paraId="55C25A90"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Drivhus</w:t>
      </w:r>
      <w:r>
        <w:rPr>
          <w:noProof/>
        </w:rPr>
        <w:tab/>
      </w:r>
      <w:r>
        <w:rPr>
          <w:noProof/>
        </w:rPr>
        <w:fldChar w:fldCharType="begin"/>
      </w:r>
      <w:r>
        <w:rPr>
          <w:noProof/>
        </w:rPr>
        <w:instrText xml:space="preserve"> PAGEREF _Toc412407686 \h </w:instrText>
      </w:r>
      <w:r>
        <w:rPr>
          <w:noProof/>
        </w:rPr>
      </w:r>
      <w:r>
        <w:rPr>
          <w:noProof/>
        </w:rPr>
        <w:fldChar w:fldCharType="separate"/>
      </w:r>
      <w:r>
        <w:rPr>
          <w:noProof/>
        </w:rPr>
        <w:t>17</w:t>
      </w:r>
      <w:r>
        <w:rPr>
          <w:noProof/>
        </w:rPr>
        <w:fldChar w:fldCharType="end"/>
      </w:r>
    </w:p>
    <w:p w14:paraId="1C192819"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Bolivia III, Kommuneudvikling Sica Sica 1997-2002</w:t>
      </w:r>
      <w:r>
        <w:rPr>
          <w:noProof/>
        </w:rPr>
        <w:tab/>
      </w:r>
      <w:r>
        <w:rPr>
          <w:noProof/>
        </w:rPr>
        <w:fldChar w:fldCharType="begin"/>
      </w:r>
      <w:r>
        <w:rPr>
          <w:noProof/>
        </w:rPr>
        <w:instrText xml:space="preserve"> PAGEREF _Toc412407687 \h </w:instrText>
      </w:r>
      <w:r>
        <w:rPr>
          <w:noProof/>
        </w:rPr>
      </w:r>
      <w:r>
        <w:rPr>
          <w:noProof/>
        </w:rPr>
        <w:fldChar w:fldCharType="separate"/>
      </w:r>
      <w:r>
        <w:rPr>
          <w:noProof/>
        </w:rPr>
        <w:t>17</w:t>
      </w:r>
      <w:r>
        <w:rPr>
          <w:noProof/>
        </w:rPr>
        <w:fldChar w:fldCharType="end"/>
      </w:r>
    </w:p>
    <w:p w14:paraId="0C23FC22"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Greace i La Paz (ca. 1999)</w:t>
      </w:r>
      <w:r>
        <w:rPr>
          <w:noProof/>
        </w:rPr>
        <w:tab/>
      </w:r>
      <w:r>
        <w:rPr>
          <w:noProof/>
        </w:rPr>
        <w:fldChar w:fldCharType="begin"/>
      </w:r>
      <w:r>
        <w:rPr>
          <w:noProof/>
        </w:rPr>
        <w:instrText xml:space="preserve"> PAGEREF _Toc412407688 \h </w:instrText>
      </w:r>
      <w:r>
        <w:rPr>
          <w:noProof/>
        </w:rPr>
      </w:r>
      <w:r>
        <w:rPr>
          <w:noProof/>
        </w:rPr>
        <w:fldChar w:fldCharType="separate"/>
      </w:r>
      <w:r>
        <w:rPr>
          <w:noProof/>
        </w:rPr>
        <w:t>17</w:t>
      </w:r>
      <w:r>
        <w:rPr>
          <w:noProof/>
        </w:rPr>
        <w:fldChar w:fldCharType="end"/>
      </w:r>
    </w:p>
    <w:p w14:paraId="5B8C6EE7"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Peru 2001</w:t>
      </w:r>
      <w:r>
        <w:rPr>
          <w:noProof/>
        </w:rPr>
        <w:tab/>
      </w:r>
      <w:r>
        <w:rPr>
          <w:noProof/>
        </w:rPr>
        <w:fldChar w:fldCharType="begin"/>
      </w:r>
      <w:r>
        <w:rPr>
          <w:noProof/>
        </w:rPr>
        <w:instrText xml:space="preserve"> PAGEREF _Toc412407689 \h </w:instrText>
      </w:r>
      <w:r>
        <w:rPr>
          <w:noProof/>
        </w:rPr>
      </w:r>
      <w:r>
        <w:rPr>
          <w:noProof/>
        </w:rPr>
        <w:fldChar w:fldCharType="separate"/>
      </w:r>
      <w:r>
        <w:rPr>
          <w:noProof/>
        </w:rPr>
        <w:t>18</w:t>
      </w:r>
      <w:r>
        <w:rPr>
          <w:noProof/>
        </w:rPr>
        <w:fldChar w:fldCharType="end"/>
      </w:r>
    </w:p>
    <w:p w14:paraId="358789DB"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Fodtur på Altiplano</w:t>
      </w:r>
      <w:r>
        <w:rPr>
          <w:noProof/>
        </w:rPr>
        <w:tab/>
      </w:r>
      <w:r>
        <w:rPr>
          <w:noProof/>
        </w:rPr>
        <w:fldChar w:fldCharType="begin"/>
      </w:r>
      <w:r>
        <w:rPr>
          <w:noProof/>
        </w:rPr>
        <w:instrText xml:space="preserve"> PAGEREF _Toc412407690 \h </w:instrText>
      </w:r>
      <w:r>
        <w:rPr>
          <w:noProof/>
        </w:rPr>
      </w:r>
      <w:r>
        <w:rPr>
          <w:noProof/>
        </w:rPr>
        <w:fldChar w:fldCharType="separate"/>
      </w:r>
      <w:r>
        <w:rPr>
          <w:noProof/>
        </w:rPr>
        <w:t>18</w:t>
      </w:r>
      <w:r>
        <w:rPr>
          <w:noProof/>
        </w:rPr>
        <w:fldChar w:fldCharType="end"/>
      </w:r>
    </w:p>
    <w:p w14:paraId="2BC06CA7" w14:textId="77777777" w:rsidR="002377C0" w:rsidRDefault="002377C0">
      <w:pPr>
        <w:pStyle w:val="Indholdsfortegnelse3"/>
        <w:tabs>
          <w:tab w:val="right" w:leader="dot" w:pos="8828"/>
        </w:tabs>
        <w:rPr>
          <w:rFonts w:eastAsiaTheme="minorEastAsia" w:cstheme="minorBidi"/>
          <w:noProof/>
          <w:sz w:val="24"/>
          <w:szCs w:val="24"/>
          <w:lang w:eastAsia="ja-JP"/>
        </w:rPr>
      </w:pPr>
      <w:r>
        <w:rPr>
          <w:noProof/>
        </w:rPr>
        <w:t>3. Halvleg</w:t>
      </w:r>
      <w:r>
        <w:rPr>
          <w:noProof/>
        </w:rPr>
        <w:tab/>
      </w:r>
      <w:r>
        <w:rPr>
          <w:noProof/>
        </w:rPr>
        <w:fldChar w:fldCharType="begin"/>
      </w:r>
      <w:r>
        <w:rPr>
          <w:noProof/>
        </w:rPr>
        <w:instrText xml:space="preserve"> PAGEREF _Toc412407691 \h </w:instrText>
      </w:r>
      <w:r>
        <w:rPr>
          <w:noProof/>
        </w:rPr>
      </w:r>
      <w:r>
        <w:rPr>
          <w:noProof/>
        </w:rPr>
        <w:fldChar w:fldCharType="separate"/>
      </w:r>
      <w:r>
        <w:rPr>
          <w:noProof/>
        </w:rPr>
        <w:t>18</w:t>
      </w:r>
      <w:r>
        <w:rPr>
          <w:noProof/>
        </w:rPr>
        <w:fldChar w:fldCharType="end"/>
      </w:r>
    </w:p>
    <w:p w14:paraId="10151132"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Hjemme igen</w:t>
      </w:r>
      <w:r>
        <w:rPr>
          <w:noProof/>
        </w:rPr>
        <w:tab/>
      </w:r>
      <w:r>
        <w:rPr>
          <w:noProof/>
        </w:rPr>
        <w:fldChar w:fldCharType="begin"/>
      </w:r>
      <w:r>
        <w:rPr>
          <w:noProof/>
        </w:rPr>
        <w:instrText xml:space="preserve"> PAGEREF _Toc412407692 \h </w:instrText>
      </w:r>
      <w:r>
        <w:rPr>
          <w:noProof/>
        </w:rPr>
      </w:r>
      <w:r>
        <w:rPr>
          <w:noProof/>
        </w:rPr>
        <w:fldChar w:fldCharType="separate"/>
      </w:r>
      <w:r>
        <w:rPr>
          <w:noProof/>
        </w:rPr>
        <w:t>18</w:t>
      </w:r>
      <w:r>
        <w:rPr>
          <w:noProof/>
        </w:rPr>
        <w:fldChar w:fldCharType="end"/>
      </w:r>
    </w:p>
    <w:p w14:paraId="13416C6E"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Masseovne</w:t>
      </w:r>
      <w:r>
        <w:rPr>
          <w:noProof/>
        </w:rPr>
        <w:tab/>
      </w:r>
      <w:r>
        <w:rPr>
          <w:noProof/>
        </w:rPr>
        <w:fldChar w:fldCharType="begin"/>
      </w:r>
      <w:r>
        <w:rPr>
          <w:noProof/>
        </w:rPr>
        <w:instrText xml:space="preserve"> PAGEREF _Toc412407693 \h </w:instrText>
      </w:r>
      <w:r>
        <w:rPr>
          <w:noProof/>
        </w:rPr>
      </w:r>
      <w:r>
        <w:rPr>
          <w:noProof/>
        </w:rPr>
        <w:fldChar w:fldCharType="separate"/>
      </w:r>
      <w:r>
        <w:rPr>
          <w:noProof/>
        </w:rPr>
        <w:t>26</w:t>
      </w:r>
      <w:r>
        <w:rPr>
          <w:noProof/>
        </w:rPr>
        <w:fldChar w:fldCharType="end"/>
      </w:r>
    </w:p>
    <w:p w14:paraId="4FE97374"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Total ombygning af eget hus</w:t>
      </w:r>
      <w:r>
        <w:rPr>
          <w:noProof/>
        </w:rPr>
        <w:tab/>
      </w:r>
      <w:r>
        <w:rPr>
          <w:noProof/>
        </w:rPr>
        <w:fldChar w:fldCharType="begin"/>
      </w:r>
      <w:r>
        <w:rPr>
          <w:noProof/>
        </w:rPr>
        <w:instrText xml:space="preserve"> PAGEREF _Toc412407694 \h </w:instrText>
      </w:r>
      <w:r>
        <w:rPr>
          <w:noProof/>
        </w:rPr>
      </w:r>
      <w:r>
        <w:rPr>
          <w:noProof/>
        </w:rPr>
        <w:fldChar w:fldCharType="separate"/>
      </w:r>
      <w:r>
        <w:rPr>
          <w:noProof/>
        </w:rPr>
        <w:t>26</w:t>
      </w:r>
      <w:r>
        <w:rPr>
          <w:noProof/>
        </w:rPr>
        <w:fldChar w:fldCharType="end"/>
      </w:r>
    </w:p>
    <w:p w14:paraId="49FF0B85"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Egen Tegnestue i kælderen</w:t>
      </w:r>
      <w:r>
        <w:rPr>
          <w:noProof/>
        </w:rPr>
        <w:tab/>
      </w:r>
      <w:r>
        <w:rPr>
          <w:noProof/>
        </w:rPr>
        <w:fldChar w:fldCharType="begin"/>
      </w:r>
      <w:r>
        <w:rPr>
          <w:noProof/>
        </w:rPr>
        <w:instrText xml:space="preserve"> PAGEREF _Toc412407695 \h </w:instrText>
      </w:r>
      <w:r>
        <w:rPr>
          <w:noProof/>
        </w:rPr>
      </w:r>
      <w:r>
        <w:rPr>
          <w:noProof/>
        </w:rPr>
        <w:fldChar w:fldCharType="separate"/>
      </w:r>
      <w:r>
        <w:rPr>
          <w:noProof/>
        </w:rPr>
        <w:t>26</w:t>
      </w:r>
      <w:r>
        <w:rPr>
          <w:noProof/>
        </w:rPr>
        <w:fldChar w:fldCharType="end"/>
      </w:r>
    </w:p>
    <w:p w14:paraId="5869DA1C"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Turristprojekt Altiplano</w:t>
      </w:r>
      <w:r>
        <w:rPr>
          <w:noProof/>
        </w:rPr>
        <w:tab/>
      </w:r>
      <w:r>
        <w:rPr>
          <w:noProof/>
        </w:rPr>
        <w:fldChar w:fldCharType="begin"/>
      </w:r>
      <w:r>
        <w:rPr>
          <w:noProof/>
        </w:rPr>
        <w:instrText xml:space="preserve"> PAGEREF _Toc412407696 \h </w:instrText>
      </w:r>
      <w:r>
        <w:rPr>
          <w:noProof/>
        </w:rPr>
      </w:r>
      <w:r>
        <w:rPr>
          <w:noProof/>
        </w:rPr>
        <w:fldChar w:fldCharType="separate"/>
      </w:r>
      <w:r>
        <w:rPr>
          <w:noProof/>
        </w:rPr>
        <w:t>26</w:t>
      </w:r>
      <w:r>
        <w:rPr>
          <w:noProof/>
        </w:rPr>
        <w:fldChar w:fldCharType="end"/>
      </w:r>
    </w:p>
    <w:p w14:paraId="6FE15A7B"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Hjemløseprojekt</w:t>
      </w:r>
      <w:r>
        <w:rPr>
          <w:noProof/>
        </w:rPr>
        <w:tab/>
      </w:r>
      <w:r>
        <w:rPr>
          <w:noProof/>
        </w:rPr>
        <w:fldChar w:fldCharType="begin"/>
      </w:r>
      <w:r>
        <w:rPr>
          <w:noProof/>
        </w:rPr>
        <w:instrText xml:space="preserve"> PAGEREF _Toc412407697 \h </w:instrText>
      </w:r>
      <w:r>
        <w:rPr>
          <w:noProof/>
        </w:rPr>
      </w:r>
      <w:r>
        <w:rPr>
          <w:noProof/>
        </w:rPr>
        <w:fldChar w:fldCharType="separate"/>
      </w:r>
      <w:r>
        <w:rPr>
          <w:noProof/>
        </w:rPr>
        <w:t>26</w:t>
      </w:r>
      <w:r>
        <w:rPr>
          <w:noProof/>
        </w:rPr>
        <w:fldChar w:fldCharType="end"/>
      </w:r>
    </w:p>
    <w:p w14:paraId="3359199E"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Hestestald på Nørrebro  2004</w:t>
      </w:r>
      <w:r>
        <w:rPr>
          <w:noProof/>
        </w:rPr>
        <w:tab/>
      </w:r>
      <w:r>
        <w:rPr>
          <w:noProof/>
        </w:rPr>
        <w:fldChar w:fldCharType="begin"/>
      </w:r>
      <w:r>
        <w:rPr>
          <w:noProof/>
        </w:rPr>
        <w:instrText xml:space="preserve"> PAGEREF _Toc412407698 \h </w:instrText>
      </w:r>
      <w:r>
        <w:rPr>
          <w:noProof/>
        </w:rPr>
      </w:r>
      <w:r>
        <w:rPr>
          <w:noProof/>
        </w:rPr>
        <w:fldChar w:fldCharType="separate"/>
      </w:r>
      <w:r>
        <w:rPr>
          <w:noProof/>
        </w:rPr>
        <w:t>26</w:t>
      </w:r>
      <w:r>
        <w:rPr>
          <w:noProof/>
        </w:rPr>
        <w:fldChar w:fldCharType="end"/>
      </w:r>
    </w:p>
    <w:p w14:paraId="7C38A2D4"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Cambodia, Chlong 2004-06</w:t>
      </w:r>
      <w:r>
        <w:rPr>
          <w:noProof/>
        </w:rPr>
        <w:tab/>
      </w:r>
      <w:r>
        <w:rPr>
          <w:noProof/>
        </w:rPr>
        <w:fldChar w:fldCharType="begin"/>
      </w:r>
      <w:r>
        <w:rPr>
          <w:noProof/>
        </w:rPr>
        <w:instrText xml:space="preserve"> PAGEREF _Toc412407699 \h </w:instrText>
      </w:r>
      <w:r>
        <w:rPr>
          <w:noProof/>
        </w:rPr>
      </w:r>
      <w:r>
        <w:rPr>
          <w:noProof/>
        </w:rPr>
        <w:fldChar w:fldCharType="separate"/>
      </w:r>
      <w:r>
        <w:rPr>
          <w:noProof/>
        </w:rPr>
        <w:t>26</w:t>
      </w:r>
      <w:r>
        <w:rPr>
          <w:noProof/>
        </w:rPr>
        <w:fldChar w:fldCharType="end"/>
      </w:r>
    </w:p>
    <w:p w14:paraId="23CB9674"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Tilbygning Høegh-Guldbergsgade 69C 2006</w:t>
      </w:r>
      <w:r>
        <w:rPr>
          <w:noProof/>
        </w:rPr>
        <w:tab/>
      </w:r>
      <w:r>
        <w:rPr>
          <w:noProof/>
        </w:rPr>
        <w:fldChar w:fldCharType="begin"/>
      </w:r>
      <w:r>
        <w:rPr>
          <w:noProof/>
        </w:rPr>
        <w:instrText xml:space="preserve"> PAGEREF _Toc412407700 \h </w:instrText>
      </w:r>
      <w:r>
        <w:rPr>
          <w:noProof/>
        </w:rPr>
      </w:r>
      <w:r>
        <w:rPr>
          <w:noProof/>
        </w:rPr>
        <w:fldChar w:fldCharType="separate"/>
      </w:r>
      <w:r>
        <w:rPr>
          <w:noProof/>
        </w:rPr>
        <w:t>26</w:t>
      </w:r>
      <w:r>
        <w:rPr>
          <w:noProof/>
        </w:rPr>
        <w:fldChar w:fldCharType="end"/>
      </w:r>
    </w:p>
    <w:p w14:paraId="5457A84C"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Ørkenvej, Anholt  2008</w:t>
      </w:r>
      <w:r>
        <w:rPr>
          <w:noProof/>
        </w:rPr>
        <w:tab/>
      </w:r>
      <w:r>
        <w:rPr>
          <w:noProof/>
        </w:rPr>
        <w:fldChar w:fldCharType="begin"/>
      </w:r>
      <w:r>
        <w:rPr>
          <w:noProof/>
        </w:rPr>
        <w:instrText xml:space="preserve"> PAGEREF _Toc412407701 \h </w:instrText>
      </w:r>
      <w:r>
        <w:rPr>
          <w:noProof/>
        </w:rPr>
      </w:r>
      <w:r>
        <w:rPr>
          <w:noProof/>
        </w:rPr>
        <w:fldChar w:fldCharType="separate"/>
      </w:r>
      <w:r>
        <w:rPr>
          <w:noProof/>
        </w:rPr>
        <w:t>26</w:t>
      </w:r>
      <w:r>
        <w:rPr>
          <w:noProof/>
        </w:rPr>
        <w:fldChar w:fldCharType="end"/>
      </w:r>
    </w:p>
    <w:p w14:paraId="41E04260"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Økologisk fritidsgård, Skuldelev  2010</w:t>
      </w:r>
      <w:r>
        <w:rPr>
          <w:noProof/>
        </w:rPr>
        <w:tab/>
      </w:r>
      <w:r>
        <w:rPr>
          <w:noProof/>
        </w:rPr>
        <w:fldChar w:fldCharType="begin"/>
      </w:r>
      <w:r>
        <w:rPr>
          <w:noProof/>
        </w:rPr>
        <w:instrText xml:space="preserve"> PAGEREF _Toc412407702 \h </w:instrText>
      </w:r>
      <w:r>
        <w:rPr>
          <w:noProof/>
        </w:rPr>
      </w:r>
      <w:r>
        <w:rPr>
          <w:noProof/>
        </w:rPr>
        <w:fldChar w:fldCharType="separate"/>
      </w:r>
      <w:r>
        <w:rPr>
          <w:noProof/>
        </w:rPr>
        <w:t>26</w:t>
      </w:r>
      <w:r>
        <w:rPr>
          <w:noProof/>
        </w:rPr>
        <w:fldChar w:fldCharType="end"/>
      </w:r>
    </w:p>
    <w:p w14:paraId="535F43C0"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To værelsers i Langelinieparken</w:t>
      </w:r>
      <w:r>
        <w:rPr>
          <w:noProof/>
        </w:rPr>
        <w:tab/>
      </w:r>
      <w:r>
        <w:rPr>
          <w:noProof/>
        </w:rPr>
        <w:fldChar w:fldCharType="begin"/>
      </w:r>
      <w:r>
        <w:rPr>
          <w:noProof/>
        </w:rPr>
        <w:instrText xml:space="preserve"> PAGEREF _Toc412407703 \h </w:instrText>
      </w:r>
      <w:r>
        <w:rPr>
          <w:noProof/>
        </w:rPr>
      </w:r>
      <w:r>
        <w:rPr>
          <w:noProof/>
        </w:rPr>
        <w:fldChar w:fldCharType="separate"/>
      </w:r>
      <w:r>
        <w:rPr>
          <w:noProof/>
        </w:rPr>
        <w:t>26</w:t>
      </w:r>
      <w:r>
        <w:rPr>
          <w:noProof/>
        </w:rPr>
        <w:fldChar w:fldCharType="end"/>
      </w:r>
    </w:p>
    <w:p w14:paraId="08B705A7"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Rækkehus blandt Sejlhusene i Struer</w:t>
      </w:r>
      <w:r>
        <w:rPr>
          <w:noProof/>
        </w:rPr>
        <w:tab/>
      </w:r>
      <w:r>
        <w:rPr>
          <w:noProof/>
        </w:rPr>
        <w:fldChar w:fldCharType="begin"/>
      </w:r>
      <w:r>
        <w:rPr>
          <w:noProof/>
        </w:rPr>
        <w:instrText xml:space="preserve"> PAGEREF _Toc412407704 \h </w:instrText>
      </w:r>
      <w:r>
        <w:rPr>
          <w:noProof/>
        </w:rPr>
      </w:r>
      <w:r>
        <w:rPr>
          <w:noProof/>
        </w:rPr>
        <w:fldChar w:fldCharType="separate"/>
      </w:r>
      <w:r>
        <w:rPr>
          <w:noProof/>
        </w:rPr>
        <w:t>26</w:t>
      </w:r>
      <w:r>
        <w:rPr>
          <w:noProof/>
        </w:rPr>
        <w:fldChar w:fldCharType="end"/>
      </w:r>
    </w:p>
    <w:p w14:paraId="70609688"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Lejlighed på Solbakken</w:t>
      </w:r>
      <w:r>
        <w:rPr>
          <w:noProof/>
        </w:rPr>
        <w:tab/>
      </w:r>
      <w:r>
        <w:rPr>
          <w:noProof/>
        </w:rPr>
        <w:fldChar w:fldCharType="begin"/>
      </w:r>
      <w:r>
        <w:rPr>
          <w:noProof/>
        </w:rPr>
        <w:instrText xml:space="preserve"> PAGEREF _Toc412407705 \h </w:instrText>
      </w:r>
      <w:r>
        <w:rPr>
          <w:noProof/>
        </w:rPr>
      </w:r>
      <w:r>
        <w:rPr>
          <w:noProof/>
        </w:rPr>
        <w:fldChar w:fldCharType="separate"/>
      </w:r>
      <w:r>
        <w:rPr>
          <w:noProof/>
        </w:rPr>
        <w:t>30</w:t>
      </w:r>
      <w:r>
        <w:rPr>
          <w:noProof/>
        </w:rPr>
        <w:fldChar w:fldCharType="end"/>
      </w:r>
    </w:p>
    <w:p w14:paraId="447BC875"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Frederiksdal, Langør, Samsø</w:t>
      </w:r>
      <w:r>
        <w:rPr>
          <w:noProof/>
        </w:rPr>
        <w:tab/>
      </w:r>
      <w:r>
        <w:rPr>
          <w:noProof/>
        </w:rPr>
        <w:fldChar w:fldCharType="begin"/>
      </w:r>
      <w:r>
        <w:rPr>
          <w:noProof/>
        </w:rPr>
        <w:instrText xml:space="preserve"> PAGEREF _Toc412407706 \h </w:instrText>
      </w:r>
      <w:r>
        <w:rPr>
          <w:noProof/>
        </w:rPr>
      </w:r>
      <w:r>
        <w:rPr>
          <w:noProof/>
        </w:rPr>
        <w:fldChar w:fldCharType="separate"/>
      </w:r>
      <w:r>
        <w:rPr>
          <w:noProof/>
        </w:rPr>
        <w:t>30</w:t>
      </w:r>
      <w:r>
        <w:rPr>
          <w:noProof/>
        </w:rPr>
        <w:fldChar w:fldCharType="end"/>
      </w:r>
    </w:p>
    <w:p w14:paraId="5BC5FD74"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Hønsehus og andre drømme på Skuldelev Mark</w:t>
      </w:r>
      <w:r>
        <w:rPr>
          <w:noProof/>
        </w:rPr>
        <w:tab/>
      </w:r>
      <w:r>
        <w:rPr>
          <w:noProof/>
        </w:rPr>
        <w:fldChar w:fldCharType="begin"/>
      </w:r>
      <w:r>
        <w:rPr>
          <w:noProof/>
        </w:rPr>
        <w:instrText xml:space="preserve"> PAGEREF _Toc412407707 \h </w:instrText>
      </w:r>
      <w:r>
        <w:rPr>
          <w:noProof/>
        </w:rPr>
      </w:r>
      <w:r>
        <w:rPr>
          <w:noProof/>
        </w:rPr>
        <w:fldChar w:fldCharType="separate"/>
      </w:r>
      <w:r>
        <w:rPr>
          <w:noProof/>
        </w:rPr>
        <w:t>30</w:t>
      </w:r>
      <w:r>
        <w:rPr>
          <w:noProof/>
        </w:rPr>
        <w:fldChar w:fldCharType="end"/>
      </w:r>
    </w:p>
    <w:p w14:paraId="559939E2"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Julen 2018.</w:t>
      </w:r>
      <w:r>
        <w:rPr>
          <w:noProof/>
        </w:rPr>
        <w:tab/>
      </w:r>
      <w:r>
        <w:rPr>
          <w:noProof/>
        </w:rPr>
        <w:fldChar w:fldCharType="begin"/>
      </w:r>
      <w:r>
        <w:rPr>
          <w:noProof/>
        </w:rPr>
        <w:instrText xml:space="preserve"> PAGEREF _Toc412407708 \h </w:instrText>
      </w:r>
      <w:r>
        <w:rPr>
          <w:noProof/>
        </w:rPr>
      </w:r>
      <w:r>
        <w:rPr>
          <w:noProof/>
        </w:rPr>
        <w:fldChar w:fldCharType="separate"/>
      </w:r>
      <w:r>
        <w:rPr>
          <w:noProof/>
        </w:rPr>
        <w:t>32</w:t>
      </w:r>
      <w:r>
        <w:rPr>
          <w:noProof/>
        </w:rPr>
        <w:fldChar w:fldCharType="end"/>
      </w:r>
    </w:p>
    <w:p w14:paraId="724E7EC5"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Mine "søskende"</w:t>
      </w:r>
      <w:r>
        <w:rPr>
          <w:noProof/>
        </w:rPr>
        <w:tab/>
      </w:r>
      <w:r>
        <w:rPr>
          <w:noProof/>
        </w:rPr>
        <w:fldChar w:fldCharType="begin"/>
      </w:r>
      <w:r>
        <w:rPr>
          <w:noProof/>
        </w:rPr>
        <w:instrText xml:space="preserve"> PAGEREF _Toc412407709 \h </w:instrText>
      </w:r>
      <w:r>
        <w:rPr>
          <w:noProof/>
        </w:rPr>
      </w:r>
      <w:r>
        <w:rPr>
          <w:noProof/>
        </w:rPr>
        <w:fldChar w:fldCharType="separate"/>
      </w:r>
      <w:r>
        <w:rPr>
          <w:noProof/>
        </w:rPr>
        <w:t>37</w:t>
      </w:r>
      <w:r>
        <w:rPr>
          <w:noProof/>
        </w:rPr>
        <w:fldChar w:fldCharType="end"/>
      </w:r>
    </w:p>
    <w:p w14:paraId="48624C71"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Kristian Edward Jensen *1938</w:t>
      </w:r>
      <w:r>
        <w:rPr>
          <w:noProof/>
        </w:rPr>
        <w:tab/>
      </w:r>
      <w:r>
        <w:rPr>
          <w:noProof/>
        </w:rPr>
        <w:fldChar w:fldCharType="begin"/>
      </w:r>
      <w:r>
        <w:rPr>
          <w:noProof/>
        </w:rPr>
        <w:instrText xml:space="preserve"> PAGEREF _Toc412407710 \h </w:instrText>
      </w:r>
      <w:r>
        <w:rPr>
          <w:noProof/>
        </w:rPr>
      </w:r>
      <w:r>
        <w:rPr>
          <w:noProof/>
        </w:rPr>
        <w:fldChar w:fldCharType="separate"/>
      </w:r>
      <w:r>
        <w:rPr>
          <w:noProof/>
        </w:rPr>
        <w:t>37</w:t>
      </w:r>
      <w:r>
        <w:rPr>
          <w:noProof/>
        </w:rPr>
        <w:fldChar w:fldCharType="end"/>
      </w:r>
    </w:p>
    <w:p w14:paraId="7E1B7512"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Søren Erik Jensen *1938</w:t>
      </w:r>
      <w:r>
        <w:rPr>
          <w:noProof/>
        </w:rPr>
        <w:tab/>
      </w:r>
      <w:r>
        <w:rPr>
          <w:noProof/>
        </w:rPr>
        <w:fldChar w:fldCharType="begin"/>
      </w:r>
      <w:r>
        <w:rPr>
          <w:noProof/>
        </w:rPr>
        <w:instrText xml:space="preserve"> PAGEREF _Toc412407711 \h </w:instrText>
      </w:r>
      <w:r>
        <w:rPr>
          <w:noProof/>
        </w:rPr>
      </w:r>
      <w:r>
        <w:rPr>
          <w:noProof/>
        </w:rPr>
        <w:fldChar w:fldCharType="separate"/>
      </w:r>
      <w:r>
        <w:rPr>
          <w:noProof/>
        </w:rPr>
        <w:t>37</w:t>
      </w:r>
      <w:r>
        <w:rPr>
          <w:noProof/>
        </w:rPr>
        <w:fldChar w:fldCharType="end"/>
      </w:r>
    </w:p>
    <w:p w14:paraId="7E673490"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Ole Jensen *1942</w:t>
      </w:r>
      <w:r>
        <w:rPr>
          <w:noProof/>
        </w:rPr>
        <w:tab/>
      </w:r>
      <w:r>
        <w:rPr>
          <w:noProof/>
        </w:rPr>
        <w:fldChar w:fldCharType="begin"/>
      </w:r>
      <w:r>
        <w:rPr>
          <w:noProof/>
        </w:rPr>
        <w:instrText xml:space="preserve"> PAGEREF _Toc412407712 \h </w:instrText>
      </w:r>
      <w:r>
        <w:rPr>
          <w:noProof/>
        </w:rPr>
      </w:r>
      <w:r>
        <w:rPr>
          <w:noProof/>
        </w:rPr>
        <w:fldChar w:fldCharType="separate"/>
      </w:r>
      <w:r>
        <w:rPr>
          <w:noProof/>
        </w:rPr>
        <w:t>38</w:t>
      </w:r>
      <w:r>
        <w:rPr>
          <w:noProof/>
        </w:rPr>
        <w:fldChar w:fldCharType="end"/>
      </w:r>
    </w:p>
    <w:p w14:paraId="5858706C"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Zita Dalsgaard Pedersen gift Svendsen *1944</w:t>
      </w:r>
      <w:r>
        <w:rPr>
          <w:noProof/>
        </w:rPr>
        <w:tab/>
      </w:r>
      <w:r>
        <w:rPr>
          <w:noProof/>
        </w:rPr>
        <w:fldChar w:fldCharType="begin"/>
      </w:r>
      <w:r>
        <w:rPr>
          <w:noProof/>
        </w:rPr>
        <w:instrText xml:space="preserve"> PAGEREF _Toc412407713 \h </w:instrText>
      </w:r>
      <w:r>
        <w:rPr>
          <w:noProof/>
        </w:rPr>
      </w:r>
      <w:r>
        <w:rPr>
          <w:noProof/>
        </w:rPr>
        <w:fldChar w:fldCharType="separate"/>
      </w:r>
      <w:r>
        <w:rPr>
          <w:noProof/>
        </w:rPr>
        <w:t>38</w:t>
      </w:r>
      <w:r>
        <w:rPr>
          <w:noProof/>
        </w:rPr>
        <w:fldChar w:fldCharType="end"/>
      </w:r>
    </w:p>
    <w:p w14:paraId="53DDBFAB"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Lars Jørgen Jakobsen *1945</w:t>
      </w:r>
      <w:r>
        <w:rPr>
          <w:noProof/>
        </w:rPr>
        <w:tab/>
      </w:r>
      <w:r>
        <w:rPr>
          <w:noProof/>
        </w:rPr>
        <w:fldChar w:fldCharType="begin"/>
      </w:r>
      <w:r>
        <w:rPr>
          <w:noProof/>
        </w:rPr>
        <w:instrText xml:space="preserve"> PAGEREF _Toc412407714 \h </w:instrText>
      </w:r>
      <w:r>
        <w:rPr>
          <w:noProof/>
        </w:rPr>
      </w:r>
      <w:r>
        <w:rPr>
          <w:noProof/>
        </w:rPr>
        <w:fldChar w:fldCharType="separate"/>
      </w:r>
      <w:r>
        <w:rPr>
          <w:noProof/>
        </w:rPr>
        <w:t>38</w:t>
      </w:r>
      <w:r>
        <w:rPr>
          <w:noProof/>
        </w:rPr>
        <w:fldChar w:fldCharType="end"/>
      </w:r>
    </w:p>
    <w:p w14:paraId="7D0ED431"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Gerda Dalsgaard Pedersen gift Arvedsen *1949</w:t>
      </w:r>
      <w:r>
        <w:rPr>
          <w:noProof/>
        </w:rPr>
        <w:tab/>
      </w:r>
      <w:r>
        <w:rPr>
          <w:noProof/>
        </w:rPr>
        <w:fldChar w:fldCharType="begin"/>
      </w:r>
      <w:r>
        <w:rPr>
          <w:noProof/>
        </w:rPr>
        <w:instrText xml:space="preserve"> PAGEREF _Toc412407715 \h </w:instrText>
      </w:r>
      <w:r>
        <w:rPr>
          <w:noProof/>
        </w:rPr>
      </w:r>
      <w:r>
        <w:rPr>
          <w:noProof/>
        </w:rPr>
        <w:fldChar w:fldCharType="separate"/>
      </w:r>
      <w:r>
        <w:rPr>
          <w:noProof/>
        </w:rPr>
        <w:t>38</w:t>
      </w:r>
      <w:r>
        <w:rPr>
          <w:noProof/>
        </w:rPr>
        <w:fldChar w:fldCharType="end"/>
      </w:r>
    </w:p>
    <w:p w14:paraId="3CEF4A2C"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Anette Rhiger Jakobsen gift Hansen *1951</w:t>
      </w:r>
      <w:r>
        <w:rPr>
          <w:noProof/>
        </w:rPr>
        <w:tab/>
      </w:r>
      <w:r>
        <w:rPr>
          <w:noProof/>
        </w:rPr>
        <w:fldChar w:fldCharType="begin"/>
      </w:r>
      <w:r>
        <w:rPr>
          <w:noProof/>
        </w:rPr>
        <w:instrText xml:space="preserve"> PAGEREF _Toc412407716 \h </w:instrText>
      </w:r>
      <w:r>
        <w:rPr>
          <w:noProof/>
        </w:rPr>
      </w:r>
      <w:r>
        <w:rPr>
          <w:noProof/>
        </w:rPr>
        <w:fldChar w:fldCharType="separate"/>
      </w:r>
      <w:r>
        <w:rPr>
          <w:noProof/>
        </w:rPr>
        <w:t>38</w:t>
      </w:r>
      <w:r>
        <w:rPr>
          <w:noProof/>
        </w:rPr>
        <w:fldChar w:fldCharType="end"/>
      </w:r>
    </w:p>
    <w:p w14:paraId="42FD42E4"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Margrethe Rhiger Jakobsen gift Andersen *1955</w:t>
      </w:r>
      <w:r>
        <w:rPr>
          <w:noProof/>
        </w:rPr>
        <w:tab/>
      </w:r>
      <w:r>
        <w:rPr>
          <w:noProof/>
        </w:rPr>
        <w:fldChar w:fldCharType="begin"/>
      </w:r>
      <w:r>
        <w:rPr>
          <w:noProof/>
        </w:rPr>
        <w:instrText xml:space="preserve"> PAGEREF _Toc412407717 \h </w:instrText>
      </w:r>
      <w:r>
        <w:rPr>
          <w:noProof/>
        </w:rPr>
      </w:r>
      <w:r>
        <w:rPr>
          <w:noProof/>
        </w:rPr>
        <w:fldChar w:fldCharType="separate"/>
      </w:r>
      <w:r>
        <w:rPr>
          <w:noProof/>
        </w:rPr>
        <w:t>38</w:t>
      </w:r>
      <w:r>
        <w:rPr>
          <w:noProof/>
        </w:rPr>
        <w:fldChar w:fldCharType="end"/>
      </w:r>
    </w:p>
    <w:p w14:paraId="08FBF48E"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Steffen Peter Jakobsen *1955</w:t>
      </w:r>
      <w:r>
        <w:rPr>
          <w:noProof/>
        </w:rPr>
        <w:tab/>
      </w:r>
      <w:r>
        <w:rPr>
          <w:noProof/>
        </w:rPr>
        <w:fldChar w:fldCharType="begin"/>
      </w:r>
      <w:r>
        <w:rPr>
          <w:noProof/>
        </w:rPr>
        <w:instrText xml:space="preserve"> PAGEREF _Toc412407718 \h </w:instrText>
      </w:r>
      <w:r>
        <w:rPr>
          <w:noProof/>
        </w:rPr>
      </w:r>
      <w:r>
        <w:rPr>
          <w:noProof/>
        </w:rPr>
        <w:fldChar w:fldCharType="separate"/>
      </w:r>
      <w:r>
        <w:rPr>
          <w:noProof/>
        </w:rPr>
        <w:t>38</w:t>
      </w:r>
      <w:r>
        <w:rPr>
          <w:noProof/>
        </w:rPr>
        <w:fldChar w:fldCharType="end"/>
      </w:r>
    </w:p>
    <w:p w14:paraId="44E1A940"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Rikke Simon *1958</w:t>
      </w:r>
      <w:r>
        <w:rPr>
          <w:noProof/>
        </w:rPr>
        <w:tab/>
      </w:r>
      <w:r>
        <w:rPr>
          <w:noProof/>
        </w:rPr>
        <w:fldChar w:fldCharType="begin"/>
      </w:r>
      <w:r>
        <w:rPr>
          <w:noProof/>
        </w:rPr>
        <w:instrText xml:space="preserve"> PAGEREF _Toc412407719 \h </w:instrText>
      </w:r>
      <w:r>
        <w:rPr>
          <w:noProof/>
        </w:rPr>
      </w:r>
      <w:r>
        <w:rPr>
          <w:noProof/>
        </w:rPr>
        <w:fldChar w:fldCharType="separate"/>
      </w:r>
      <w:r>
        <w:rPr>
          <w:noProof/>
        </w:rPr>
        <w:t>38</w:t>
      </w:r>
      <w:r>
        <w:rPr>
          <w:noProof/>
        </w:rPr>
        <w:fldChar w:fldCharType="end"/>
      </w:r>
    </w:p>
    <w:p w14:paraId="2026E8E6"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Inge Jakobsen gift Grønlund *1959</w:t>
      </w:r>
      <w:r>
        <w:rPr>
          <w:noProof/>
        </w:rPr>
        <w:tab/>
      </w:r>
      <w:r>
        <w:rPr>
          <w:noProof/>
        </w:rPr>
        <w:fldChar w:fldCharType="begin"/>
      </w:r>
      <w:r>
        <w:rPr>
          <w:noProof/>
        </w:rPr>
        <w:instrText xml:space="preserve"> PAGEREF _Toc412407720 \h </w:instrText>
      </w:r>
      <w:r>
        <w:rPr>
          <w:noProof/>
        </w:rPr>
      </w:r>
      <w:r>
        <w:rPr>
          <w:noProof/>
        </w:rPr>
        <w:fldChar w:fldCharType="separate"/>
      </w:r>
      <w:r>
        <w:rPr>
          <w:noProof/>
        </w:rPr>
        <w:t>38</w:t>
      </w:r>
      <w:r>
        <w:rPr>
          <w:noProof/>
        </w:rPr>
        <w:fldChar w:fldCharType="end"/>
      </w:r>
    </w:p>
    <w:p w14:paraId="0FC18192"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Søren Erik Jakobsen *1967</w:t>
      </w:r>
      <w:r>
        <w:rPr>
          <w:noProof/>
        </w:rPr>
        <w:tab/>
      </w:r>
      <w:r>
        <w:rPr>
          <w:noProof/>
        </w:rPr>
        <w:fldChar w:fldCharType="begin"/>
      </w:r>
      <w:r>
        <w:rPr>
          <w:noProof/>
        </w:rPr>
        <w:instrText xml:space="preserve"> PAGEREF _Toc412407721 \h </w:instrText>
      </w:r>
      <w:r>
        <w:rPr>
          <w:noProof/>
        </w:rPr>
      </w:r>
      <w:r>
        <w:rPr>
          <w:noProof/>
        </w:rPr>
        <w:fldChar w:fldCharType="separate"/>
      </w:r>
      <w:r>
        <w:rPr>
          <w:noProof/>
        </w:rPr>
        <w:t>38</w:t>
      </w:r>
      <w:r>
        <w:rPr>
          <w:noProof/>
        </w:rPr>
        <w:fldChar w:fldCharType="end"/>
      </w:r>
    </w:p>
    <w:p w14:paraId="0D94727E"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Grethes søskende</w:t>
      </w:r>
      <w:r>
        <w:rPr>
          <w:noProof/>
        </w:rPr>
        <w:tab/>
      </w:r>
      <w:r>
        <w:rPr>
          <w:noProof/>
        </w:rPr>
        <w:fldChar w:fldCharType="begin"/>
      </w:r>
      <w:r>
        <w:rPr>
          <w:noProof/>
        </w:rPr>
        <w:instrText xml:space="preserve"> PAGEREF _Toc412407722 \h </w:instrText>
      </w:r>
      <w:r>
        <w:rPr>
          <w:noProof/>
        </w:rPr>
      </w:r>
      <w:r>
        <w:rPr>
          <w:noProof/>
        </w:rPr>
        <w:fldChar w:fldCharType="separate"/>
      </w:r>
      <w:r>
        <w:rPr>
          <w:noProof/>
        </w:rPr>
        <w:t>39</w:t>
      </w:r>
      <w:r>
        <w:rPr>
          <w:noProof/>
        </w:rPr>
        <w:fldChar w:fldCharType="end"/>
      </w:r>
    </w:p>
    <w:p w14:paraId="12F904F2"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Fem søskende</w:t>
      </w:r>
      <w:r>
        <w:rPr>
          <w:noProof/>
        </w:rPr>
        <w:tab/>
      </w:r>
      <w:r>
        <w:rPr>
          <w:noProof/>
        </w:rPr>
        <w:fldChar w:fldCharType="begin"/>
      </w:r>
      <w:r>
        <w:rPr>
          <w:noProof/>
        </w:rPr>
        <w:instrText xml:space="preserve"> PAGEREF _Toc412407723 \h </w:instrText>
      </w:r>
      <w:r>
        <w:rPr>
          <w:noProof/>
        </w:rPr>
      </w:r>
      <w:r>
        <w:rPr>
          <w:noProof/>
        </w:rPr>
        <w:fldChar w:fldCharType="separate"/>
      </w:r>
      <w:r>
        <w:rPr>
          <w:noProof/>
        </w:rPr>
        <w:t>39</w:t>
      </w:r>
      <w:r>
        <w:rPr>
          <w:noProof/>
        </w:rPr>
        <w:fldChar w:fldCharType="end"/>
      </w:r>
    </w:p>
    <w:p w14:paraId="763F8217"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Svend Aage og Lis</w:t>
      </w:r>
      <w:r>
        <w:rPr>
          <w:noProof/>
        </w:rPr>
        <w:tab/>
      </w:r>
      <w:r>
        <w:rPr>
          <w:noProof/>
        </w:rPr>
        <w:fldChar w:fldCharType="begin"/>
      </w:r>
      <w:r>
        <w:rPr>
          <w:noProof/>
        </w:rPr>
        <w:instrText xml:space="preserve"> PAGEREF _Toc412407724 \h </w:instrText>
      </w:r>
      <w:r>
        <w:rPr>
          <w:noProof/>
        </w:rPr>
      </w:r>
      <w:r>
        <w:rPr>
          <w:noProof/>
        </w:rPr>
        <w:fldChar w:fldCharType="separate"/>
      </w:r>
      <w:r>
        <w:rPr>
          <w:noProof/>
        </w:rPr>
        <w:t>39</w:t>
      </w:r>
      <w:r>
        <w:rPr>
          <w:noProof/>
        </w:rPr>
        <w:fldChar w:fldCharType="end"/>
      </w:r>
    </w:p>
    <w:p w14:paraId="7D6EA5D0"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Janus og Ritta</w:t>
      </w:r>
      <w:r>
        <w:rPr>
          <w:noProof/>
        </w:rPr>
        <w:tab/>
      </w:r>
      <w:r>
        <w:rPr>
          <w:noProof/>
        </w:rPr>
        <w:fldChar w:fldCharType="begin"/>
      </w:r>
      <w:r>
        <w:rPr>
          <w:noProof/>
        </w:rPr>
        <w:instrText xml:space="preserve"> PAGEREF _Toc412407725 \h </w:instrText>
      </w:r>
      <w:r>
        <w:rPr>
          <w:noProof/>
        </w:rPr>
      </w:r>
      <w:r>
        <w:rPr>
          <w:noProof/>
        </w:rPr>
        <w:fldChar w:fldCharType="separate"/>
      </w:r>
      <w:r>
        <w:rPr>
          <w:noProof/>
        </w:rPr>
        <w:t>39</w:t>
      </w:r>
      <w:r>
        <w:rPr>
          <w:noProof/>
        </w:rPr>
        <w:fldChar w:fldCharType="end"/>
      </w:r>
    </w:p>
    <w:p w14:paraId="18DC0757"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Sonja og Holger</w:t>
      </w:r>
      <w:r>
        <w:rPr>
          <w:noProof/>
        </w:rPr>
        <w:tab/>
      </w:r>
      <w:r>
        <w:rPr>
          <w:noProof/>
        </w:rPr>
        <w:fldChar w:fldCharType="begin"/>
      </w:r>
      <w:r>
        <w:rPr>
          <w:noProof/>
        </w:rPr>
        <w:instrText xml:space="preserve"> PAGEREF _Toc412407726 \h </w:instrText>
      </w:r>
      <w:r>
        <w:rPr>
          <w:noProof/>
        </w:rPr>
      </w:r>
      <w:r>
        <w:rPr>
          <w:noProof/>
        </w:rPr>
        <w:fldChar w:fldCharType="separate"/>
      </w:r>
      <w:r>
        <w:rPr>
          <w:noProof/>
        </w:rPr>
        <w:t>39</w:t>
      </w:r>
      <w:r>
        <w:rPr>
          <w:noProof/>
        </w:rPr>
        <w:fldChar w:fldCharType="end"/>
      </w:r>
    </w:p>
    <w:p w14:paraId="4C1241F0"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Grethe og Jørgen</w:t>
      </w:r>
      <w:r>
        <w:rPr>
          <w:noProof/>
        </w:rPr>
        <w:tab/>
      </w:r>
      <w:r>
        <w:rPr>
          <w:noProof/>
        </w:rPr>
        <w:fldChar w:fldCharType="begin"/>
      </w:r>
      <w:r>
        <w:rPr>
          <w:noProof/>
        </w:rPr>
        <w:instrText xml:space="preserve"> PAGEREF _Toc412407727 \h </w:instrText>
      </w:r>
      <w:r>
        <w:rPr>
          <w:noProof/>
        </w:rPr>
      </w:r>
      <w:r>
        <w:rPr>
          <w:noProof/>
        </w:rPr>
        <w:fldChar w:fldCharType="separate"/>
      </w:r>
      <w:r>
        <w:rPr>
          <w:noProof/>
        </w:rPr>
        <w:t>40</w:t>
      </w:r>
      <w:r>
        <w:rPr>
          <w:noProof/>
        </w:rPr>
        <w:fldChar w:fldCharType="end"/>
      </w:r>
    </w:p>
    <w:p w14:paraId="737869E7"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Christian Aage og Sussanne</w:t>
      </w:r>
      <w:r>
        <w:rPr>
          <w:noProof/>
        </w:rPr>
        <w:tab/>
      </w:r>
      <w:r>
        <w:rPr>
          <w:noProof/>
        </w:rPr>
        <w:fldChar w:fldCharType="begin"/>
      </w:r>
      <w:r>
        <w:rPr>
          <w:noProof/>
        </w:rPr>
        <w:instrText xml:space="preserve"> PAGEREF _Toc412407728 \h </w:instrText>
      </w:r>
      <w:r>
        <w:rPr>
          <w:noProof/>
        </w:rPr>
      </w:r>
      <w:r>
        <w:rPr>
          <w:noProof/>
        </w:rPr>
        <w:fldChar w:fldCharType="separate"/>
      </w:r>
      <w:r>
        <w:rPr>
          <w:noProof/>
        </w:rPr>
        <w:t>40</w:t>
      </w:r>
      <w:r>
        <w:rPr>
          <w:noProof/>
        </w:rPr>
        <w:fldChar w:fldCharType="end"/>
      </w:r>
    </w:p>
    <w:p w14:paraId="6D83BB53"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Efterskrift</w:t>
      </w:r>
      <w:r>
        <w:rPr>
          <w:noProof/>
        </w:rPr>
        <w:tab/>
      </w:r>
      <w:r>
        <w:rPr>
          <w:noProof/>
        </w:rPr>
        <w:fldChar w:fldCharType="begin"/>
      </w:r>
      <w:r>
        <w:rPr>
          <w:noProof/>
        </w:rPr>
        <w:instrText xml:space="preserve"> PAGEREF _Toc412407729 \h </w:instrText>
      </w:r>
      <w:r>
        <w:rPr>
          <w:noProof/>
        </w:rPr>
      </w:r>
      <w:r>
        <w:rPr>
          <w:noProof/>
        </w:rPr>
        <w:fldChar w:fldCharType="separate"/>
      </w:r>
      <w:r>
        <w:rPr>
          <w:noProof/>
        </w:rPr>
        <w:t>40</w:t>
      </w:r>
      <w:r>
        <w:rPr>
          <w:noProof/>
        </w:rPr>
        <w:fldChar w:fldCharType="end"/>
      </w:r>
    </w:p>
    <w:p w14:paraId="71B65B75"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Min Mors Slægt</w:t>
      </w:r>
      <w:r>
        <w:rPr>
          <w:noProof/>
        </w:rPr>
        <w:tab/>
      </w:r>
      <w:r>
        <w:rPr>
          <w:noProof/>
        </w:rPr>
        <w:fldChar w:fldCharType="begin"/>
      </w:r>
      <w:r>
        <w:rPr>
          <w:noProof/>
        </w:rPr>
        <w:instrText xml:space="preserve"> PAGEREF _Toc412407730 \h </w:instrText>
      </w:r>
      <w:r>
        <w:rPr>
          <w:noProof/>
        </w:rPr>
      </w:r>
      <w:r>
        <w:rPr>
          <w:noProof/>
        </w:rPr>
        <w:fldChar w:fldCharType="separate"/>
      </w:r>
      <w:r>
        <w:rPr>
          <w:noProof/>
        </w:rPr>
        <w:t>43</w:t>
      </w:r>
      <w:r>
        <w:rPr>
          <w:noProof/>
        </w:rPr>
        <w:fldChar w:fldCharType="end"/>
      </w:r>
    </w:p>
    <w:p w14:paraId="7BDF7E87"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En flig af røddernes og livets forunderlige veje.</w:t>
      </w:r>
      <w:r>
        <w:rPr>
          <w:noProof/>
        </w:rPr>
        <w:tab/>
      </w:r>
      <w:r>
        <w:rPr>
          <w:noProof/>
        </w:rPr>
        <w:fldChar w:fldCharType="begin"/>
      </w:r>
      <w:r>
        <w:rPr>
          <w:noProof/>
        </w:rPr>
        <w:instrText xml:space="preserve"> PAGEREF _Toc412407731 \h </w:instrText>
      </w:r>
      <w:r>
        <w:rPr>
          <w:noProof/>
        </w:rPr>
      </w:r>
      <w:r>
        <w:rPr>
          <w:noProof/>
        </w:rPr>
        <w:fldChar w:fldCharType="separate"/>
      </w:r>
      <w:r>
        <w:rPr>
          <w:noProof/>
        </w:rPr>
        <w:t>43</w:t>
      </w:r>
      <w:r>
        <w:rPr>
          <w:noProof/>
        </w:rPr>
        <w:fldChar w:fldCharType="end"/>
      </w:r>
    </w:p>
    <w:p w14:paraId="4805F7F4"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Olde</w:t>
      </w:r>
      <w:r w:rsidRPr="007B0717">
        <w:rPr>
          <w:noProof/>
          <w:vertAlign w:val="superscript"/>
        </w:rPr>
        <w:t>1-10</w:t>
      </w:r>
      <w:r>
        <w:rPr>
          <w:noProof/>
        </w:rPr>
        <w:tab/>
      </w:r>
      <w:r>
        <w:rPr>
          <w:noProof/>
        </w:rPr>
        <w:fldChar w:fldCharType="begin"/>
      </w:r>
      <w:r>
        <w:rPr>
          <w:noProof/>
        </w:rPr>
        <w:instrText xml:space="preserve"> PAGEREF _Toc412407732 \h </w:instrText>
      </w:r>
      <w:r>
        <w:rPr>
          <w:noProof/>
        </w:rPr>
      </w:r>
      <w:r>
        <w:rPr>
          <w:noProof/>
        </w:rPr>
        <w:fldChar w:fldCharType="separate"/>
      </w:r>
      <w:r>
        <w:rPr>
          <w:noProof/>
        </w:rPr>
        <w:t>45</w:t>
      </w:r>
      <w:r>
        <w:rPr>
          <w:noProof/>
        </w:rPr>
        <w:fldChar w:fldCharType="end"/>
      </w:r>
    </w:p>
    <w:p w14:paraId="28062FAC"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Sine og Søren</w:t>
      </w:r>
      <w:r>
        <w:rPr>
          <w:noProof/>
        </w:rPr>
        <w:tab/>
      </w:r>
      <w:r>
        <w:rPr>
          <w:noProof/>
        </w:rPr>
        <w:fldChar w:fldCharType="begin"/>
      </w:r>
      <w:r>
        <w:rPr>
          <w:noProof/>
        </w:rPr>
        <w:instrText xml:space="preserve"> PAGEREF _Toc412407733 \h </w:instrText>
      </w:r>
      <w:r>
        <w:rPr>
          <w:noProof/>
        </w:rPr>
      </w:r>
      <w:r>
        <w:rPr>
          <w:noProof/>
        </w:rPr>
        <w:fldChar w:fldCharType="separate"/>
      </w:r>
      <w:r>
        <w:rPr>
          <w:noProof/>
        </w:rPr>
        <w:t>45</w:t>
      </w:r>
      <w:r>
        <w:rPr>
          <w:noProof/>
        </w:rPr>
        <w:fldChar w:fldCharType="end"/>
      </w:r>
    </w:p>
    <w:p w14:paraId="105F9FC5"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Krista, min mor</w:t>
      </w:r>
      <w:r>
        <w:rPr>
          <w:noProof/>
        </w:rPr>
        <w:tab/>
      </w:r>
      <w:r>
        <w:rPr>
          <w:noProof/>
        </w:rPr>
        <w:fldChar w:fldCharType="begin"/>
      </w:r>
      <w:r>
        <w:rPr>
          <w:noProof/>
        </w:rPr>
        <w:instrText xml:space="preserve"> PAGEREF _Toc412407734 \h </w:instrText>
      </w:r>
      <w:r>
        <w:rPr>
          <w:noProof/>
        </w:rPr>
      </w:r>
      <w:r>
        <w:rPr>
          <w:noProof/>
        </w:rPr>
        <w:fldChar w:fldCharType="separate"/>
      </w:r>
      <w:r>
        <w:rPr>
          <w:noProof/>
        </w:rPr>
        <w:t>45</w:t>
      </w:r>
      <w:r>
        <w:rPr>
          <w:noProof/>
        </w:rPr>
        <w:fldChar w:fldCharType="end"/>
      </w:r>
    </w:p>
    <w:p w14:paraId="3F810A94"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Meta og Villy</w:t>
      </w:r>
      <w:r>
        <w:rPr>
          <w:noProof/>
        </w:rPr>
        <w:tab/>
      </w:r>
      <w:r>
        <w:rPr>
          <w:noProof/>
        </w:rPr>
        <w:fldChar w:fldCharType="begin"/>
      </w:r>
      <w:r>
        <w:rPr>
          <w:noProof/>
        </w:rPr>
        <w:instrText xml:space="preserve"> PAGEREF _Toc412407735 \h </w:instrText>
      </w:r>
      <w:r>
        <w:rPr>
          <w:noProof/>
        </w:rPr>
      </w:r>
      <w:r>
        <w:rPr>
          <w:noProof/>
        </w:rPr>
        <w:fldChar w:fldCharType="separate"/>
      </w:r>
      <w:r>
        <w:rPr>
          <w:noProof/>
        </w:rPr>
        <w:t>46</w:t>
      </w:r>
      <w:r>
        <w:rPr>
          <w:noProof/>
        </w:rPr>
        <w:fldChar w:fldCharType="end"/>
      </w:r>
    </w:p>
    <w:p w14:paraId="547FAA94"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Anna og Martin</w:t>
      </w:r>
      <w:r>
        <w:rPr>
          <w:noProof/>
        </w:rPr>
        <w:tab/>
      </w:r>
      <w:r>
        <w:rPr>
          <w:noProof/>
        </w:rPr>
        <w:fldChar w:fldCharType="begin"/>
      </w:r>
      <w:r>
        <w:rPr>
          <w:noProof/>
        </w:rPr>
        <w:instrText xml:space="preserve"> PAGEREF _Toc412407736 \h </w:instrText>
      </w:r>
      <w:r>
        <w:rPr>
          <w:noProof/>
        </w:rPr>
      </w:r>
      <w:r>
        <w:rPr>
          <w:noProof/>
        </w:rPr>
        <w:fldChar w:fldCharType="separate"/>
      </w:r>
      <w:r>
        <w:rPr>
          <w:noProof/>
        </w:rPr>
        <w:t>46</w:t>
      </w:r>
      <w:r>
        <w:rPr>
          <w:noProof/>
        </w:rPr>
        <w:fldChar w:fldCharType="end"/>
      </w:r>
    </w:p>
    <w:p w14:paraId="40BFCF4D"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Henry og Anna</w:t>
      </w:r>
      <w:r>
        <w:rPr>
          <w:noProof/>
        </w:rPr>
        <w:tab/>
      </w:r>
      <w:r>
        <w:rPr>
          <w:noProof/>
        </w:rPr>
        <w:fldChar w:fldCharType="begin"/>
      </w:r>
      <w:r>
        <w:rPr>
          <w:noProof/>
        </w:rPr>
        <w:instrText xml:space="preserve"> PAGEREF _Toc412407737 \h </w:instrText>
      </w:r>
      <w:r>
        <w:rPr>
          <w:noProof/>
        </w:rPr>
      </w:r>
      <w:r>
        <w:rPr>
          <w:noProof/>
        </w:rPr>
        <w:fldChar w:fldCharType="separate"/>
      </w:r>
      <w:r>
        <w:rPr>
          <w:noProof/>
        </w:rPr>
        <w:t>46</w:t>
      </w:r>
      <w:r>
        <w:rPr>
          <w:noProof/>
        </w:rPr>
        <w:fldChar w:fldCharType="end"/>
      </w:r>
    </w:p>
    <w:p w14:paraId="19808728"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Krista og Valdemar</w:t>
      </w:r>
      <w:r>
        <w:rPr>
          <w:noProof/>
        </w:rPr>
        <w:tab/>
      </w:r>
      <w:r>
        <w:rPr>
          <w:noProof/>
        </w:rPr>
        <w:fldChar w:fldCharType="begin"/>
      </w:r>
      <w:r>
        <w:rPr>
          <w:noProof/>
        </w:rPr>
        <w:instrText xml:space="preserve"> PAGEREF _Toc412407738 \h </w:instrText>
      </w:r>
      <w:r>
        <w:rPr>
          <w:noProof/>
        </w:rPr>
      </w:r>
      <w:r>
        <w:rPr>
          <w:noProof/>
        </w:rPr>
        <w:fldChar w:fldCharType="separate"/>
      </w:r>
      <w:r>
        <w:rPr>
          <w:noProof/>
        </w:rPr>
        <w:t>46</w:t>
      </w:r>
      <w:r>
        <w:rPr>
          <w:noProof/>
        </w:rPr>
        <w:fldChar w:fldCharType="end"/>
      </w:r>
    </w:p>
    <w:p w14:paraId="72CDB643"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Gerda</w:t>
      </w:r>
      <w:r>
        <w:rPr>
          <w:noProof/>
        </w:rPr>
        <w:tab/>
      </w:r>
      <w:r>
        <w:rPr>
          <w:noProof/>
        </w:rPr>
        <w:fldChar w:fldCharType="begin"/>
      </w:r>
      <w:r>
        <w:rPr>
          <w:noProof/>
        </w:rPr>
        <w:instrText xml:space="preserve"> PAGEREF _Toc412407739 \h </w:instrText>
      </w:r>
      <w:r>
        <w:rPr>
          <w:noProof/>
        </w:rPr>
      </w:r>
      <w:r>
        <w:rPr>
          <w:noProof/>
        </w:rPr>
        <w:fldChar w:fldCharType="separate"/>
      </w:r>
      <w:r>
        <w:rPr>
          <w:noProof/>
        </w:rPr>
        <w:t>47</w:t>
      </w:r>
      <w:r>
        <w:rPr>
          <w:noProof/>
        </w:rPr>
        <w:fldChar w:fldCharType="end"/>
      </w:r>
    </w:p>
    <w:p w14:paraId="58D61309"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Erik og Ellen</w:t>
      </w:r>
      <w:r>
        <w:rPr>
          <w:noProof/>
        </w:rPr>
        <w:tab/>
      </w:r>
      <w:r>
        <w:rPr>
          <w:noProof/>
        </w:rPr>
        <w:fldChar w:fldCharType="begin"/>
      </w:r>
      <w:r>
        <w:rPr>
          <w:noProof/>
        </w:rPr>
        <w:instrText xml:space="preserve"> PAGEREF _Toc412407740 \h </w:instrText>
      </w:r>
      <w:r>
        <w:rPr>
          <w:noProof/>
        </w:rPr>
      </w:r>
      <w:r>
        <w:rPr>
          <w:noProof/>
        </w:rPr>
        <w:fldChar w:fldCharType="separate"/>
      </w:r>
      <w:r>
        <w:rPr>
          <w:noProof/>
        </w:rPr>
        <w:t>47</w:t>
      </w:r>
      <w:r>
        <w:rPr>
          <w:noProof/>
        </w:rPr>
        <w:fldChar w:fldCharType="end"/>
      </w:r>
    </w:p>
    <w:p w14:paraId="27A53349"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Bodil og Georg</w:t>
      </w:r>
      <w:r>
        <w:rPr>
          <w:noProof/>
        </w:rPr>
        <w:tab/>
      </w:r>
      <w:r>
        <w:rPr>
          <w:noProof/>
        </w:rPr>
        <w:fldChar w:fldCharType="begin"/>
      </w:r>
      <w:r>
        <w:rPr>
          <w:noProof/>
        </w:rPr>
        <w:instrText xml:space="preserve"> PAGEREF _Toc412407741 \h </w:instrText>
      </w:r>
      <w:r>
        <w:rPr>
          <w:noProof/>
        </w:rPr>
      </w:r>
      <w:r>
        <w:rPr>
          <w:noProof/>
        </w:rPr>
        <w:fldChar w:fldCharType="separate"/>
      </w:r>
      <w:r>
        <w:rPr>
          <w:noProof/>
        </w:rPr>
        <w:t>47</w:t>
      </w:r>
      <w:r>
        <w:rPr>
          <w:noProof/>
        </w:rPr>
        <w:fldChar w:fldCharType="end"/>
      </w:r>
    </w:p>
    <w:p w14:paraId="07AD4A65"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Min mors hemmelighed</w:t>
      </w:r>
      <w:r>
        <w:rPr>
          <w:noProof/>
        </w:rPr>
        <w:tab/>
      </w:r>
      <w:r>
        <w:rPr>
          <w:noProof/>
        </w:rPr>
        <w:fldChar w:fldCharType="begin"/>
      </w:r>
      <w:r>
        <w:rPr>
          <w:noProof/>
        </w:rPr>
        <w:instrText xml:space="preserve"> PAGEREF _Toc412407742 \h </w:instrText>
      </w:r>
      <w:r>
        <w:rPr>
          <w:noProof/>
        </w:rPr>
      </w:r>
      <w:r>
        <w:rPr>
          <w:noProof/>
        </w:rPr>
        <w:fldChar w:fldCharType="separate"/>
      </w:r>
      <w:r>
        <w:rPr>
          <w:noProof/>
        </w:rPr>
        <w:t>49</w:t>
      </w:r>
      <w:r>
        <w:rPr>
          <w:noProof/>
        </w:rPr>
        <w:fldChar w:fldCharType="end"/>
      </w:r>
    </w:p>
    <w:p w14:paraId="1E0BB420"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Grethes slægt</w:t>
      </w:r>
      <w:r>
        <w:rPr>
          <w:noProof/>
        </w:rPr>
        <w:tab/>
      </w:r>
      <w:r>
        <w:rPr>
          <w:noProof/>
        </w:rPr>
        <w:fldChar w:fldCharType="begin"/>
      </w:r>
      <w:r>
        <w:rPr>
          <w:noProof/>
        </w:rPr>
        <w:instrText xml:space="preserve"> PAGEREF _Toc412407743 \h </w:instrText>
      </w:r>
      <w:r>
        <w:rPr>
          <w:noProof/>
        </w:rPr>
      </w:r>
      <w:r>
        <w:rPr>
          <w:noProof/>
        </w:rPr>
        <w:fldChar w:fldCharType="separate"/>
      </w:r>
      <w:r>
        <w:rPr>
          <w:noProof/>
        </w:rPr>
        <w:t>51</w:t>
      </w:r>
      <w:r>
        <w:rPr>
          <w:noProof/>
        </w:rPr>
        <w:fldChar w:fldCharType="end"/>
      </w:r>
    </w:p>
    <w:p w14:paraId="4209E247"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Kathrine og Christian Aage</w:t>
      </w:r>
      <w:r>
        <w:rPr>
          <w:noProof/>
        </w:rPr>
        <w:tab/>
      </w:r>
      <w:r>
        <w:rPr>
          <w:noProof/>
        </w:rPr>
        <w:fldChar w:fldCharType="begin"/>
      </w:r>
      <w:r>
        <w:rPr>
          <w:noProof/>
        </w:rPr>
        <w:instrText xml:space="preserve"> PAGEREF _Toc412407744 \h </w:instrText>
      </w:r>
      <w:r>
        <w:rPr>
          <w:noProof/>
        </w:rPr>
      </w:r>
      <w:r>
        <w:rPr>
          <w:noProof/>
        </w:rPr>
        <w:fldChar w:fldCharType="separate"/>
      </w:r>
      <w:r>
        <w:rPr>
          <w:noProof/>
        </w:rPr>
        <w:t>51</w:t>
      </w:r>
      <w:r>
        <w:rPr>
          <w:noProof/>
        </w:rPr>
        <w:fldChar w:fldCharType="end"/>
      </w:r>
    </w:p>
    <w:p w14:paraId="103A8F8B"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Eilskov Jensen</w:t>
      </w:r>
      <w:r>
        <w:rPr>
          <w:noProof/>
        </w:rPr>
        <w:tab/>
      </w:r>
      <w:r>
        <w:rPr>
          <w:noProof/>
        </w:rPr>
        <w:fldChar w:fldCharType="begin"/>
      </w:r>
      <w:r>
        <w:rPr>
          <w:noProof/>
        </w:rPr>
        <w:instrText xml:space="preserve"> PAGEREF _Toc412407745 \h </w:instrText>
      </w:r>
      <w:r>
        <w:rPr>
          <w:noProof/>
        </w:rPr>
      </w:r>
      <w:r>
        <w:rPr>
          <w:noProof/>
        </w:rPr>
        <w:fldChar w:fldCharType="separate"/>
      </w:r>
      <w:r>
        <w:rPr>
          <w:noProof/>
        </w:rPr>
        <w:t>51</w:t>
      </w:r>
      <w:r>
        <w:rPr>
          <w:noProof/>
        </w:rPr>
        <w:fldChar w:fldCharType="end"/>
      </w:r>
    </w:p>
    <w:p w14:paraId="31A1817E"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Janus Lund</w:t>
      </w:r>
      <w:r>
        <w:rPr>
          <w:noProof/>
        </w:rPr>
        <w:tab/>
      </w:r>
      <w:r>
        <w:rPr>
          <w:noProof/>
        </w:rPr>
        <w:fldChar w:fldCharType="begin"/>
      </w:r>
      <w:r>
        <w:rPr>
          <w:noProof/>
        </w:rPr>
        <w:instrText xml:space="preserve"> PAGEREF _Toc412407746 \h </w:instrText>
      </w:r>
      <w:r>
        <w:rPr>
          <w:noProof/>
        </w:rPr>
      </w:r>
      <w:r>
        <w:rPr>
          <w:noProof/>
        </w:rPr>
        <w:fldChar w:fldCharType="separate"/>
      </w:r>
      <w:r>
        <w:rPr>
          <w:noProof/>
        </w:rPr>
        <w:t>51</w:t>
      </w:r>
      <w:r>
        <w:rPr>
          <w:noProof/>
        </w:rPr>
        <w:fldChar w:fldCharType="end"/>
      </w:r>
    </w:p>
    <w:p w14:paraId="1BF188E1" w14:textId="77777777" w:rsidR="002377C0" w:rsidRDefault="002377C0">
      <w:pPr>
        <w:pStyle w:val="Indholdsfortegnelse3"/>
        <w:tabs>
          <w:tab w:val="right" w:leader="dot" w:pos="8828"/>
        </w:tabs>
        <w:rPr>
          <w:rFonts w:eastAsiaTheme="minorEastAsia" w:cstheme="minorBidi"/>
          <w:noProof/>
          <w:sz w:val="24"/>
          <w:szCs w:val="24"/>
          <w:lang w:eastAsia="ja-JP"/>
        </w:rPr>
      </w:pPr>
      <w:r>
        <w:rPr>
          <w:noProof/>
        </w:rPr>
        <w:t>Oldingen</w:t>
      </w:r>
      <w:r>
        <w:rPr>
          <w:noProof/>
        </w:rPr>
        <w:tab/>
      </w:r>
      <w:r>
        <w:rPr>
          <w:noProof/>
        </w:rPr>
        <w:fldChar w:fldCharType="begin"/>
      </w:r>
      <w:r>
        <w:rPr>
          <w:noProof/>
        </w:rPr>
        <w:instrText xml:space="preserve"> PAGEREF _Toc412407747 \h </w:instrText>
      </w:r>
      <w:r>
        <w:rPr>
          <w:noProof/>
        </w:rPr>
      </w:r>
      <w:r>
        <w:rPr>
          <w:noProof/>
        </w:rPr>
        <w:fldChar w:fldCharType="separate"/>
      </w:r>
      <w:r>
        <w:rPr>
          <w:noProof/>
        </w:rPr>
        <w:t>52</w:t>
      </w:r>
      <w:r>
        <w:rPr>
          <w:noProof/>
        </w:rPr>
        <w:fldChar w:fldCharType="end"/>
      </w:r>
    </w:p>
    <w:p w14:paraId="1C1CEBDE"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Medens jeg venter på døden</w:t>
      </w:r>
      <w:r>
        <w:rPr>
          <w:noProof/>
        </w:rPr>
        <w:tab/>
      </w:r>
      <w:r>
        <w:rPr>
          <w:noProof/>
        </w:rPr>
        <w:fldChar w:fldCharType="begin"/>
      </w:r>
      <w:r>
        <w:rPr>
          <w:noProof/>
        </w:rPr>
        <w:instrText xml:space="preserve"> PAGEREF _Toc412407748 \h </w:instrText>
      </w:r>
      <w:r>
        <w:rPr>
          <w:noProof/>
        </w:rPr>
      </w:r>
      <w:r>
        <w:rPr>
          <w:noProof/>
        </w:rPr>
        <w:fldChar w:fldCharType="separate"/>
      </w:r>
      <w:r>
        <w:rPr>
          <w:noProof/>
        </w:rPr>
        <w:t>52</w:t>
      </w:r>
      <w:r>
        <w:rPr>
          <w:noProof/>
        </w:rPr>
        <w:fldChar w:fldCharType="end"/>
      </w:r>
    </w:p>
    <w:p w14:paraId="1C916C1B"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Døden</w:t>
      </w:r>
      <w:r>
        <w:rPr>
          <w:noProof/>
        </w:rPr>
        <w:tab/>
      </w:r>
      <w:r>
        <w:rPr>
          <w:noProof/>
        </w:rPr>
        <w:fldChar w:fldCharType="begin"/>
      </w:r>
      <w:r>
        <w:rPr>
          <w:noProof/>
        </w:rPr>
        <w:instrText xml:space="preserve"> PAGEREF _Toc412407749 \h </w:instrText>
      </w:r>
      <w:r>
        <w:rPr>
          <w:noProof/>
        </w:rPr>
      </w:r>
      <w:r>
        <w:rPr>
          <w:noProof/>
        </w:rPr>
        <w:fldChar w:fldCharType="separate"/>
      </w:r>
      <w:r>
        <w:rPr>
          <w:noProof/>
        </w:rPr>
        <w:t>52</w:t>
      </w:r>
      <w:r>
        <w:rPr>
          <w:noProof/>
        </w:rPr>
        <w:fldChar w:fldCharType="end"/>
      </w:r>
    </w:p>
    <w:p w14:paraId="11ED1417"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Livet</w:t>
      </w:r>
      <w:r>
        <w:rPr>
          <w:noProof/>
        </w:rPr>
        <w:tab/>
      </w:r>
      <w:r>
        <w:rPr>
          <w:noProof/>
        </w:rPr>
        <w:fldChar w:fldCharType="begin"/>
      </w:r>
      <w:r>
        <w:rPr>
          <w:noProof/>
        </w:rPr>
        <w:instrText xml:space="preserve"> PAGEREF _Toc412407750 \h </w:instrText>
      </w:r>
      <w:r>
        <w:rPr>
          <w:noProof/>
        </w:rPr>
      </w:r>
      <w:r>
        <w:rPr>
          <w:noProof/>
        </w:rPr>
        <w:fldChar w:fldCharType="separate"/>
      </w:r>
      <w:r>
        <w:rPr>
          <w:noProof/>
        </w:rPr>
        <w:t>52</w:t>
      </w:r>
      <w:r>
        <w:rPr>
          <w:noProof/>
        </w:rPr>
        <w:fldChar w:fldCharType="end"/>
      </w:r>
    </w:p>
    <w:p w14:paraId="4F286662"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Idiosynkrasierne</w:t>
      </w:r>
      <w:r>
        <w:rPr>
          <w:noProof/>
        </w:rPr>
        <w:tab/>
      </w:r>
      <w:r>
        <w:rPr>
          <w:noProof/>
        </w:rPr>
        <w:fldChar w:fldCharType="begin"/>
      </w:r>
      <w:r>
        <w:rPr>
          <w:noProof/>
        </w:rPr>
        <w:instrText xml:space="preserve"> PAGEREF _Toc412407751 \h </w:instrText>
      </w:r>
      <w:r>
        <w:rPr>
          <w:noProof/>
        </w:rPr>
      </w:r>
      <w:r>
        <w:rPr>
          <w:noProof/>
        </w:rPr>
        <w:fldChar w:fldCharType="separate"/>
      </w:r>
      <w:r>
        <w:rPr>
          <w:noProof/>
        </w:rPr>
        <w:t>53</w:t>
      </w:r>
      <w:r>
        <w:rPr>
          <w:noProof/>
        </w:rPr>
        <w:fldChar w:fldCharType="end"/>
      </w:r>
    </w:p>
    <w:p w14:paraId="5BECA800"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Religionen</w:t>
      </w:r>
      <w:r>
        <w:rPr>
          <w:noProof/>
        </w:rPr>
        <w:tab/>
      </w:r>
      <w:r>
        <w:rPr>
          <w:noProof/>
        </w:rPr>
        <w:fldChar w:fldCharType="begin"/>
      </w:r>
      <w:r>
        <w:rPr>
          <w:noProof/>
        </w:rPr>
        <w:instrText xml:space="preserve"> PAGEREF _Toc412407752 \h </w:instrText>
      </w:r>
      <w:r>
        <w:rPr>
          <w:noProof/>
        </w:rPr>
      </w:r>
      <w:r>
        <w:rPr>
          <w:noProof/>
        </w:rPr>
        <w:fldChar w:fldCharType="separate"/>
      </w:r>
      <w:r>
        <w:rPr>
          <w:noProof/>
        </w:rPr>
        <w:t>53</w:t>
      </w:r>
      <w:r>
        <w:rPr>
          <w:noProof/>
        </w:rPr>
        <w:fldChar w:fldCharType="end"/>
      </w:r>
    </w:p>
    <w:p w14:paraId="20F5DF25"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Godheden</w:t>
      </w:r>
      <w:r>
        <w:rPr>
          <w:noProof/>
        </w:rPr>
        <w:tab/>
      </w:r>
      <w:r>
        <w:rPr>
          <w:noProof/>
        </w:rPr>
        <w:fldChar w:fldCharType="begin"/>
      </w:r>
      <w:r>
        <w:rPr>
          <w:noProof/>
        </w:rPr>
        <w:instrText xml:space="preserve"> PAGEREF _Toc412407753 \h </w:instrText>
      </w:r>
      <w:r>
        <w:rPr>
          <w:noProof/>
        </w:rPr>
      </w:r>
      <w:r>
        <w:rPr>
          <w:noProof/>
        </w:rPr>
        <w:fldChar w:fldCharType="separate"/>
      </w:r>
      <w:r>
        <w:rPr>
          <w:noProof/>
        </w:rPr>
        <w:t>57</w:t>
      </w:r>
      <w:r>
        <w:rPr>
          <w:noProof/>
        </w:rPr>
        <w:fldChar w:fldCharType="end"/>
      </w:r>
    </w:p>
    <w:p w14:paraId="137E4B70"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Politik</w:t>
      </w:r>
      <w:r>
        <w:rPr>
          <w:noProof/>
        </w:rPr>
        <w:tab/>
      </w:r>
      <w:r>
        <w:rPr>
          <w:noProof/>
        </w:rPr>
        <w:fldChar w:fldCharType="begin"/>
      </w:r>
      <w:r>
        <w:rPr>
          <w:noProof/>
        </w:rPr>
        <w:instrText xml:space="preserve"> PAGEREF _Toc412407754 \h </w:instrText>
      </w:r>
      <w:r>
        <w:rPr>
          <w:noProof/>
        </w:rPr>
      </w:r>
      <w:r>
        <w:rPr>
          <w:noProof/>
        </w:rPr>
        <w:fldChar w:fldCharType="separate"/>
      </w:r>
      <w:r>
        <w:rPr>
          <w:noProof/>
        </w:rPr>
        <w:t>57</w:t>
      </w:r>
      <w:r>
        <w:rPr>
          <w:noProof/>
        </w:rPr>
        <w:fldChar w:fldCharType="end"/>
      </w:r>
    </w:p>
    <w:p w14:paraId="6F20B59E"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Nærighed</w:t>
      </w:r>
      <w:r>
        <w:rPr>
          <w:noProof/>
        </w:rPr>
        <w:tab/>
      </w:r>
      <w:r>
        <w:rPr>
          <w:noProof/>
        </w:rPr>
        <w:fldChar w:fldCharType="begin"/>
      </w:r>
      <w:r>
        <w:rPr>
          <w:noProof/>
        </w:rPr>
        <w:instrText xml:space="preserve"> PAGEREF _Toc412407755 \h </w:instrText>
      </w:r>
      <w:r>
        <w:rPr>
          <w:noProof/>
        </w:rPr>
      </w:r>
      <w:r>
        <w:rPr>
          <w:noProof/>
        </w:rPr>
        <w:fldChar w:fldCharType="separate"/>
      </w:r>
      <w:r>
        <w:rPr>
          <w:noProof/>
        </w:rPr>
        <w:t>58</w:t>
      </w:r>
      <w:r>
        <w:rPr>
          <w:noProof/>
        </w:rPr>
        <w:fldChar w:fldCharType="end"/>
      </w:r>
    </w:p>
    <w:p w14:paraId="54E45580" w14:textId="77777777" w:rsidR="002377C0" w:rsidRDefault="002377C0">
      <w:pPr>
        <w:pStyle w:val="Indholdsfortegnelse4"/>
        <w:tabs>
          <w:tab w:val="right" w:leader="dot" w:pos="8828"/>
        </w:tabs>
        <w:rPr>
          <w:rFonts w:eastAsiaTheme="minorEastAsia" w:cstheme="minorBidi"/>
          <w:noProof/>
          <w:sz w:val="24"/>
          <w:szCs w:val="24"/>
          <w:lang w:eastAsia="ja-JP"/>
        </w:rPr>
      </w:pPr>
      <w:r>
        <w:rPr>
          <w:noProof/>
        </w:rPr>
        <w:t>Passionerne</w:t>
      </w:r>
      <w:r>
        <w:rPr>
          <w:noProof/>
        </w:rPr>
        <w:tab/>
      </w:r>
      <w:r>
        <w:rPr>
          <w:noProof/>
        </w:rPr>
        <w:fldChar w:fldCharType="begin"/>
      </w:r>
      <w:r>
        <w:rPr>
          <w:noProof/>
        </w:rPr>
        <w:instrText xml:space="preserve"> PAGEREF _Toc412407756 \h </w:instrText>
      </w:r>
      <w:r>
        <w:rPr>
          <w:noProof/>
        </w:rPr>
      </w:r>
      <w:r>
        <w:rPr>
          <w:noProof/>
        </w:rPr>
        <w:fldChar w:fldCharType="separate"/>
      </w:r>
      <w:r>
        <w:rPr>
          <w:noProof/>
        </w:rPr>
        <w:t>58</w:t>
      </w:r>
      <w:r>
        <w:rPr>
          <w:noProof/>
        </w:rPr>
        <w:fldChar w:fldCharType="end"/>
      </w:r>
    </w:p>
    <w:p w14:paraId="56B0E6F1"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Frimærkerne</w:t>
      </w:r>
      <w:r>
        <w:rPr>
          <w:noProof/>
        </w:rPr>
        <w:tab/>
      </w:r>
      <w:r>
        <w:rPr>
          <w:noProof/>
        </w:rPr>
        <w:fldChar w:fldCharType="begin"/>
      </w:r>
      <w:r>
        <w:rPr>
          <w:noProof/>
        </w:rPr>
        <w:instrText xml:space="preserve"> PAGEREF _Toc412407757 \h </w:instrText>
      </w:r>
      <w:r>
        <w:rPr>
          <w:noProof/>
        </w:rPr>
      </w:r>
      <w:r>
        <w:rPr>
          <w:noProof/>
        </w:rPr>
        <w:fldChar w:fldCharType="separate"/>
      </w:r>
      <w:r>
        <w:rPr>
          <w:noProof/>
        </w:rPr>
        <w:t>59</w:t>
      </w:r>
      <w:r>
        <w:rPr>
          <w:noProof/>
        </w:rPr>
        <w:fldChar w:fldCharType="end"/>
      </w:r>
    </w:p>
    <w:p w14:paraId="5B98846A"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Erotikken</w:t>
      </w:r>
      <w:r>
        <w:rPr>
          <w:noProof/>
        </w:rPr>
        <w:tab/>
      </w:r>
      <w:r>
        <w:rPr>
          <w:noProof/>
        </w:rPr>
        <w:fldChar w:fldCharType="begin"/>
      </w:r>
      <w:r>
        <w:rPr>
          <w:noProof/>
        </w:rPr>
        <w:instrText xml:space="preserve"> PAGEREF _Toc412407758 \h </w:instrText>
      </w:r>
      <w:r>
        <w:rPr>
          <w:noProof/>
        </w:rPr>
      </w:r>
      <w:r>
        <w:rPr>
          <w:noProof/>
        </w:rPr>
        <w:fldChar w:fldCharType="separate"/>
      </w:r>
      <w:r>
        <w:rPr>
          <w:noProof/>
        </w:rPr>
        <w:t>59</w:t>
      </w:r>
      <w:r>
        <w:rPr>
          <w:noProof/>
        </w:rPr>
        <w:fldChar w:fldCharType="end"/>
      </w:r>
    </w:p>
    <w:p w14:paraId="051CC0AF"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Kunsten</w:t>
      </w:r>
      <w:r>
        <w:rPr>
          <w:noProof/>
        </w:rPr>
        <w:tab/>
      </w:r>
      <w:r>
        <w:rPr>
          <w:noProof/>
        </w:rPr>
        <w:fldChar w:fldCharType="begin"/>
      </w:r>
      <w:r>
        <w:rPr>
          <w:noProof/>
        </w:rPr>
        <w:instrText xml:space="preserve"> PAGEREF _Toc412407759 \h </w:instrText>
      </w:r>
      <w:r>
        <w:rPr>
          <w:noProof/>
        </w:rPr>
      </w:r>
      <w:r>
        <w:rPr>
          <w:noProof/>
        </w:rPr>
        <w:fldChar w:fldCharType="separate"/>
      </w:r>
      <w:r>
        <w:rPr>
          <w:noProof/>
        </w:rPr>
        <w:t>59</w:t>
      </w:r>
      <w:r>
        <w:rPr>
          <w:noProof/>
        </w:rPr>
        <w:fldChar w:fldCharType="end"/>
      </w:r>
    </w:p>
    <w:p w14:paraId="3B18BBD0"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Musikken</w:t>
      </w:r>
      <w:r>
        <w:rPr>
          <w:noProof/>
        </w:rPr>
        <w:tab/>
      </w:r>
      <w:r>
        <w:rPr>
          <w:noProof/>
        </w:rPr>
        <w:fldChar w:fldCharType="begin"/>
      </w:r>
      <w:r>
        <w:rPr>
          <w:noProof/>
        </w:rPr>
        <w:instrText xml:space="preserve"> PAGEREF _Toc412407760 \h </w:instrText>
      </w:r>
      <w:r>
        <w:rPr>
          <w:noProof/>
        </w:rPr>
      </w:r>
      <w:r>
        <w:rPr>
          <w:noProof/>
        </w:rPr>
        <w:fldChar w:fldCharType="separate"/>
      </w:r>
      <w:r>
        <w:rPr>
          <w:noProof/>
        </w:rPr>
        <w:t>60</w:t>
      </w:r>
      <w:r>
        <w:rPr>
          <w:noProof/>
        </w:rPr>
        <w:fldChar w:fldCharType="end"/>
      </w:r>
    </w:p>
    <w:p w14:paraId="3EE9E3EB"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Arkitekturen</w:t>
      </w:r>
      <w:r>
        <w:rPr>
          <w:noProof/>
        </w:rPr>
        <w:tab/>
      </w:r>
      <w:r>
        <w:rPr>
          <w:noProof/>
        </w:rPr>
        <w:fldChar w:fldCharType="begin"/>
      </w:r>
      <w:r>
        <w:rPr>
          <w:noProof/>
        </w:rPr>
        <w:instrText xml:space="preserve"> PAGEREF _Toc412407761 \h </w:instrText>
      </w:r>
      <w:r>
        <w:rPr>
          <w:noProof/>
        </w:rPr>
      </w:r>
      <w:r>
        <w:rPr>
          <w:noProof/>
        </w:rPr>
        <w:fldChar w:fldCharType="separate"/>
      </w:r>
      <w:r>
        <w:rPr>
          <w:noProof/>
        </w:rPr>
        <w:t>60</w:t>
      </w:r>
      <w:r>
        <w:rPr>
          <w:noProof/>
        </w:rPr>
        <w:fldChar w:fldCharType="end"/>
      </w:r>
    </w:p>
    <w:p w14:paraId="2DD9818B"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Samfundet</w:t>
      </w:r>
      <w:r>
        <w:rPr>
          <w:noProof/>
        </w:rPr>
        <w:tab/>
      </w:r>
      <w:r>
        <w:rPr>
          <w:noProof/>
        </w:rPr>
        <w:fldChar w:fldCharType="begin"/>
      </w:r>
      <w:r>
        <w:rPr>
          <w:noProof/>
        </w:rPr>
        <w:instrText xml:space="preserve"> PAGEREF _Toc412407762 \h </w:instrText>
      </w:r>
      <w:r>
        <w:rPr>
          <w:noProof/>
        </w:rPr>
      </w:r>
      <w:r>
        <w:rPr>
          <w:noProof/>
        </w:rPr>
        <w:fldChar w:fldCharType="separate"/>
      </w:r>
      <w:r>
        <w:rPr>
          <w:noProof/>
        </w:rPr>
        <w:t>60</w:t>
      </w:r>
      <w:r>
        <w:rPr>
          <w:noProof/>
        </w:rPr>
        <w:fldChar w:fldCharType="end"/>
      </w:r>
    </w:p>
    <w:p w14:paraId="0C4B7CCD" w14:textId="77777777" w:rsidR="002377C0" w:rsidRDefault="002377C0">
      <w:pPr>
        <w:pStyle w:val="Indholdsfortegnelse5"/>
        <w:tabs>
          <w:tab w:val="right" w:leader="dot" w:pos="8828"/>
        </w:tabs>
        <w:rPr>
          <w:rFonts w:eastAsiaTheme="minorEastAsia" w:cstheme="minorBidi"/>
          <w:noProof/>
          <w:sz w:val="24"/>
          <w:szCs w:val="24"/>
          <w:lang w:eastAsia="ja-JP"/>
        </w:rPr>
      </w:pPr>
      <w:r>
        <w:rPr>
          <w:noProof/>
        </w:rPr>
        <w:t>Etikken</w:t>
      </w:r>
      <w:r>
        <w:rPr>
          <w:noProof/>
        </w:rPr>
        <w:tab/>
      </w:r>
      <w:r>
        <w:rPr>
          <w:noProof/>
        </w:rPr>
        <w:fldChar w:fldCharType="begin"/>
      </w:r>
      <w:r>
        <w:rPr>
          <w:noProof/>
        </w:rPr>
        <w:instrText xml:space="preserve"> PAGEREF _Toc412407763 \h </w:instrText>
      </w:r>
      <w:r>
        <w:rPr>
          <w:noProof/>
        </w:rPr>
      </w:r>
      <w:r>
        <w:rPr>
          <w:noProof/>
        </w:rPr>
        <w:fldChar w:fldCharType="separate"/>
      </w:r>
      <w:r>
        <w:rPr>
          <w:noProof/>
        </w:rPr>
        <w:t>62</w:t>
      </w:r>
      <w:r>
        <w:rPr>
          <w:noProof/>
        </w:rPr>
        <w:fldChar w:fldCharType="end"/>
      </w:r>
    </w:p>
    <w:p w14:paraId="5CE14602" w14:textId="77777777" w:rsidR="002377C0" w:rsidRPr="005D13FB" w:rsidRDefault="002377C0" w:rsidP="002377C0">
      <w:pPr>
        <w:ind w:right="-89"/>
        <w:rPr>
          <w:rFonts w:ascii="Garamond" w:hAnsi="Garamond"/>
          <w:color w:val="0000FF"/>
        </w:rPr>
      </w:pPr>
      <w:r w:rsidRPr="005D13FB">
        <w:rPr>
          <w:rFonts w:ascii="Garamond" w:hAnsi="Garamond"/>
          <w:b/>
          <w:color w:val="0000FF"/>
        </w:rPr>
        <w:fldChar w:fldCharType="end"/>
      </w:r>
    </w:p>
    <w:p w14:paraId="4947A6B3" w14:textId="77777777" w:rsidR="002377C0" w:rsidRPr="005D13FB" w:rsidRDefault="002377C0" w:rsidP="002377C0">
      <w:pPr>
        <w:ind w:right="-89"/>
        <w:rPr>
          <w:rFonts w:ascii="Garamond" w:hAnsi="Garamond"/>
          <w:color w:val="0000FF"/>
        </w:rPr>
      </w:pPr>
    </w:p>
    <w:p w14:paraId="5CD2F10D" w14:textId="77777777" w:rsidR="002377C0" w:rsidRPr="005D13FB" w:rsidRDefault="002377C0" w:rsidP="002377C0">
      <w:pPr>
        <w:ind w:right="-89"/>
        <w:rPr>
          <w:rFonts w:ascii="Garamond" w:hAnsi="Garamond"/>
          <w:color w:val="0000FF"/>
        </w:rPr>
      </w:pPr>
    </w:p>
    <w:p w14:paraId="23765944" w14:textId="77777777" w:rsidR="002377C0" w:rsidRPr="005D13FB" w:rsidRDefault="002377C0" w:rsidP="002377C0">
      <w:pPr>
        <w:ind w:right="-89"/>
        <w:rPr>
          <w:rFonts w:ascii="Garamond" w:hAnsi="Garamond"/>
          <w:color w:val="0000FF"/>
        </w:rPr>
      </w:pPr>
    </w:p>
    <w:p w14:paraId="0E4B3B81" w14:textId="77777777" w:rsidR="002377C0" w:rsidRPr="005D13FB" w:rsidRDefault="002377C0" w:rsidP="002377C0">
      <w:pPr>
        <w:ind w:right="-89"/>
        <w:rPr>
          <w:rFonts w:ascii="Garamond" w:hAnsi="Garamond"/>
          <w:color w:val="0000FF"/>
        </w:rPr>
      </w:pPr>
    </w:p>
    <w:p w14:paraId="7736875F" w14:textId="77777777" w:rsidR="002377C0" w:rsidRPr="005D13FB" w:rsidRDefault="002377C0" w:rsidP="002377C0">
      <w:pPr>
        <w:ind w:right="-89"/>
        <w:rPr>
          <w:rFonts w:ascii="Garamond" w:hAnsi="Garamond"/>
          <w:color w:val="0000FF"/>
        </w:rPr>
      </w:pPr>
    </w:p>
    <w:p w14:paraId="01F43A9B" w14:textId="77777777" w:rsidR="002377C0" w:rsidRPr="005D13FB" w:rsidRDefault="002377C0" w:rsidP="002377C0">
      <w:pPr>
        <w:ind w:right="-89"/>
        <w:rPr>
          <w:color w:val="0000FF"/>
        </w:rPr>
      </w:pPr>
    </w:p>
    <w:bookmarkEnd w:id="7"/>
    <w:bookmarkEnd w:id="8"/>
    <w:p w14:paraId="27FFCCC5" w14:textId="77777777" w:rsidR="00CA7639" w:rsidRPr="00844550" w:rsidRDefault="00CA7639" w:rsidP="00FD11D0">
      <w:pPr>
        <w:pStyle w:val="Ga04"/>
        <w:ind w:right="-89"/>
      </w:pPr>
    </w:p>
    <w:p w14:paraId="1B5F66A7" w14:textId="77777777" w:rsidR="00CA7639" w:rsidRPr="00844550" w:rsidRDefault="00CA7639" w:rsidP="00FD11D0">
      <w:pPr>
        <w:pStyle w:val="Ga04"/>
        <w:ind w:right="-89"/>
      </w:pPr>
    </w:p>
    <w:p w14:paraId="551EFBED" w14:textId="77777777" w:rsidR="002377C0" w:rsidRDefault="002377C0">
      <w:pPr>
        <w:rPr>
          <w:rFonts w:ascii="Garamond" w:hAnsi="Garamond" w:cs="Arial"/>
          <w:b/>
          <w:bCs/>
          <w:iCs/>
          <w:sz w:val="36"/>
          <w:szCs w:val="32"/>
        </w:rPr>
      </w:pPr>
      <w:bookmarkStart w:id="32" w:name="_Toc412390263"/>
      <w:bookmarkStart w:id="33" w:name="_Toc412407647"/>
      <w:r>
        <w:br w:type="page"/>
      </w:r>
    </w:p>
    <w:p w14:paraId="7C991C76" w14:textId="5BF80685" w:rsidR="00CA7639" w:rsidRDefault="003B0A5C" w:rsidP="0055520B">
      <w:pPr>
        <w:pStyle w:val="Overskrift2"/>
      </w:pPr>
      <w:r>
        <w:t>MANDDOMMEN</w:t>
      </w:r>
      <w:bookmarkEnd w:id="32"/>
      <w:bookmarkEnd w:id="33"/>
    </w:p>
    <w:p w14:paraId="5ACE0B23" w14:textId="18E6272E" w:rsidR="00D91372" w:rsidRPr="00D91372" w:rsidRDefault="00E622CD" w:rsidP="00305658">
      <w:pPr>
        <w:pStyle w:val="Ga13"/>
      </w:pPr>
      <w:r>
        <w:t>Afgan</w:t>
      </w:r>
      <w:r w:rsidR="00D91372">
        <w:t xml:space="preserve">gsbeviset </w:t>
      </w:r>
      <w:r>
        <w:t>fra Arkitektskolen i Aarhus faldt sammen med min 30års fødselsdag en månedstid for inden og perioden her omkring er valgt som det egentlige "</w:t>
      </w:r>
      <w:r w:rsidRPr="00E622CD">
        <w:rPr>
          <w:lang w:val="en-GB"/>
        </w:rPr>
        <w:t>turn point</w:t>
      </w:r>
      <w:r>
        <w:rPr>
          <w:lang w:val="en-GB"/>
        </w:rPr>
        <w:t>"</w:t>
      </w:r>
      <w:r>
        <w:t xml:space="preserve"> for min overgang fra ung til voksen. Meget var ganske vist sat i værk så som diverse udda</w:t>
      </w:r>
      <w:r>
        <w:t>n</w:t>
      </w:r>
      <w:r>
        <w:t>nelser, giftermål og børn, men det var først nu verden for alvor ventede på mig. For fø</w:t>
      </w:r>
      <w:r>
        <w:t>r</w:t>
      </w:r>
      <w:r>
        <w:t>ste gang afhang livet for alvor af mig selv.</w:t>
      </w:r>
    </w:p>
    <w:p w14:paraId="72679247" w14:textId="33273257" w:rsidR="00880F99" w:rsidRPr="00880F99" w:rsidRDefault="003C2E40" w:rsidP="003D36DE">
      <w:pPr>
        <w:pStyle w:val="Overskrift3"/>
      </w:pPr>
      <w:bookmarkStart w:id="34" w:name="_Toc412390264"/>
      <w:bookmarkStart w:id="35" w:name="_Toc412407648"/>
      <w:r>
        <w:t>1. Halvleg</w:t>
      </w:r>
      <w:bookmarkEnd w:id="34"/>
      <w:bookmarkEnd w:id="35"/>
    </w:p>
    <w:p w14:paraId="2539BCE4" w14:textId="77777777" w:rsidR="0062262F" w:rsidRDefault="00CA7639" w:rsidP="003D36DE">
      <w:pPr>
        <w:pStyle w:val="Overskrift4"/>
      </w:pPr>
      <w:bookmarkStart w:id="36" w:name="_Toc412390265"/>
      <w:bookmarkStart w:id="37" w:name="_Toc412407649"/>
      <w:bookmarkStart w:id="38" w:name="_Toc193896474"/>
      <w:bookmarkStart w:id="39" w:name="_Toc196386451"/>
      <w:r>
        <w:t>Freelance</w:t>
      </w:r>
      <w:bookmarkEnd w:id="36"/>
      <w:bookmarkEnd w:id="37"/>
      <w:r>
        <w:t xml:space="preserve"> </w:t>
      </w:r>
    </w:p>
    <w:p w14:paraId="10983246" w14:textId="33104DE5" w:rsidR="006469B8" w:rsidRPr="006469B8" w:rsidRDefault="006469B8" w:rsidP="00305658">
      <w:pPr>
        <w:pStyle w:val="Ga13"/>
      </w:pPr>
      <w:r>
        <w:t>arkitekt og byggeleder</w:t>
      </w:r>
      <w:bookmarkEnd w:id="38"/>
      <w:r>
        <w:t xml:space="preserve"> </w:t>
      </w:r>
    </w:p>
    <w:p w14:paraId="211FC3AD" w14:textId="37B507A6" w:rsidR="00654DBE" w:rsidRDefault="00654DBE" w:rsidP="00212AF3">
      <w:pPr>
        <w:pStyle w:val="Overskrift5"/>
      </w:pPr>
      <w:bookmarkStart w:id="40" w:name="_Toc193896475"/>
      <w:bookmarkStart w:id="41" w:name="_Toc412390266"/>
      <w:bookmarkStart w:id="42" w:name="_Toc412407650"/>
      <w:r>
        <w:t>Byhus i Sølystgade</w:t>
      </w:r>
      <w:bookmarkEnd w:id="40"/>
      <w:bookmarkEnd w:id="41"/>
      <w:bookmarkEnd w:id="42"/>
    </w:p>
    <w:p w14:paraId="5C65233D" w14:textId="0BFC4561" w:rsidR="00654DBE" w:rsidRPr="00654DBE" w:rsidRDefault="00654DBE" w:rsidP="00212AF3">
      <w:pPr>
        <w:pStyle w:val="Overskrift5"/>
      </w:pPr>
      <w:bookmarkStart w:id="43" w:name="_Toc193896476"/>
      <w:bookmarkStart w:id="44" w:name="_Toc412390267"/>
      <w:bookmarkStart w:id="45" w:name="_Toc412407651"/>
      <w:r>
        <w:t xml:space="preserve">Tegnestue i </w:t>
      </w:r>
      <w:r w:rsidR="003C2E40">
        <w:t>Peder</w:t>
      </w:r>
      <w:r w:rsidR="00DE24CB">
        <w:t xml:space="preserve"> S</w:t>
      </w:r>
      <w:r w:rsidR="003C2E40">
        <w:t>krams</w:t>
      </w:r>
      <w:r w:rsidR="00DE24CB">
        <w:t xml:space="preserve"> G</w:t>
      </w:r>
      <w:r w:rsidR="003C2E40">
        <w:t xml:space="preserve">ade og i </w:t>
      </w:r>
      <w:r>
        <w:t>Studsgade</w:t>
      </w:r>
      <w:bookmarkEnd w:id="43"/>
      <w:bookmarkEnd w:id="44"/>
      <w:bookmarkEnd w:id="45"/>
    </w:p>
    <w:p w14:paraId="2EFDDF1D" w14:textId="77777777" w:rsidR="00654DBE" w:rsidRPr="00654DBE" w:rsidRDefault="00654DBE" w:rsidP="00654DBE"/>
    <w:p w14:paraId="3C046A5C" w14:textId="39CD574F" w:rsidR="00CA7639" w:rsidRDefault="00CA7639" w:rsidP="00212AF3">
      <w:pPr>
        <w:pStyle w:val="Overskrift5"/>
      </w:pPr>
      <w:bookmarkStart w:id="46" w:name="_Toc193896477"/>
      <w:bookmarkStart w:id="47" w:name="_Toc412390268"/>
      <w:bookmarkStart w:id="48" w:name="_Toc412407652"/>
      <w:r>
        <w:t>Bolig i Rude</w:t>
      </w:r>
      <w:bookmarkEnd w:id="46"/>
      <w:bookmarkEnd w:id="47"/>
      <w:bookmarkEnd w:id="48"/>
    </w:p>
    <w:p w14:paraId="58AF9949" w14:textId="77777777" w:rsidR="002358ED" w:rsidRDefault="002358ED" w:rsidP="002358ED"/>
    <w:p w14:paraId="639875AF" w14:textId="594C192F" w:rsidR="002358ED" w:rsidRDefault="002358ED" w:rsidP="00212AF3">
      <w:pPr>
        <w:pStyle w:val="Overskrift5"/>
      </w:pPr>
      <w:bookmarkStart w:id="49" w:name="_Toc193896478"/>
      <w:bookmarkStart w:id="50" w:name="_Toc412390269"/>
      <w:bookmarkStart w:id="51" w:name="_Toc412407653"/>
      <w:r>
        <w:t>Ferie og studietur Rhodos</w:t>
      </w:r>
      <w:bookmarkEnd w:id="49"/>
      <w:bookmarkEnd w:id="50"/>
      <w:bookmarkEnd w:id="51"/>
    </w:p>
    <w:p w14:paraId="576F1676" w14:textId="77777777" w:rsidR="002358ED" w:rsidRPr="002358ED" w:rsidRDefault="002358ED" w:rsidP="002358ED"/>
    <w:p w14:paraId="10711D06" w14:textId="159B4E2A" w:rsidR="00CA7639" w:rsidRDefault="00CA7639" w:rsidP="00212AF3">
      <w:pPr>
        <w:pStyle w:val="Overskrift5"/>
      </w:pPr>
      <w:bookmarkStart w:id="52" w:name="_Toc193896479"/>
      <w:bookmarkStart w:id="53" w:name="_Toc412390270"/>
      <w:bookmarkStart w:id="54" w:name="_Toc412407654"/>
      <w:r>
        <w:t>Restaurant Kaløvig Strandgård</w:t>
      </w:r>
      <w:bookmarkEnd w:id="52"/>
      <w:bookmarkEnd w:id="53"/>
      <w:bookmarkEnd w:id="54"/>
    </w:p>
    <w:p w14:paraId="28B40EFE" w14:textId="5D1E96F4" w:rsidR="002358ED" w:rsidRPr="00654DBE" w:rsidRDefault="002358ED" w:rsidP="00305658">
      <w:pPr>
        <w:pStyle w:val="Ga13"/>
      </w:pPr>
      <w:r>
        <w:t>Mur &amp; Rum Gruppen</w:t>
      </w:r>
    </w:p>
    <w:p w14:paraId="5E731B3C" w14:textId="77777777" w:rsidR="00CA7639" w:rsidRDefault="00CA7639" w:rsidP="00305658">
      <w:pPr>
        <w:pStyle w:val="Ga13"/>
      </w:pPr>
    </w:p>
    <w:p w14:paraId="7606EDA3" w14:textId="08E6D55D" w:rsidR="00654DBE" w:rsidRDefault="00AD4686" w:rsidP="00305658">
      <w:pPr>
        <w:pStyle w:val="Ga13"/>
      </w:pPr>
      <w:r>
        <w:t>indpas måske her et sted noget med henvisning til at samarbejde på f</w:t>
      </w:r>
      <w:r w:rsidR="00074DF4">
        <w:t>ri maner som ved vort fodboldspil i Hullet ved ringgaden!</w:t>
      </w:r>
    </w:p>
    <w:p w14:paraId="7DB0EA87" w14:textId="77777777" w:rsidR="00AD4686" w:rsidRPr="000D11D2" w:rsidRDefault="00AD4686" w:rsidP="00305658">
      <w:pPr>
        <w:pStyle w:val="Ga13"/>
      </w:pPr>
    </w:p>
    <w:p w14:paraId="00E8C583" w14:textId="5EBBD6A6" w:rsidR="00CA7639" w:rsidRDefault="00CA7639" w:rsidP="003D36DE">
      <w:pPr>
        <w:pStyle w:val="Overskrift4"/>
      </w:pPr>
      <w:bookmarkStart w:id="55" w:name="_Toc412390271"/>
      <w:bookmarkStart w:id="56" w:name="_Toc412407655"/>
      <w:bookmarkStart w:id="57" w:name="_Toc193896480"/>
      <w:bookmarkEnd w:id="39"/>
      <w:r>
        <w:t>Underviser</w:t>
      </w:r>
      <w:bookmarkEnd w:id="55"/>
      <w:bookmarkEnd w:id="56"/>
      <w:r>
        <w:t xml:space="preserve"> </w:t>
      </w:r>
      <w:bookmarkEnd w:id="57"/>
    </w:p>
    <w:p w14:paraId="67268BC6" w14:textId="67FE55F4" w:rsidR="00880F99" w:rsidRPr="00880F99" w:rsidRDefault="00880F99" w:rsidP="00305658">
      <w:pPr>
        <w:pStyle w:val="Ga13"/>
      </w:pPr>
      <w:r>
        <w:t>i byggeri og planlægning</w:t>
      </w:r>
      <w:r w:rsidR="00DE24CB">
        <w:t xml:space="preserve">      </w:t>
      </w:r>
      <w:proofErr w:type="spellStart"/>
      <w:r w:rsidR="00DE24CB">
        <w:t>prekariatet</w:t>
      </w:r>
      <w:proofErr w:type="spellEnd"/>
    </w:p>
    <w:p w14:paraId="7CEDD79A" w14:textId="19927BEE" w:rsidR="00CA7639" w:rsidRDefault="00CA7639" w:rsidP="00212AF3">
      <w:pPr>
        <w:pStyle w:val="Overskrift5"/>
      </w:pPr>
      <w:bookmarkStart w:id="58" w:name="_Toc193896481"/>
      <w:bookmarkStart w:id="59" w:name="_Toc412390272"/>
      <w:bookmarkStart w:id="60" w:name="_Toc412407656"/>
      <w:r>
        <w:t>Arkitektskolen i Aarhus</w:t>
      </w:r>
      <w:bookmarkEnd w:id="58"/>
      <w:bookmarkEnd w:id="59"/>
      <w:bookmarkEnd w:id="60"/>
    </w:p>
    <w:p w14:paraId="4B7524CF" w14:textId="77777777" w:rsidR="00CA7639" w:rsidRPr="00177190" w:rsidRDefault="00CA7639" w:rsidP="00305658">
      <w:pPr>
        <w:pStyle w:val="Ga13"/>
      </w:pPr>
    </w:p>
    <w:p w14:paraId="6811F3EF" w14:textId="23A922D1" w:rsidR="00CA7639" w:rsidRDefault="00CA7639" w:rsidP="00212AF3">
      <w:pPr>
        <w:pStyle w:val="Overskrift5"/>
      </w:pPr>
      <w:bookmarkStart w:id="61" w:name="_Toc193896482"/>
      <w:bookmarkStart w:id="62" w:name="_Toc412390273"/>
      <w:bookmarkStart w:id="63" w:name="_Toc412407657"/>
      <w:r>
        <w:t>Murerfagskolen i Århus</w:t>
      </w:r>
      <w:bookmarkEnd w:id="61"/>
      <w:bookmarkEnd w:id="62"/>
      <w:bookmarkEnd w:id="63"/>
    </w:p>
    <w:p w14:paraId="13C816C1" w14:textId="77777777" w:rsidR="00CA7639" w:rsidRPr="00177190" w:rsidRDefault="00CA7639" w:rsidP="00305658">
      <w:pPr>
        <w:pStyle w:val="Ga13"/>
      </w:pPr>
    </w:p>
    <w:p w14:paraId="6C36E639" w14:textId="643A099B" w:rsidR="00CA7639" w:rsidRDefault="00CA7639" w:rsidP="00212AF3">
      <w:pPr>
        <w:pStyle w:val="Overskrift5"/>
      </w:pPr>
      <w:bookmarkStart w:id="64" w:name="_Toc193896483"/>
      <w:bookmarkStart w:id="65" w:name="_Toc412390274"/>
      <w:bookmarkStart w:id="66" w:name="_Toc412407658"/>
      <w:r>
        <w:t>Aalborg Universitet</w:t>
      </w:r>
      <w:bookmarkEnd w:id="64"/>
      <w:bookmarkEnd w:id="65"/>
      <w:bookmarkEnd w:id="66"/>
      <w:r>
        <w:tab/>
      </w:r>
    </w:p>
    <w:p w14:paraId="4433D86C" w14:textId="77777777" w:rsidR="00654DBE" w:rsidRPr="00654DBE" w:rsidRDefault="00654DBE" w:rsidP="00654DBE"/>
    <w:p w14:paraId="3BC6A738" w14:textId="77777777" w:rsidR="00CA7639" w:rsidRPr="00177190" w:rsidRDefault="00CA7639" w:rsidP="00305658">
      <w:pPr>
        <w:pStyle w:val="Ga13"/>
      </w:pPr>
    </w:p>
    <w:p w14:paraId="2AA807D3" w14:textId="12AB7848" w:rsidR="00CA7639" w:rsidRDefault="00CA7639" w:rsidP="003D36DE">
      <w:pPr>
        <w:pStyle w:val="Overskrift4"/>
      </w:pPr>
      <w:bookmarkStart w:id="67" w:name="_Toc193896485"/>
      <w:bookmarkStart w:id="68" w:name="_Toc412390275"/>
      <w:bookmarkStart w:id="69" w:name="_Toc412407659"/>
      <w:r>
        <w:t>Byg</w:t>
      </w:r>
      <w:r w:rsidR="00654DBE">
        <w:t>mester</w:t>
      </w:r>
      <w:bookmarkEnd w:id="67"/>
      <w:bookmarkEnd w:id="68"/>
      <w:bookmarkEnd w:id="69"/>
    </w:p>
    <w:p w14:paraId="1BFE508A" w14:textId="77777777" w:rsidR="007A05F6" w:rsidRDefault="007A05F6" w:rsidP="007A05F6"/>
    <w:p w14:paraId="5636618B" w14:textId="77777777" w:rsidR="007A05F6" w:rsidRDefault="007A05F6" w:rsidP="00212AF3">
      <w:pPr>
        <w:pStyle w:val="Overskrift5"/>
      </w:pPr>
      <w:bookmarkStart w:id="70" w:name="_Toc193896486"/>
      <w:bookmarkStart w:id="71" w:name="_Toc412390276"/>
      <w:bookmarkStart w:id="72" w:name="_Toc412407660"/>
      <w:r>
        <w:t>Hus i Aabyhøj</w:t>
      </w:r>
      <w:bookmarkEnd w:id="70"/>
      <w:bookmarkEnd w:id="71"/>
      <w:bookmarkEnd w:id="72"/>
    </w:p>
    <w:p w14:paraId="6E767E02" w14:textId="1CE6AE0B" w:rsidR="002358ED" w:rsidRPr="00654DBE" w:rsidRDefault="002358ED" w:rsidP="00305658">
      <w:pPr>
        <w:pStyle w:val="Ga13"/>
      </w:pPr>
      <w:r>
        <w:t>Mur &amp; Rum Bygningskunst</w:t>
      </w:r>
    </w:p>
    <w:p w14:paraId="06647057" w14:textId="77777777" w:rsidR="007A05F6" w:rsidRDefault="007A05F6" w:rsidP="007A05F6">
      <w:pPr>
        <w:rPr>
          <w:b/>
        </w:rPr>
      </w:pPr>
    </w:p>
    <w:p w14:paraId="562E7588" w14:textId="77777777" w:rsidR="00DE24CB" w:rsidRDefault="00DE24CB" w:rsidP="00DE24CB">
      <w:pPr>
        <w:pStyle w:val="Overskrift5"/>
      </w:pPr>
      <w:bookmarkStart w:id="73" w:name="_Toc193896484"/>
      <w:bookmarkStart w:id="74" w:name="_Toc412390277"/>
      <w:bookmarkStart w:id="75" w:name="_Toc412407661"/>
      <w:r>
        <w:t>Villa på Ahornvej</w:t>
      </w:r>
      <w:bookmarkEnd w:id="73"/>
      <w:bookmarkEnd w:id="74"/>
      <w:bookmarkEnd w:id="75"/>
    </w:p>
    <w:p w14:paraId="7F48E437" w14:textId="77777777" w:rsidR="007A05F6" w:rsidRPr="007A05F6" w:rsidRDefault="007A05F6" w:rsidP="007A05F6">
      <w:pPr>
        <w:rPr>
          <w:b/>
        </w:rPr>
      </w:pPr>
    </w:p>
    <w:p w14:paraId="545E766A" w14:textId="573225D1" w:rsidR="00CA7639" w:rsidRDefault="00CA7639" w:rsidP="00212AF3">
      <w:pPr>
        <w:pStyle w:val="Overskrift5"/>
      </w:pPr>
      <w:bookmarkStart w:id="76" w:name="_Toc193896487"/>
      <w:bookmarkStart w:id="77" w:name="_Toc412390278"/>
      <w:bookmarkStart w:id="78" w:name="_Toc412407662"/>
      <w:r>
        <w:t>Hus på Vibevej</w:t>
      </w:r>
      <w:bookmarkEnd w:id="76"/>
      <w:bookmarkEnd w:id="77"/>
      <w:bookmarkEnd w:id="78"/>
    </w:p>
    <w:p w14:paraId="46F1ADFA" w14:textId="77777777" w:rsidR="00CA7639" w:rsidRPr="00671F6F" w:rsidRDefault="00CA7639" w:rsidP="00305658">
      <w:pPr>
        <w:pStyle w:val="Ga13"/>
      </w:pPr>
    </w:p>
    <w:p w14:paraId="40AC381F" w14:textId="3E2752B2" w:rsidR="00CA7639" w:rsidRDefault="00CA7639" w:rsidP="00212AF3">
      <w:pPr>
        <w:pStyle w:val="Overskrift5"/>
      </w:pPr>
      <w:bookmarkStart w:id="79" w:name="_Toc193896488"/>
      <w:bookmarkStart w:id="80" w:name="_Toc412390279"/>
      <w:bookmarkStart w:id="81" w:name="_Toc412407663"/>
      <w:r>
        <w:t xml:space="preserve">Huse på </w:t>
      </w:r>
      <w:proofErr w:type="spellStart"/>
      <w:r>
        <w:t>Lykkenshøj</w:t>
      </w:r>
      <w:bookmarkEnd w:id="79"/>
      <w:bookmarkEnd w:id="80"/>
      <w:bookmarkEnd w:id="81"/>
      <w:proofErr w:type="spellEnd"/>
    </w:p>
    <w:p w14:paraId="29F1D11C" w14:textId="77777777" w:rsidR="00CA7639" w:rsidRPr="007A496D" w:rsidRDefault="00CA7639" w:rsidP="00305658">
      <w:pPr>
        <w:pStyle w:val="Ga13"/>
      </w:pPr>
    </w:p>
    <w:p w14:paraId="3CEFDC77" w14:textId="77777777" w:rsidR="00CA7639" w:rsidRDefault="00CA7639" w:rsidP="00305658">
      <w:pPr>
        <w:pStyle w:val="Ga13"/>
      </w:pPr>
    </w:p>
    <w:p w14:paraId="60564742" w14:textId="77777777" w:rsidR="007A05F6" w:rsidRDefault="007A05F6" w:rsidP="00305658">
      <w:pPr>
        <w:pStyle w:val="Ga13"/>
      </w:pPr>
    </w:p>
    <w:p w14:paraId="05F65395" w14:textId="77777777" w:rsidR="007D084F" w:rsidRDefault="007D084F" w:rsidP="007D084F"/>
    <w:p w14:paraId="28CFB2BC" w14:textId="21F79BF8" w:rsidR="00880F99" w:rsidRDefault="003C2E40" w:rsidP="003D36DE">
      <w:pPr>
        <w:pStyle w:val="Overskrift3"/>
      </w:pPr>
      <w:bookmarkStart w:id="82" w:name="_Toc412390280"/>
      <w:bookmarkStart w:id="83" w:name="_Toc412407664"/>
      <w:r>
        <w:t xml:space="preserve">2. </w:t>
      </w:r>
      <w:proofErr w:type="spellStart"/>
      <w:r>
        <w:t>Halveg</w:t>
      </w:r>
      <w:bookmarkEnd w:id="82"/>
      <w:bookmarkEnd w:id="83"/>
      <w:proofErr w:type="spellEnd"/>
    </w:p>
    <w:p w14:paraId="76746A2F" w14:textId="77777777" w:rsidR="00DE24CB" w:rsidRDefault="00DE24CB" w:rsidP="00DE24CB">
      <w:pPr>
        <w:pStyle w:val="Overskrift4"/>
      </w:pPr>
      <w:bookmarkStart w:id="84" w:name="_Toc193896490"/>
      <w:bookmarkStart w:id="85" w:name="_Toc412390281"/>
      <w:bookmarkStart w:id="86" w:name="_Toc412407665"/>
      <w:r>
        <w:t>Opbrud</w:t>
      </w:r>
      <w:bookmarkEnd w:id="84"/>
      <w:bookmarkEnd w:id="85"/>
      <w:bookmarkEnd w:id="86"/>
    </w:p>
    <w:p w14:paraId="6B1A87A8" w14:textId="77777777" w:rsidR="00DE24CB" w:rsidRPr="007A05F6" w:rsidRDefault="00DE24CB" w:rsidP="00DE24CB">
      <w:pPr>
        <w:pStyle w:val="Overskrift5"/>
      </w:pPr>
      <w:bookmarkStart w:id="87" w:name="_Toc193896491"/>
      <w:bookmarkStart w:id="88" w:name="_Toc412390282"/>
      <w:bookmarkStart w:id="89" w:name="_Toc412407666"/>
      <w:r>
        <w:t>Pottemagertoften</w:t>
      </w:r>
      <w:bookmarkEnd w:id="87"/>
      <w:bookmarkEnd w:id="88"/>
      <w:bookmarkEnd w:id="89"/>
      <w:r>
        <w:t xml:space="preserve"> </w:t>
      </w:r>
    </w:p>
    <w:p w14:paraId="7ECD6976" w14:textId="77777777" w:rsidR="00880F99" w:rsidRDefault="00880F99" w:rsidP="007D084F"/>
    <w:p w14:paraId="2953C11D" w14:textId="19F7A709" w:rsidR="00880F99" w:rsidRDefault="00880F99" w:rsidP="007D084F"/>
    <w:p w14:paraId="4B621A39" w14:textId="77777777" w:rsidR="003C2E40" w:rsidRDefault="00FA6621" w:rsidP="003C2E40">
      <w:pPr>
        <w:pStyle w:val="Overskrift4"/>
      </w:pPr>
      <w:bookmarkStart w:id="90" w:name="_Toc412390283"/>
      <w:bookmarkStart w:id="91" w:name="_Toc412407667"/>
      <w:r>
        <w:t>Nye veje</w:t>
      </w:r>
      <w:r w:rsidR="003C2E40">
        <w:t xml:space="preserve"> World Wide</w:t>
      </w:r>
      <w:bookmarkEnd w:id="90"/>
      <w:bookmarkEnd w:id="91"/>
    </w:p>
    <w:p w14:paraId="52098905" w14:textId="4CCFB366" w:rsidR="003C2E40" w:rsidRPr="003C2E40" w:rsidRDefault="00DE24CB" w:rsidP="00305658">
      <w:pPr>
        <w:pStyle w:val="Ga13"/>
      </w:pPr>
      <w:r>
        <w:rPr>
          <w:noProof/>
          <w:lang w:val="en-US"/>
        </w:rPr>
        <w:drawing>
          <wp:inline distT="0" distB="0" distL="0" distR="0" wp14:anchorId="5722338F" wp14:editId="5620D72E">
            <wp:extent cx="1208582" cy="945223"/>
            <wp:effectExtent l="0" t="0" r="10795" b="0"/>
            <wp:docPr id="51" name="Billede 51" descr="Maskinrummet:Users:larsjorgenjakobsen:Desktop:World Wid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kinrummet:Users:larsjorgenjakobsen:Desktop:World Wides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580" cy="946004"/>
                    </a:xfrm>
                    <a:prstGeom prst="rect">
                      <a:avLst/>
                    </a:prstGeom>
                    <a:noFill/>
                    <a:ln>
                      <a:noFill/>
                    </a:ln>
                  </pic:spPr>
                </pic:pic>
              </a:graphicData>
            </a:graphic>
          </wp:inline>
        </w:drawing>
      </w:r>
    </w:p>
    <w:p w14:paraId="1997E91B" w14:textId="77777777" w:rsidR="007D084F" w:rsidRDefault="007D084F" w:rsidP="00212AF3">
      <w:pPr>
        <w:pStyle w:val="Overskrift5"/>
      </w:pPr>
      <w:bookmarkStart w:id="92" w:name="_Toc193896493"/>
      <w:bookmarkStart w:id="93" w:name="_Toc412390284"/>
      <w:bookmarkStart w:id="94" w:name="_Toc412407668"/>
      <w:r>
        <w:t>AAA</w:t>
      </w:r>
      <w:r w:rsidRPr="005857E1">
        <w:t xml:space="preserve"> </w:t>
      </w:r>
      <w:r>
        <w:t>Hjør</w:t>
      </w:r>
      <w:r w:rsidRPr="007A05F6">
        <w:t>r</w:t>
      </w:r>
      <w:r>
        <w:t>ing 1985</w:t>
      </w:r>
      <w:bookmarkEnd w:id="92"/>
      <w:bookmarkEnd w:id="93"/>
      <w:bookmarkEnd w:id="94"/>
    </w:p>
    <w:p w14:paraId="602AE872" w14:textId="77777777" w:rsidR="005857E1" w:rsidRPr="005857E1" w:rsidRDefault="005857E1" w:rsidP="005857E1"/>
    <w:p w14:paraId="1287AEE4" w14:textId="310620A5" w:rsidR="00CA7639" w:rsidRDefault="00CA7639" w:rsidP="00212AF3">
      <w:pPr>
        <w:pStyle w:val="Overskrift5"/>
      </w:pPr>
      <w:bookmarkStart w:id="95" w:name="_Toc193896494"/>
      <w:bookmarkStart w:id="96" w:name="_Toc412390285"/>
      <w:bookmarkStart w:id="97" w:name="_Toc412407669"/>
      <w:r>
        <w:t>Ladakh</w:t>
      </w:r>
      <w:r w:rsidR="005857E1">
        <w:t xml:space="preserve"> 1986</w:t>
      </w:r>
      <w:bookmarkEnd w:id="95"/>
      <w:bookmarkEnd w:id="96"/>
      <w:bookmarkEnd w:id="97"/>
    </w:p>
    <w:p w14:paraId="79EE478E" w14:textId="77777777" w:rsidR="00CA7639" w:rsidRDefault="00CA7639" w:rsidP="00305658">
      <w:pPr>
        <w:pStyle w:val="Ga13"/>
      </w:pPr>
      <w:r>
        <w:t xml:space="preserve">Dalai Lama, </w:t>
      </w:r>
      <w:proofErr w:type="spellStart"/>
      <w:r>
        <w:t>Dramsala</w:t>
      </w:r>
      <w:proofErr w:type="spellEnd"/>
      <w:r>
        <w:t xml:space="preserve"> </w:t>
      </w:r>
    </w:p>
    <w:p w14:paraId="04071394" w14:textId="77777777" w:rsidR="00FA6621" w:rsidRDefault="00FA6621" w:rsidP="00305658">
      <w:pPr>
        <w:pStyle w:val="Ga13"/>
      </w:pPr>
    </w:p>
    <w:p w14:paraId="56E39704" w14:textId="77777777" w:rsidR="00DE24CB" w:rsidRDefault="00DE24CB" w:rsidP="00DE24CB">
      <w:pPr>
        <w:pStyle w:val="Overskrift5"/>
      </w:pPr>
      <w:bookmarkStart w:id="98" w:name="_Toc193896495"/>
      <w:bookmarkStart w:id="99" w:name="_Toc412390286"/>
      <w:bookmarkStart w:id="100" w:name="_Toc412407670"/>
      <w:r>
        <w:t>Katholmvej</w:t>
      </w:r>
      <w:bookmarkEnd w:id="98"/>
      <w:bookmarkEnd w:id="99"/>
      <w:bookmarkEnd w:id="100"/>
    </w:p>
    <w:p w14:paraId="742550C4" w14:textId="77777777" w:rsidR="00DE24CB" w:rsidRPr="00DE24CB" w:rsidRDefault="00DE24CB" w:rsidP="00305658">
      <w:pPr>
        <w:pStyle w:val="Ga13"/>
      </w:pPr>
    </w:p>
    <w:p w14:paraId="79CE06CB" w14:textId="77777777" w:rsidR="00DE24CB" w:rsidRDefault="00DE24CB" w:rsidP="00DE24CB">
      <w:pPr>
        <w:pStyle w:val="Overskrift5"/>
      </w:pPr>
      <w:bookmarkStart w:id="101" w:name="_Toc193896497"/>
      <w:bookmarkStart w:id="102" w:name="_Toc412390287"/>
      <w:bookmarkStart w:id="103" w:name="_Toc412407671"/>
      <w:r>
        <w:t>Murermesterhus på Elbækvej  I  1987</w:t>
      </w:r>
      <w:bookmarkEnd w:id="101"/>
      <w:bookmarkEnd w:id="102"/>
      <w:bookmarkEnd w:id="103"/>
    </w:p>
    <w:p w14:paraId="6FE78BEF" w14:textId="77777777" w:rsidR="00DE24CB" w:rsidRPr="00DE24CB" w:rsidRDefault="00DE24CB" w:rsidP="00305658">
      <w:pPr>
        <w:pStyle w:val="Ga13"/>
      </w:pPr>
    </w:p>
    <w:p w14:paraId="453C1D94" w14:textId="569857A7" w:rsidR="00CA7639" w:rsidRDefault="00DE24CB" w:rsidP="00DE24CB">
      <w:pPr>
        <w:pStyle w:val="Overskrift4"/>
      </w:pPr>
      <w:bookmarkStart w:id="104" w:name="_Toc412390288"/>
      <w:bookmarkStart w:id="105" w:name="_Toc412407672"/>
      <w:r>
        <w:t>Tegnestue på Klostertorvet</w:t>
      </w:r>
      <w:bookmarkEnd w:id="104"/>
      <w:bookmarkEnd w:id="105"/>
    </w:p>
    <w:p w14:paraId="12F8D0D7" w14:textId="087ACF23" w:rsidR="00107A99" w:rsidRDefault="00CA7639" w:rsidP="00305658">
      <w:pPr>
        <w:pStyle w:val="Ga13"/>
      </w:pPr>
      <w:bookmarkStart w:id="106" w:name="_Toc193896496"/>
      <w:r>
        <w:t>Nils Madsen</w:t>
      </w:r>
      <w:r w:rsidR="007A05F6">
        <w:t>s Tegnestue</w:t>
      </w:r>
      <w:bookmarkEnd w:id="106"/>
    </w:p>
    <w:p w14:paraId="6A692676" w14:textId="5EF57846" w:rsidR="00F03D31" w:rsidRDefault="00F03D31" w:rsidP="00305658">
      <w:pPr>
        <w:pStyle w:val="Ga13"/>
      </w:pPr>
      <w:r>
        <w:t>Projektmager</w:t>
      </w:r>
    </w:p>
    <w:p w14:paraId="6E7083D2" w14:textId="0CC0C2CF" w:rsidR="00107A99" w:rsidRDefault="00F03D31" w:rsidP="00212AF3">
      <w:pPr>
        <w:pStyle w:val="Overskrift5"/>
      </w:pPr>
      <w:bookmarkStart w:id="107" w:name="_Toc193896499"/>
      <w:bookmarkStart w:id="108" w:name="_Toc412390289"/>
      <w:bookmarkStart w:id="109" w:name="_Toc412407673"/>
      <w:r>
        <w:t>Bolivia forundersøgelse</w:t>
      </w:r>
      <w:r w:rsidR="005857E1">
        <w:t xml:space="preserve"> 1987</w:t>
      </w:r>
      <w:bookmarkEnd w:id="107"/>
      <w:bookmarkEnd w:id="108"/>
      <w:bookmarkEnd w:id="109"/>
    </w:p>
    <w:p w14:paraId="5D8D1566" w14:textId="0A13F57E" w:rsidR="00F03D31" w:rsidRDefault="00F03D31" w:rsidP="00F03D31">
      <w:pPr>
        <w:pStyle w:val="Overskrift4"/>
      </w:pPr>
      <w:bookmarkStart w:id="110" w:name="_Toc193896498"/>
      <w:bookmarkStart w:id="111" w:name="_Toc412390290"/>
      <w:bookmarkStart w:id="112" w:name="_Toc412407674"/>
      <w:r>
        <w:t>Dansk International Bosætningsservice, DIB</w:t>
      </w:r>
      <w:bookmarkEnd w:id="110"/>
      <w:bookmarkEnd w:id="111"/>
      <w:bookmarkEnd w:id="112"/>
    </w:p>
    <w:p w14:paraId="59FE29AF" w14:textId="77777777" w:rsidR="00F03D31" w:rsidRDefault="00F03D31" w:rsidP="00305658">
      <w:pPr>
        <w:pStyle w:val="Ga13"/>
      </w:pPr>
    </w:p>
    <w:p w14:paraId="27FA54A9" w14:textId="7CF9789A" w:rsidR="00F03D31" w:rsidRDefault="00F03D31" w:rsidP="00F03D31">
      <w:pPr>
        <w:pStyle w:val="Overskrift5"/>
      </w:pPr>
      <w:bookmarkStart w:id="113" w:name="_Toc412390291"/>
      <w:bookmarkStart w:id="114" w:name="_Toc412407675"/>
      <w:r>
        <w:t>Bolivia forundersøgelse 1989</w:t>
      </w:r>
      <w:bookmarkEnd w:id="113"/>
      <w:bookmarkEnd w:id="114"/>
    </w:p>
    <w:p w14:paraId="16CF15D7" w14:textId="77777777" w:rsidR="00107A99" w:rsidRPr="00107A99" w:rsidRDefault="00107A99" w:rsidP="00107A99"/>
    <w:p w14:paraId="16F1C8E2" w14:textId="54B43E12" w:rsidR="00107A99" w:rsidRDefault="00107A99" w:rsidP="00212AF3">
      <w:pPr>
        <w:pStyle w:val="Overskrift5"/>
      </w:pPr>
      <w:bookmarkStart w:id="115" w:name="_Toc193896500"/>
      <w:bookmarkStart w:id="116" w:name="_Toc412390292"/>
      <w:bookmarkStart w:id="117" w:name="_Toc412407676"/>
      <w:r>
        <w:t>Beskæftigelseskonsulent i AAR</w:t>
      </w:r>
      <w:bookmarkEnd w:id="115"/>
      <w:bookmarkEnd w:id="116"/>
      <w:bookmarkEnd w:id="117"/>
    </w:p>
    <w:p w14:paraId="6FAE6C29" w14:textId="77777777" w:rsidR="00F03D31" w:rsidRPr="00F03D31" w:rsidRDefault="00F03D31" w:rsidP="00305658">
      <w:pPr>
        <w:pStyle w:val="Ga13"/>
      </w:pPr>
    </w:p>
    <w:p w14:paraId="07EED001" w14:textId="77777777" w:rsidR="00F03D31" w:rsidRDefault="00F03D31" w:rsidP="00305658">
      <w:pPr>
        <w:pStyle w:val="Ga13"/>
      </w:pPr>
      <w:r>
        <w:t xml:space="preserve">Unde ferie fra Bolivia besøg hos Ole på Sct. Malou – mor siger: hvis de ikke behandler dig ordentlig køber vi sku restauranten </w:t>
      </w:r>
    </w:p>
    <w:p w14:paraId="7C6BE286" w14:textId="77777777" w:rsidR="00FA6621" w:rsidRDefault="00FA6621" w:rsidP="00305658">
      <w:pPr>
        <w:pStyle w:val="Ga13"/>
      </w:pPr>
    </w:p>
    <w:p w14:paraId="5CB8F0A2" w14:textId="6EFADC7A" w:rsidR="00CA7639" w:rsidRDefault="00CA7639" w:rsidP="00F308D6">
      <w:pPr>
        <w:pStyle w:val="Overskrift4"/>
      </w:pPr>
      <w:bookmarkStart w:id="118" w:name="_Toc193896501"/>
      <w:bookmarkStart w:id="119" w:name="_Toc412390293"/>
      <w:bookmarkStart w:id="120" w:name="_Toc412407677"/>
      <w:r>
        <w:t>Bolivia</w:t>
      </w:r>
      <w:r w:rsidR="00F03D31">
        <w:t xml:space="preserve"> I</w:t>
      </w:r>
      <w:r w:rsidR="00107A99">
        <w:t>, Lahuachaca</w:t>
      </w:r>
      <w:r w:rsidR="005857E1">
        <w:t xml:space="preserve"> 1990-92</w:t>
      </w:r>
      <w:bookmarkEnd w:id="118"/>
      <w:bookmarkEnd w:id="119"/>
      <w:bookmarkEnd w:id="120"/>
      <w:r w:rsidR="00B9046E">
        <w:t xml:space="preserve">    </w:t>
      </w:r>
    </w:p>
    <w:p w14:paraId="020625D1" w14:textId="28E92491" w:rsidR="00107A99" w:rsidRDefault="00B9046E" w:rsidP="00107A99">
      <w:r>
        <w:t>Pilotprojekt</w:t>
      </w:r>
    </w:p>
    <w:p w14:paraId="132C944A" w14:textId="77777777" w:rsidR="00B9046E" w:rsidRPr="00107A99" w:rsidRDefault="00B9046E" w:rsidP="00107A99"/>
    <w:p w14:paraId="3DF460F3" w14:textId="77777777" w:rsidR="00CA7639" w:rsidRDefault="00CA7639" w:rsidP="00305658">
      <w:pPr>
        <w:pStyle w:val="Ga13"/>
      </w:pPr>
      <w:r>
        <w:t>Hvælvbyggeri med reference til Trasbjerg Teglværk</w:t>
      </w:r>
    </w:p>
    <w:p w14:paraId="7CF9571E" w14:textId="60932119" w:rsidR="00CA7639" w:rsidRDefault="00F308D6" w:rsidP="00F308D6">
      <w:pPr>
        <w:pStyle w:val="Overskrift5"/>
      </w:pPr>
      <w:bookmarkStart w:id="121" w:name="_Toc412390294"/>
      <w:bookmarkStart w:id="122" w:name="_Toc412407678"/>
      <w:r>
        <w:t>Lahuachaca</w:t>
      </w:r>
      <w:bookmarkEnd w:id="121"/>
      <w:bookmarkEnd w:id="122"/>
    </w:p>
    <w:p w14:paraId="04901310" w14:textId="77777777" w:rsidR="00CA7639" w:rsidRDefault="00CA7639" w:rsidP="00305658">
      <w:pPr>
        <w:pStyle w:val="Ga13"/>
      </w:pPr>
      <w:r>
        <w:t>….om frygten for det fremmede:</w:t>
      </w:r>
    </w:p>
    <w:p w14:paraId="2637F55A" w14:textId="77777777" w:rsidR="00CA7639" w:rsidRDefault="00CA7639" w:rsidP="00305658">
      <w:pPr>
        <w:pStyle w:val="Ga13"/>
      </w:pPr>
      <w:r>
        <w:t>I la Paz advarede mine middelklassevenner mig mod at opholde mig ude i Lahuachaca om natten… for man kunne aldrig vide med den slags folk derude!</w:t>
      </w:r>
    </w:p>
    <w:p w14:paraId="4BCC3B70" w14:textId="24B4695F" w:rsidR="00CA7639" w:rsidRDefault="00CA7639" w:rsidP="00305658">
      <w:pPr>
        <w:pStyle w:val="Ga13"/>
      </w:pPr>
      <w:r>
        <w:t>I</w:t>
      </w:r>
      <w:r w:rsidR="00781E84">
        <w:t xml:space="preserve"> </w:t>
      </w:r>
      <w:r>
        <w:t>Lahuachaca advarede mine lokale samarbejdspartnere mod at overnatte  uden for den lokale provins, Aroma… for man kunne aldrig vide med den slags folk derude!</w:t>
      </w:r>
    </w:p>
    <w:p w14:paraId="0BCC423F" w14:textId="3616154C" w:rsidR="00D61990" w:rsidRDefault="00CA7639" w:rsidP="00305658">
      <w:pPr>
        <w:pStyle w:val="Ga13"/>
      </w:pPr>
      <w:r>
        <w:t>Erfaringen har lært mig, at der er fredeligt og godt alle steder – alt kan lade sig gøre, men der er røvhuller alle vegne som blot skal takles som det nu byder sig.</w:t>
      </w:r>
    </w:p>
    <w:p w14:paraId="2DA2452E" w14:textId="77777777" w:rsidR="00B9046E" w:rsidRDefault="00B9046E" w:rsidP="00305658">
      <w:pPr>
        <w:pStyle w:val="Ga13"/>
      </w:pPr>
    </w:p>
    <w:p w14:paraId="4544CDD4" w14:textId="07699AB8" w:rsidR="00B9046E" w:rsidRDefault="00F308D6" w:rsidP="00F308D6">
      <w:pPr>
        <w:pStyle w:val="Overskrift5"/>
      </w:pPr>
      <w:bookmarkStart w:id="123" w:name="_Toc412390295"/>
      <w:bookmarkStart w:id="124" w:name="_Toc412407679"/>
      <w:proofErr w:type="spellStart"/>
      <w:r>
        <w:t>Choquenaira</w:t>
      </w:r>
      <w:bookmarkEnd w:id="123"/>
      <w:bookmarkEnd w:id="124"/>
      <w:proofErr w:type="spellEnd"/>
    </w:p>
    <w:p w14:paraId="7B9908DE" w14:textId="77777777" w:rsidR="00B9046E" w:rsidRDefault="00B9046E" w:rsidP="00305658">
      <w:pPr>
        <w:pStyle w:val="Ga13"/>
      </w:pPr>
    </w:p>
    <w:p w14:paraId="2337C58C" w14:textId="34030F6F" w:rsidR="00B9046E" w:rsidRPr="007B23F1" w:rsidRDefault="00B9046E" w:rsidP="00F308D6">
      <w:pPr>
        <w:pStyle w:val="Overskrift4"/>
      </w:pPr>
      <w:bookmarkStart w:id="125" w:name="_Toc193896502"/>
      <w:bookmarkStart w:id="126" w:name="_Toc412390296"/>
      <w:bookmarkStart w:id="127" w:name="_Toc412407680"/>
      <w:r>
        <w:t>Bolivia II, Lokaludvikling</w:t>
      </w:r>
      <w:r w:rsidRPr="005857E1">
        <w:t xml:space="preserve"> </w:t>
      </w:r>
      <w:r>
        <w:t>Lahuachaca 1993-96</w:t>
      </w:r>
      <w:bookmarkEnd w:id="125"/>
      <w:bookmarkEnd w:id="126"/>
      <w:bookmarkEnd w:id="127"/>
      <w:r>
        <w:t xml:space="preserve">   </w:t>
      </w:r>
    </w:p>
    <w:p w14:paraId="083BD71C" w14:textId="7473D8D5" w:rsidR="00D61990" w:rsidRDefault="00B9046E" w:rsidP="00305658">
      <w:pPr>
        <w:pStyle w:val="Ga13"/>
      </w:pPr>
      <w:r>
        <w:t>PAL</w:t>
      </w:r>
    </w:p>
    <w:p w14:paraId="7FE992E1" w14:textId="77777777" w:rsidR="00D61990" w:rsidRDefault="00D61990" w:rsidP="00305658">
      <w:pPr>
        <w:pStyle w:val="Ga13Midt"/>
      </w:pPr>
      <w:r>
        <w:drawing>
          <wp:inline distT="0" distB="0" distL="0" distR="0" wp14:anchorId="36059D5F" wp14:editId="10730667">
            <wp:extent cx="1805940" cy="1805940"/>
            <wp:effectExtent l="0" t="0" r="0" b="0"/>
            <wp:docPr id="107" name="Billede 107" descr="Arbejdsrummet:06. PROJEKTERNE:1985- DIB U-land:3 Bolivia:2001:2001-20XX impacto:2011 til holger:til holg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bejdsrummet:06. PROJEKTERNE:1985- DIB U-land:3 Bolivia:2001:2001-20XX impacto:2011 til holger:til holger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a:extLst>
                      <a:ext uri="{FAA26D3D-D897-4be2-8F04-BA451C77F1D7}">
                        <ma14:placeholderFlag xmlns:ma14="http://schemas.microsoft.com/office/mac/drawingml/2011/main"/>
                      </a:ext>
                    </a:extLst>
                  </pic:spPr>
                </pic:pic>
              </a:graphicData>
            </a:graphic>
          </wp:inline>
        </w:drawing>
      </w:r>
      <w:r>
        <w:t xml:space="preserve">  </w:t>
      </w:r>
      <w:r>
        <w:drawing>
          <wp:inline distT="0" distB="0" distL="0" distR="0" wp14:anchorId="27C95C6F" wp14:editId="72EBDEF2">
            <wp:extent cx="1805940" cy="1805940"/>
            <wp:effectExtent l="0" t="0" r="0" b="0"/>
            <wp:docPr id="108" name="Billede 108" descr="Arbejdsrummet:06. PROJEKTERNE:1985- DIB U-land:3 Bolivia:2001:2001-20XX impacto:2011 til holger:KirkelitoLar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bejdsrummet:06. PROJEKTERNE:1985- DIB U-land:3 Bolivia:2001:2001-20XX impacto:2011 til holger:KirkelitoLarsQ.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r>
        <w:t xml:space="preserve">  </w:t>
      </w:r>
      <w:r>
        <w:drawing>
          <wp:inline distT="0" distB="0" distL="0" distR="0" wp14:anchorId="5DD4D4D6" wp14:editId="48F5F760">
            <wp:extent cx="1805940" cy="1805940"/>
            <wp:effectExtent l="0" t="0" r="0" b="0"/>
            <wp:docPr id="111" name="Billede 111" descr="Arbejdsrummet:06. PROJEKTERNE:1985- DIB U-land:3 Bolivia:2001:2001-20XX impacto:2011 til holger:til holge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bejdsrummet:06. PROJEKTERNE:1985- DIB U-land:3 Bolivia:2001:2001-20XX impacto:2011 til holger:til holger 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r>
        <w:br w:type="textWrapping" w:clear="all"/>
      </w:r>
    </w:p>
    <w:p w14:paraId="3EB4B80D" w14:textId="70125AFE" w:rsidR="00D61990" w:rsidRDefault="00D61990" w:rsidP="00305658">
      <w:pPr>
        <w:pStyle w:val="Ga13Midt"/>
        <w:rPr>
          <w:color w:val="FF0000"/>
        </w:rPr>
      </w:pPr>
      <w:r>
        <w:t>Eksempler fra doktrinen med den menneskelige skala, en arkitektonisk op</w:t>
      </w:r>
      <w:r w:rsidR="00B9046E">
        <w:t xml:space="preserve">levelse og social interaktion. </w:t>
      </w:r>
    </w:p>
    <w:p w14:paraId="7AB8001F" w14:textId="77777777" w:rsidR="00D61990" w:rsidRDefault="00D61990" w:rsidP="00305658">
      <w:pPr>
        <w:pStyle w:val="Ga13"/>
      </w:pPr>
    </w:p>
    <w:p w14:paraId="28F74F71" w14:textId="77777777" w:rsidR="00CA7639" w:rsidRDefault="00CA7639" w:rsidP="00305658">
      <w:pPr>
        <w:pStyle w:val="Ga13"/>
      </w:pPr>
    </w:p>
    <w:p w14:paraId="72757B84" w14:textId="77777777" w:rsidR="002D2220" w:rsidRDefault="002D2220" w:rsidP="00305658">
      <w:pPr>
        <w:pStyle w:val="Ga13"/>
      </w:pPr>
    </w:p>
    <w:p w14:paraId="2010646D" w14:textId="2FE96B9C" w:rsidR="002D2220" w:rsidRDefault="002D2220" w:rsidP="00305658">
      <w:pPr>
        <w:pStyle w:val="Ga13"/>
      </w:pPr>
      <w:r>
        <w:t>MAND PÅ TOPPEN</w:t>
      </w:r>
    </w:p>
    <w:p w14:paraId="0EBA0FC1" w14:textId="77777777" w:rsidR="00A9067B" w:rsidRDefault="00A9067B" w:rsidP="00305658">
      <w:pPr>
        <w:pStyle w:val="Ga13"/>
      </w:pPr>
    </w:p>
    <w:p w14:paraId="12FB240D" w14:textId="2F0C8FBF" w:rsidR="00A9067B" w:rsidRDefault="00A9067B" w:rsidP="00A9067B">
      <w:pPr>
        <w:pStyle w:val="Overskrift5"/>
      </w:pPr>
      <w:bookmarkStart w:id="128" w:name="_Toc412390297"/>
      <w:bookmarkStart w:id="129" w:name="_Toc412407681"/>
      <w:r>
        <w:t xml:space="preserve">Projektformulering  Kommuneudvikling Sica </w:t>
      </w:r>
      <w:proofErr w:type="spellStart"/>
      <w:r>
        <w:t>Sica</w:t>
      </w:r>
      <w:bookmarkEnd w:id="128"/>
      <w:bookmarkEnd w:id="129"/>
      <w:proofErr w:type="spellEnd"/>
    </w:p>
    <w:p w14:paraId="3027F400" w14:textId="77777777" w:rsidR="00A9067B" w:rsidRPr="00A9067B" w:rsidRDefault="00A9067B" w:rsidP="00305658">
      <w:pPr>
        <w:pStyle w:val="Ga13"/>
      </w:pPr>
    </w:p>
    <w:p w14:paraId="70020526" w14:textId="01035911" w:rsidR="001E665C" w:rsidRDefault="005857E1" w:rsidP="00212AF3">
      <w:pPr>
        <w:pStyle w:val="Overskrift5"/>
      </w:pPr>
      <w:bookmarkStart w:id="130" w:name="_Toc193896503"/>
      <w:bookmarkStart w:id="131" w:name="_Toc412390298"/>
      <w:bookmarkStart w:id="132" w:name="_Toc412407682"/>
      <w:r>
        <w:t xml:space="preserve">Cambodia, </w:t>
      </w:r>
      <w:proofErr w:type="spellStart"/>
      <w:r>
        <w:t>Bati</w:t>
      </w:r>
      <w:proofErr w:type="spellEnd"/>
      <w:r>
        <w:t xml:space="preserve"> og Sri Lanka </w:t>
      </w:r>
      <w:r w:rsidR="001E665C">
        <w:t>1993</w:t>
      </w:r>
      <w:bookmarkEnd w:id="130"/>
      <w:bookmarkEnd w:id="131"/>
      <w:bookmarkEnd w:id="132"/>
    </w:p>
    <w:p w14:paraId="392C5CF0" w14:textId="77777777" w:rsidR="001E665C" w:rsidRDefault="001E665C" w:rsidP="001E665C"/>
    <w:p w14:paraId="75F632AF" w14:textId="77777777" w:rsidR="001E665C" w:rsidRPr="001E665C" w:rsidRDefault="001E665C" w:rsidP="001E665C"/>
    <w:p w14:paraId="531F1CB4" w14:textId="188C7C6B" w:rsidR="005857E1" w:rsidRDefault="005857E1" w:rsidP="00212AF3">
      <w:pPr>
        <w:pStyle w:val="Overskrift5"/>
      </w:pPr>
      <w:bookmarkStart w:id="133" w:name="_Toc193896504"/>
      <w:bookmarkStart w:id="134" w:name="_Toc412390299"/>
      <w:bookmarkStart w:id="135" w:name="_Toc412407683"/>
      <w:proofErr w:type="spellStart"/>
      <w:r>
        <w:t>Matale</w:t>
      </w:r>
      <w:proofErr w:type="spellEnd"/>
      <w:r w:rsidR="001E665C">
        <w:t>,</w:t>
      </w:r>
      <w:r w:rsidR="001E665C" w:rsidRPr="001E665C">
        <w:rPr>
          <w:rFonts w:eastAsiaTheme="minorHAnsi"/>
          <w:lang w:val="en-US" w:eastAsia="en-US"/>
        </w:rPr>
        <w:t xml:space="preserve"> </w:t>
      </w:r>
      <w:proofErr w:type="spellStart"/>
      <w:r w:rsidR="001E665C" w:rsidRPr="001E665C">
        <w:rPr>
          <w:rFonts w:eastAsiaTheme="minorHAnsi"/>
        </w:rPr>
        <w:t>Rajjamana</w:t>
      </w:r>
      <w:proofErr w:type="spellEnd"/>
      <w:r w:rsidRPr="001E665C">
        <w:t xml:space="preserve"> 1993</w:t>
      </w:r>
      <w:bookmarkEnd w:id="133"/>
      <w:bookmarkEnd w:id="134"/>
      <w:bookmarkEnd w:id="135"/>
    </w:p>
    <w:p w14:paraId="000F7696" w14:textId="77777777" w:rsidR="005857E1" w:rsidRDefault="005857E1" w:rsidP="005857E1"/>
    <w:p w14:paraId="6C450020" w14:textId="2E22CF34" w:rsidR="005857E1" w:rsidRDefault="005857E1" w:rsidP="00212AF3">
      <w:pPr>
        <w:pStyle w:val="Overskrift5"/>
      </w:pPr>
      <w:bookmarkStart w:id="136" w:name="_Toc193896505"/>
      <w:bookmarkStart w:id="137" w:name="_Toc412390300"/>
      <w:bookmarkStart w:id="138" w:name="_Toc412407684"/>
      <w:proofErr w:type="spellStart"/>
      <w:r>
        <w:t>Ethiopien</w:t>
      </w:r>
      <w:proofErr w:type="spellEnd"/>
      <w:r>
        <w:t xml:space="preserve"> 1995</w:t>
      </w:r>
      <w:bookmarkEnd w:id="136"/>
      <w:bookmarkEnd w:id="137"/>
      <w:bookmarkEnd w:id="138"/>
    </w:p>
    <w:p w14:paraId="0873BDA9" w14:textId="77777777" w:rsidR="005857E1" w:rsidRDefault="005857E1" w:rsidP="005857E1"/>
    <w:p w14:paraId="4D89C5C6" w14:textId="77777777" w:rsidR="00A9067B" w:rsidRDefault="00A9067B" w:rsidP="00A9067B">
      <w:pPr>
        <w:pStyle w:val="Overskrift5"/>
      </w:pPr>
      <w:bookmarkStart w:id="139" w:name="_Toc193896509"/>
      <w:bookmarkStart w:id="140" w:name="_Toc412390301"/>
      <w:bookmarkStart w:id="141" w:name="_Toc412407685"/>
      <w:r>
        <w:t>Sct. Vincent 199</w:t>
      </w:r>
      <w:bookmarkEnd w:id="139"/>
      <w:r>
        <w:t>5</w:t>
      </w:r>
      <w:bookmarkEnd w:id="140"/>
      <w:bookmarkEnd w:id="141"/>
    </w:p>
    <w:p w14:paraId="5730DFA4" w14:textId="77777777" w:rsidR="00F308D6" w:rsidRDefault="00F308D6" w:rsidP="00305658">
      <w:pPr>
        <w:pStyle w:val="Ga13"/>
      </w:pPr>
    </w:p>
    <w:p w14:paraId="74C53DEC" w14:textId="790C1BCB" w:rsidR="00F308D6" w:rsidRDefault="00F308D6" w:rsidP="00F308D6">
      <w:pPr>
        <w:pStyle w:val="Overskrift5"/>
      </w:pPr>
      <w:bookmarkStart w:id="142" w:name="_Toc412390302"/>
      <w:bookmarkStart w:id="143" w:name="_Toc412407686"/>
      <w:r>
        <w:t>Drivhus</w:t>
      </w:r>
      <w:bookmarkEnd w:id="142"/>
      <w:bookmarkEnd w:id="143"/>
    </w:p>
    <w:p w14:paraId="39D52D11" w14:textId="77777777" w:rsidR="002D2220" w:rsidRPr="005857E1" w:rsidRDefault="002D2220" w:rsidP="005857E1"/>
    <w:p w14:paraId="089E778E" w14:textId="5AC3C313" w:rsidR="005857E1" w:rsidRPr="007B23F1" w:rsidRDefault="005857E1" w:rsidP="00F308D6">
      <w:pPr>
        <w:pStyle w:val="Overskrift4"/>
      </w:pPr>
      <w:bookmarkStart w:id="144" w:name="_Toc193896507"/>
      <w:bookmarkStart w:id="145" w:name="_Toc412390303"/>
      <w:bookmarkStart w:id="146" w:name="_Toc412407687"/>
      <w:r>
        <w:t xml:space="preserve">Bolivia </w:t>
      </w:r>
      <w:r w:rsidR="00A9067B">
        <w:t>III</w:t>
      </w:r>
      <w:r>
        <w:t xml:space="preserve">, Kommuneudvikling Sica </w:t>
      </w:r>
      <w:proofErr w:type="spellStart"/>
      <w:r>
        <w:t>Sica</w:t>
      </w:r>
      <w:proofErr w:type="spellEnd"/>
      <w:r>
        <w:t xml:space="preserve"> 1997-2002</w:t>
      </w:r>
      <w:bookmarkEnd w:id="144"/>
      <w:bookmarkEnd w:id="145"/>
      <w:bookmarkEnd w:id="146"/>
    </w:p>
    <w:p w14:paraId="116A28EB" w14:textId="231F9C40" w:rsidR="00CA7639" w:rsidRDefault="00A9067B" w:rsidP="00305658">
      <w:pPr>
        <w:pStyle w:val="Ga13"/>
      </w:pPr>
      <w:r>
        <w:t>AHSA</w:t>
      </w:r>
    </w:p>
    <w:p w14:paraId="1509EC1E" w14:textId="5729C1CB" w:rsidR="00CB0E22" w:rsidRDefault="00CB0E22" w:rsidP="00212AF3">
      <w:pPr>
        <w:pStyle w:val="Overskrift5"/>
      </w:pPr>
      <w:bookmarkStart w:id="147" w:name="_Toc193896508"/>
      <w:bookmarkStart w:id="148" w:name="_Toc412390304"/>
      <w:bookmarkStart w:id="149" w:name="_Toc412407688"/>
      <w:proofErr w:type="spellStart"/>
      <w:r>
        <w:t>Greace</w:t>
      </w:r>
      <w:proofErr w:type="spellEnd"/>
      <w:r>
        <w:t xml:space="preserve"> i La</w:t>
      </w:r>
      <w:r w:rsidR="005157E7">
        <w:t xml:space="preserve"> </w:t>
      </w:r>
      <w:r>
        <w:t>Paz (ca. 1999)</w:t>
      </w:r>
      <w:bookmarkEnd w:id="147"/>
      <w:bookmarkEnd w:id="148"/>
      <w:bookmarkEnd w:id="149"/>
    </w:p>
    <w:p w14:paraId="38B4041B" w14:textId="649865BB" w:rsidR="00CB0E22" w:rsidRDefault="00CB0E22" w:rsidP="00305658">
      <w:pPr>
        <w:pStyle w:val="Ga13"/>
      </w:pPr>
      <w:r>
        <w:t>Det var medens det sidste projekt toppede og bragte begrebet Lak’a Uta rundt i alle kr</w:t>
      </w:r>
      <w:r>
        <w:t>o</w:t>
      </w:r>
      <w:r>
        <w:t>ge af det bolivianske samfund. En hvilken som helst taxichauffør vidste noget om de sjove små jordhuse og hvor selv den mest intellektuelle og politisk korrekte overklasse talte om, at sådan en skulle de også snart til at have sig. Ja det var en af de dage hvor selv jeg kunne gå på vandet! Det var vel ikke fordi der var noget bestemt at fejre, men vi var en lille gruppe danskere som havde forvild</w:t>
      </w:r>
      <w:r w:rsidR="00FA5769">
        <w:t xml:space="preserve">et os i biografen for at se den gamle traver fra vores ungdom </w:t>
      </w:r>
      <w:proofErr w:type="spellStart"/>
      <w:r w:rsidR="00FA5769">
        <w:t>Greas</w:t>
      </w:r>
      <w:r>
        <w:t>e</w:t>
      </w:r>
      <w:proofErr w:type="spellEnd"/>
      <w:r>
        <w:t xml:space="preserve"> </w:t>
      </w:r>
      <w:r w:rsidR="00FA5769">
        <w:t>den fredag aften. Af en eller anden grund husker jeg kun kvinde</w:t>
      </w:r>
      <w:r w:rsidR="00FA5769">
        <w:t>r</w:t>
      </w:r>
      <w:r w:rsidR="00FA5769">
        <w:t xml:space="preserve">ne der var med, men vi var en håndfuld og vi skulle ud at spise paella bagefter og da kunne hele selskabet passere Plaza </w:t>
      </w:r>
      <w:r w:rsidR="00FA5769" w:rsidRPr="0068722E">
        <w:rPr>
          <w:lang w:val="es-ES_tradnl"/>
        </w:rPr>
        <w:t>Estudiante</w:t>
      </w:r>
      <w:r w:rsidR="00FA5769">
        <w:t xml:space="preserve"> i John Travoltas superfede </w:t>
      </w:r>
      <w:proofErr w:type="spellStart"/>
      <w:r w:rsidR="00FA5769">
        <w:t>greasegang</w:t>
      </w:r>
      <w:proofErr w:type="spellEnd"/>
      <w:r w:rsidR="0068722E">
        <w:t>- og danse</w:t>
      </w:r>
      <w:r w:rsidR="00FA5769">
        <w:t xml:space="preserve">art for fuld udblæsning, og nu var vi nok også tre håndfulde med </w:t>
      </w:r>
      <w:r w:rsidR="0068722E">
        <w:t>en kendt boliv</w:t>
      </w:r>
      <w:r w:rsidR="0068722E">
        <w:t>i</w:t>
      </w:r>
      <w:r w:rsidR="0068722E">
        <w:t xml:space="preserve">ansk kunstner og jeg i front. Det var ham der holdt et hav af </w:t>
      </w:r>
      <w:proofErr w:type="spellStart"/>
      <w:r w:rsidR="0068722E">
        <w:t>åbenthusarrangementer</w:t>
      </w:r>
      <w:proofErr w:type="spellEnd"/>
      <w:r w:rsidR="0068722E">
        <w:t xml:space="preserve"> med udstillinger i sit </w:t>
      </w:r>
      <w:r w:rsidR="00E72627">
        <w:rPr>
          <w:lang w:val="es-ES_tradnl"/>
        </w:rPr>
        <w:t>So</w:t>
      </w:r>
      <w:r w:rsidR="0068722E" w:rsidRPr="0068722E">
        <w:rPr>
          <w:lang w:val="es-ES_tradnl"/>
        </w:rPr>
        <w:t>p</w:t>
      </w:r>
      <w:r w:rsidR="0068722E">
        <w:rPr>
          <w:lang w:val="es-ES_tradnl"/>
        </w:rPr>
        <w:t>o</w:t>
      </w:r>
      <w:r w:rsidR="0068722E" w:rsidRPr="0068722E">
        <w:rPr>
          <w:lang w:val="es-ES_tradnl"/>
        </w:rPr>
        <w:t>cachi</w:t>
      </w:r>
      <w:r w:rsidR="0068722E">
        <w:t xml:space="preserve"> hvor han i øvrigt gerne viste rundt på de tre fire etager som var flettet sammen i et storrumsformat</w:t>
      </w:r>
      <w:r w:rsidR="00E72627">
        <w:t xml:space="preserve"> hvor etager og funktioner indgik i en større  skulpturel helhed, helt fantastisk – og når han så efter en rundvisning specielt sammen med kvindelige gæster forlod tagterrassen via sit sovegemak og trådte ud på </w:t>
      </w:r>
      <w:proofErr w:type="spellStart"/>
      <w:r w:rsidR="00E72627">
        <w:t>trapperep</w:t>
      </w:r>
      <w:r w:rsidR="00E72627">
        <w:t>o</w:t>
      </w:r>
      <w:r w:rsidR="00E72627">
        <w:t>set</w:t>
      </w:r>
      <w:proofErr w:type="spellEnd"/>
      <w:r w:rsidR="00E72627">
        <w:t xml:space="preserve"> højt hævet over den indbudte forsamling, da havde han i god tid bedt de skønne om lige at pure godt op i håret, sådan bare for hans goder renommés skyld!</w:t>
      </w:r>
      <w:r w:rsidR="005157E7">
        <w:t xml:space="preserve"> På Plaza </w:t>
      </w:r>
      <w:r w:rsidR="005157E7" w:rsidRPr="0068722E">
        <w:rPr>
          <w:lang w:val="es-ES_tradnl"/>
        </w:rPr>
        <w:t>Est</w:t>
      </w:r>
      <w:r w:rsidR="005157E7" w:rsidRPr="0068722E">
        <w:rPr>
          <w:lang w:val="es-ES_tradnl"/>
        </w:rPr>
        <w:t>u</w:t>
      </w:r>
      <w:r w:rsidR="005157E7" w:rsidRPr="0068722E">
        <w:rPr>
          <w:lang w:val="es-ES_tradnl"/>
        </w:rPr>
        <w:t>diante</w:t>
      </w:r>
      <w:r w:rsidR="005157E7">
        <w:rPr>
          <w:lang w:val="es-ES_tradnl"/>
        </w:rPr>
        <w:t xml:space="preserve"> </w:t>
      </w:r>
      <w:r w:rsidR="005157E7" w:rsidRPr="005157E7">
        <w:t>var jeg</w:t>
      </w:r>
      <w:r w:rsidR="005157E7">
        <w:rPr>
          <w:lang w:val="es-ES_tradnl"/>
        </w:rPr>
        <w:t xml:space="preserve"> </w:t>
      </w:r>
      <w:r w:rsidR="005157E7" w:rsidRPr="005157E7">
        <w:t>imidlertid lige præcist kommet en tå foran</w:t>
      </w:r>
      <w:r w:rsidR="005157E7">
        <w:t>, og det blev mig der snuppede bordenden og underholdt hele selskabet under den forrygende middag hvor stemningen udviklede sig til noget af det højeste jeg har oplevet. Det er altså bare fantastisk at have succes og det havde dette selskab bare den aften. Ærgerligt at man ikke bare selv kan b</w:t>
      </w:r>
      <w:r w:rsidR="005157E7">
        <w:t>e</w:t>
      </w:r>
      <w:r w:rsidR="005157E7">
        <w:t>stemme at gøre sådan hver dag</w:t>
      </w:r>
      <w:r w:rsidR="00460B0F">
        <w:t>! Nå men minderne har man da lov at have.</w:t>
      </w:r>
    </w:p>
    <w:p w14:paraId="03E119FC" w14:textId="77777777" w:rsidR="00CB0E22" w:rsidRDefault="00CB0E22" w:rsidP="00305658">
      <w:pPr>
        <w:pStyle w:val="Ga13"/>
      </w:pPr>
    </w:p>
    <w:p w14:paraId="6DAE97A2" w14:textId="5DFC1FCE" w:rsidR="00CB0E22" w:rsidRDefault="00CB0E22" w:rsidP="00305658">
      <w:pPr>
        <w:pStyle w:val="Ga13"/>
      </w:pPr>
      <w:r>
        <w:t xml:space="preserve">paella </w:t>
      </w:r>
    </w:p>
    <w:p w14:paraId="4A8FA1B6" w14:textId="77777777" w:rsidR="001E665C" w:rsidRDefault="001E665C" w:rsidP="00305658">
      <w:pPr>
        <w:pStyle w:val="Ga13"/>
      </w:pPr>
    </w:p>
    <w:p w14:paraId="43806800" w14:textId="77777777" w:rsidR="007D47F9" w:rsidRDefault="007D47F9" w:rsidP="007D47F9">
      <w:pPr>
        <w:pStyle w:val="Overskrift5"/>
      </w:pPr>
      <w:bookmarkStart w:id="150" w:name="_Toc193896511"/>
      <w:bookmarkStart w:id="151" w:name="_Toc412390305"/>
      <w:bookmarkStart w:id="152" w:name="_Toc412407689"/>
      <w:r>
        <w:t>Peru 2001</w:t>
      </w:r>
      <w:bookmarkEnd w:id="150"/>
      <w:bookmarkEnd w:id="151"/>
      <w:bookmarkEnd w:id="152"/>
    </w:p>
    <w:p w14:paraId="160642E4" w14:textId="77777777" w:rsidR="005757F5" w:rsidRPr="005757F5" w:rsidRDefault="005757F5" w:rsidP="005757F5"/>
    <w:p w14:paraId="54212145" w14:textId="61F6E78F" w:rsidR="005757F5" w:rsidRDefault="007D47F9" w:rsidP="007D47F9">
      <w:pPr>
        <w:pStyle w:val="Overskrift5"/>
      </w:pPr>
      <w:bookmarkStart w:id="153" w:name="_Toc412390306"/>
      <w:bookmarkStart w:id="154" w:name="_Toc412407690"/>
      <w:r>
        <w:t>Fodtur på Altiplano</w:t>
      </w:r>
      <w:bookmarkEnd w:id="153"/>
      <w:bookmarkEnd w:id="154"/>
    </w:p>
    <w:p w14:paraId="7633F654" w14:textId="77777777" w:rsidR="000C4288" w:rsidRDefault="000C4288" w:rsidP="00305658">
      <w:pPr>
        <w:pStyle w:val="Ga13"/>
      </w:pPr>
    </w:p>
    <w:p w14:paraId="73619CC3" w14:textId="77777777" w:rsidR="000C4288" w:rsidRDefault="000C4288" w:rsidP="000C4288">
      <w:pPr>
        <w:pStyle w:val="Overskrift3"/>
      </w:pPr>
      <w:bookmarkStart w:id="155" w:name="_Toc412390307"/>
      <w:bookmarkStart w:id="156" w:name="_Toc412407691"/>
      <w:r>
        <w:t>3. Halvleg</w:t>
      </w:r>
      <w:bookmarkEnd w:id="155"/>
      <w:bookmarkEnd w:id="156"/>
    </w:p>
    <w:p w14:paraId="30229CE5" w14:textId="77777777" w:rsidR="007D47F9" w:rsidRDefault="007D47F9" w:rsidP="00305658">
      <w:pPr>
        <w:pStyle w:val="Ga13"/>
      </w:pPr>
    </w:p>
    <w:p w14:paraId="3AE9CF50" w14:textId="36C30CE6" w:rsidR="007D47F9" w:rsidRPr="007D47F9" w:rsidRDefault="007D47F9" w:rsidP="007D47F9">
      <w:pPr>
        <w:pStyle w:val="Overskrift4"/>
      </w:pPr>
      <w:bookmarkStart w:id="157" w:name="_Toc412390308"/>
      <w:bookmarkStart w:id="158" w:name="_Toc412407692"/>
      <w:r>
        <w:t>Hjemme igen</w:t>
      </w:r>
      <w:bookmarkEnd w:id="157"/>
      <w:bookmarkEnd w:id="158"/>
    </w:p>
    <w:p w14:paraId="43B6CB26" w14:textId="453BC9DD" w:rsidR="000C4288" w:rsidRDefault="000C4288" w:rsidP="00305658">
      <w:pPr>
        <w:pStyle w:val="Ga13"/>
      </w:pPr>
      <w:r>
        <w:t>Tilbagetrækning fra ledelsen i DIB</w:t>
      </w:r>
    </w:p>
    <w:p w14:paraId="569C4CD1" w14:textId="21BBF842" w:rsidR="000C4288" w:rsidRDefault="000C4288" w:rsidP="00305658">
      <w:pPr>
        <w:pStyle w:val="Ga13"/>
      </w:pPr>
      <w:r>
        <w:t>Ellen Mortensens død</w:t>
      </w:r>
    </w:p>
    <w:p w14:paraId="711404A3" w14:textId="1FD9CA5F" w:rsidR="001E665C" w:rsidRDefault="00D1749F" w:rsidP="00305658">
      <w:pPr>
        <w:pStyle w:val="Ga13"/>
      </w:pPr>
      <w:r>
        <w:t>Der satses nu på arbejde der kan udføres hjemme fra</w:t>
      </w:r>
    </w:p>
    <w:p w14:paraId="60C1C8E1" w14:textId="77777777" w:rsidR="00276AB6" w:rsidRDefault="00276AB6" w:rsidP="00C7493F">
      <w:pPr>
        <w:pStyle w:val="Overskrift6"/>
      </w:pPr>
      <w:r>
        <w:t>20130224</w:t>
      </w:r>
    </w:p>
    <w:p w14:paraId="05444A4A" w14:textId="77777777" w:rsidR="00276AB6" w:rsidRDefault="00276AB6" w:rsidP="00276AB6">
      <w:r>
        <w:t>Nu er tiden kommet hvor dagene nemt flyder sammen, kun afmærket i hverdagslivet ved ganske få variationer som følge af den daglige husholdning og de indgroede TV vaner.</w:t>
      </w:r>
    </w:p>
    <w:p w14:paraId="27E2B799" w14:textId="77777777" w:rsidR="00276AB6" w:rsidRDefault="00276AB6" w:rsidP="00276AB6">
      <w:r>
        <w:t>Hver eneste morgen starter med at jeg hører Grethe vågne et sted mellem klokken seks og syv, så sidder hun en stund på sengekanten og masserer fodsålerne på en nopret gumm</w:t>
      </w:r>
      <w:r>
        <w:t>i</w:t>
      </w:r>
      <w:r>
        <w:t>plastbold cirka dobbelt så stor- og i samme farve som en appelsin. Det er fodzoneterapi, og det sender gys og vibrationer op gennem hele kroppen og ud i den alleryderste kroge.</w:t>
      </w:r>
    </w:p>
    <w:p w14:paraId="3FAA43B2" w14:textId="77777777" w:rsidR="00276AB6" w:rsidRDefault="00276AB6" w:rsidP="00276AB6">
      <w:r>
        <w:t>Derefter pusler hun lidt frem og tilbage mellem sove- og badeværelse, indtil hendes skridt kan høres ned ad trappen, alt medens jeg stadig ligger på maven og prøver at finde ud af hvad det er for en dag, og hvordan jeg nu skal gribe den an! Så tager hun avisen som oftest sidder i brevsprækken, men som også kan være ladet på gulvet. Det vil sige hun tager to aviser… Jyllandsposten til hende selv og Information til mig, som vi så bytter frem og ti</w:t>
      </w:r>
      <w:r>
        <w:t>l</w:t>
      </w:r>
      <w:r>
        <w:t xml:space="preserve">bage op ad dagen. </w:t>
      </w:r>
    </w:p>
    <w:p w14:paraId="01F3D8B6" w14:textId="77777777" w:rsidR="00276AB6" w:rsidRDefault="00276AB6" w:rsidP="00276AB6">
      <w:r>
        <w:t>Når hun så lukker døren til køkkenet hvor hun sætter vand over til havregrød og kaffe, står jeg ud på gulvet. Meningen er, at jeg nu vil lave lidt morgengymnastik. Min gamle hån</w:t>
      </w:r>
      <w:r>
        <w:t>d</w:t>
      </w:r>
      <w:r>
        <w:t>værkerkrop har det med at gå i baglås et eller andet sted hvis den ikke bliver strakt og b</w:t>
      </w:r>
      <w:r>
        <w:t>e</w:t>
      </w:r>
      <w:r>
        <w:t>væget lidt hver dag. Førhen behøvede jeg bare at passe mit arbejde for at opfylde kravene, men nu hvor jeg normalt og gerne sidder og stener ved computeren hele dagen for at skrive erindringer og holde Mac’en veltrimmet med passende programmer etc., da må jeg ko</w:t>
      </w:r>
      <w:r>
        <w:t>m</w:t>
      </w:r>
      <w:r>
        <w:t>pensere for den kropslige inaktivitet.</w:t>
      </w:r>
    </w:p>
    <w:p w14:paraId="02CD77D1" w14:textId="77777777" w:rsidR="00276AB6" w:rsidRDefault="00276AB6" w:rsidP="00276AB6">
      <w:r>
        <w:t>Først svinger jeg armene bagud idet jeg samtidig holder øje med dem, skiftevis venstre og højre om og så tilbage fem gange til hver arm. I en glidende bevægelse dirigerer jeg så de strakte arme syv gange rundt i store møllesving først den ene vej og så den anden vej, og i begge tilfælde så overarmene snitter ørene på deres vej forbi, hvorefter skulderleddene lige får en tur hvor jeg med bøjede arme tegner cirkler med albuespidserne snurrende fem gange rundt, henholdsvis den ene vej og så den anden vej rundt. Det kan mærkes inde i skulderen og afslutningsvist ryster jeg armene med hænderne ned foran den let foroverbøjede krop. Det løsner op og giver en passende ro til lige at lade hovedet rulle hele vejen rundt fra h</w:t>
      </w:r>
      <w:r>
        <w:t>a</w:t>
      </w:r>
      <w:r>
        <w:t xml:space="preserve">gen ned mod brystet over øret ned mod skulderen, nakken bagover og så det andet øre ned mod den anden skulder og videre ned i udgangsstillingen med hagen ned mod brystet og så igen, igen… tre gange rundt i alt og så på samme måde den anden vej rundt. Nu strækkes halsmusklerne så tre gange i hver side ved at tvinge hovedet sideværts ned mod skulderen til hver side tre gange før hovedet drejes til at se først til venstre og så til højre igen </w:t>
      </w:r>
      <w:proofErr w:type="spellStart"/>
      <w:r>
        <w:t>igen</w:t>
      </w:r>
      <w:proofErr w:type="spellEnd"/>
      <w:r>
        <w:t>, så langt halshvirvlerne tillader det.</w:t>
      </w:r>
    </w:p>
    <w:p w14:paraId="1F7A3B29" w14:textId="77777777" w:rsidR="00276AB6" w:rsidRDefault="00276AB6" w:rsidP="00276AB6">
      <w:r>
        <w:t xml:space="preserve">Og så tilbage til udgangspunktet på gulvet for lige at klare kongestrækøvelsen for knæhaser og alt hvad vi har der nede i benene og ryggen af stive sammenknyttede muskler og sener, altså ned og røre gulvet med de flade håndflader og helt strakte ben syv gange hvor armene hver gang bringes til yderstillingen langt oppe over den oprette strakte krop. Den ser så nem ud, men glemmer jeg den et års tid kan jeg knap få hænderne ned forbi knæene. </w:t>
      </w:r>
      <w:r w:rsidRPr="00285099">
        <w:t>Med</w:t>
      </w:r>
      <w:r>
        <w:t xml:space="preserve"> ko</w:t>
      </w:r>
      <w:r>
        <w:t>n</w:t>
      </w:r>
      <w:r>
        <w:t>gestrækøvelsen vel udført, er tiden kommet til musklerne på inderlåret der også altid er gl</w:t>
      </w:r>
      <w:r>
        <w:t>a</w:t>
      </w:r>
      <w:r>
        <w:t>de for at blive strakt lidt. Man står med let spredte ben og bøjer så det ene ben lidt og rører det med begge hænder samtidig med at det andet ben strækkes og tvinges så omtalte lå</w:t>
      </w:r>
      <w:r>
        <w:t>r</w:t>
      </w:r>
      <w:r>
        <w:t>muskler vækkes til dåd. Derefter rystes benene og slapses lidt med nogle hulahop- og m</w:t>
      </w:r>
      <w:r>
        <w:t>a</w:t>
      </w:r>
      <w:r>
        <w:t>vedanserbevægelser før jeg lige snupper ti gange op og ned med rumpen udelukkende ved at bøje benene ned i hugsiddende stilling og strække dem igen til retstående stilling, alt m</w:t>
      </w:r>
      <w:r>
        <w:t>e</w:t>
      </w:r>
      <w:r>
        <w:t>dens jeg konstant holder armene strakt ud foran mig. Øvelsen foretages fem gange som b</w:t>
      </w:r>
      <w:r>
        <w:t>e</w:t>
      </w:r>
      <w:r>
        <w:t>skrevet og så igen fem gange med den variant at fødderne lige letter fra gulvet når man kommer til retstillingen. Det kan nok godt få en til at puste en anelse, men så slapper jeg l</w:t>
      </w:r>
      <w:r>
        <w:t>i</w:t>
      </w:r>
      <w:r>
        <w:t>ge af med et sæt bensving syv gange med hvert ben, hvor jeg samtidig støtter mig til en væg eller lignende indtil jeg slutter med kroppen vandret stående på støttebenet og med det andet ben strakt vandret bagud, alt medens jeg i slutfasen også lige får testet balanceevnen uden at holde ved væggen.</w:t>
      </w:r>
    </w:p>
    <w:p w14:paraId="2F3C6124" w14:textId="77777777" w:rsidR="00276AB6" w:rsidRDefault="00276AB6" w:rsidP="00276AB6">
      <w:r>
        <w:t>Endelig er jeg så fremme ved de øvelser som jeg oprindeligt mente ville være passende for mine daglige anstrengelser. Det er de såkaldte fem Tibetanere, som indledes med en karr</w:t>
      </w:r>
      <w:r>
        <w:t>u</w:t>
      </w:r>
      <w:r>
        <w:t>seltur rundt om sig selv, hurtigere og hurtigere til det svimler efter syv måske ti omgange, altid højre rundt, altså kun højre rundt. Første gang jeg prøvede denne øvelse og stoppede, da væltede jeg ind i mine garderobeskabe, så jeg tror på at det er en god træning for det i</w:t>
      </w:r>
      <w:r>
        <w:t>n</w:t>
      </w:r>
      <w:r>
        <w:t>dre gyroskop. Med lidt forsigtighed er det, siden min uheldige debut, lykkedes mig at lægge mig ned på ryggen til et par gode dybe vejrtrækninger og et par hyperventilationer før jeg napper tibetaner nummer to, hvor jeg efter endnu en dyb vejrtrækning og en udånding h</w:t>
      </w:r>
      <w:r>
        <w:t>æ</w:t>
      </w:r>
      <w:r>
        <w:t>ver de strakte ben til lodret stilling samtidig med at også ansigtet med hagen mod brystet hæves, hvorefter jeg straks lader både ben og hoved synke tilbage til vandret igen og så i øvrigt gør det hele om igen syv til ti gange før der sluttes i liggende sammenbøjet stilling på ryggen, som en kugle, hvor jeg holder om knæene med foldede hænder medens jeg ved i</w:t>
      </w:r>
      <w:r>
        <w:t>n</w:t>
      </w:r>
      <w:r>
        <w:t>dre kropspåvirkninger ruller nogle gange fra side til side, før jeg lader fødderne tegne så store cirkler som muligt vandret i luftlaget lige over min liggende krop, sådan en tre til fem gange hver vej rundt.</w:t>
      </w:r>
    </w:p>
    <w:p w14:paraId="3A677EB1" w14:textId="77777777" w:rsidR="00276AB6" w:rsidRDefault="00276AB6" w:rsidP="00276AB6">
      <w:r>
        <w:t>Frisk og forventningsfuld stikker jeg nu begge fødder ind under sengegavlen, så jeg har god støtte når jeg efterfølgende tager ti løft af hovedet op over mine knæ skiftevist orienteret til venstre og højre og med et blik bagud så langt øjet rækker. Det er den øvelse andre laver vaskebrætte af … medens jeg først og fremmest bliver fladere og fladere i hjernen og o</w:t>
      </w:r>
      <w:r>
        <w:t>p</w:t>
      </w:r>
      <w:r>
        <w:t>bygger en rigtig god appetit for resten af dagen. Først tager jeg dog lige en vuggetur li</w:t>
      </w:r>
      <w:r>
        <w:t>g</w:t>
      </w:r>
      <w:r>
        <w:t>gende på maven og med et godt greb i begge ankler og gynger frem og tilbage syv til ti gange sådan, at jeg hver gang med hovedet oppe kan se på et punkt et sted cirka halvanden meter over gulvet lige foran mig. Efter den tur udnytter jeg inertiens lov og fortsætter med den opnåede fremdrift i fuld fart med at udføre samme antal hovedløft i forhold til samme fixpunkt og nu med hænderne foldet under panden og hælene støttet mod sengens unde</w:t>
      </w:r>
      <w:r>
        <w:t>r</w:t>
      </w:r>
      <w:r>
        <w:t xml:space="preserve">kant, før jeg derefter mobiliserer den alle sidste energi i syv armbøjninger hvor jeg hæver og sænker den udstrakte stivnede krop sådan som jeg tidligere gjorde det utallige gange, den gang da jeg vejede under et hundrede kilo. </w:t>
      </w:r>
    </w:p>
    <w:p w14:paraId="2F741342" w14:textId="77777777" w:rsidR="00276AB6" w:rsidRDefault="00276AB6" w:rsidP="00276AB6">
      <w:r w:rsidRPr="00F3007B">
        <w:t>Alt</w:t>
      </w:r>
      <w:r>
        <w:t xml:space="preserve"> dette har så efterhånden gjort mig moden til, i en noget forpustet tilstand, at kaste mig over de sidste tre tibetanere, begyndende med den hvor jeg sidder på knæ med fødderne hvilende på tåspidserne og tæerne pegende fremad og med kroppen oprejst…  en stilling hvorfra jeg så på en indånding presser hoved og overkrop tilbage til punktet lige før jeg vælter bagover, men hvor jeg i sidste øjeblik får  mig bøjet forover til det tilsvarende punkt, der lige før jeg vælter forover… og så fremdeles syv gange. Så sætter jeg mig på bagen med benene strakt frem så krop og ben danner en vinkel på halvfems grader, alt medens jeg hvilende på hænderne og med hælene fast forankrede i gulvet skubber sædet fremad, så jeg ender med at ligne et sofistikeret zoologisk sofabord. Op ned, og op ned… syv gange. Det samme antal som jeg udfører i den sidste tibetaner, der hvor jeg liggende på maven med fødderne hvilende på de fremadrettede tæer, løfter hoved og overkrop op så højt de strakte armer tillader det, uden at slippe håndstanden på gulvet og således at krop og ben tilsa</w:t>
      </w:r>
      <w:r>
        <w:t>m</w:t>
      </w:r>
      <w:r>
        <w:t xml:space="preserve">men danner en bue med understellet hængende omtrent ned til gulvet, for i et ryk at blive løftet den anden vej så ryg og ben nu nærmere er bøjet sammen med bagdelen øverst og både hænder og fødder hvilende på deres faste plads på gulvet uden at have bevæget sig, og nu med hele fodballen forankret i gulvfladen hvor de også bliver når jeg efter sidste bøjning retter ud ved, med armene, at skubbe kroppen baglæns op i en stående stilling, der i samme bevægelse forøges til en udstrakt stilling på tåspidserne, hvor jeg med begge arme strakt mod himlen og med hænderne foldet således at håndfladerne vendes op ad, forvandler dette slutspil til en parodi af en ballet som ender med, at jeg går ned på fodballerne samtidig med at jeg skubber til væggen, hvis der ikke lige er et egetræ i nærheden, som jeg så ”prøver at vælte omkuld” for at løsne lidt op på lægmusklerne før jeg går ud på badeværelset og tørrer sveden af i Grethes håndklæde. </w:t>
      </w:r>
    </w:p>
    <w:p w14:paraId="1313A558" w14:textId="77777777" w:rsidR="00276AB6" w:rsidRDefault="00276AB6" w:rsidP="00276AB6">
      <w:r>
        <w:t>Jeg sveder ikke så meget at det gør håndklædet vådt, og jeg har læst et sted at kvinder lever længere når de livslangt omgives af sådan mandlig aura, og hvad gør man ikke for at b</w:t>
      </w:r>
      <w:r>
        <w:t>i</w:t>
      </w:r>
      <w:r>
        <w:t>bringe sin hustru det evige liv! Og dog ville hun jo nok springe i luften hvis hun kendte til denne lille håndsrækning, så lige denne del af mine øvelser gemmer jeg som min egen lille hemmelighed. Bad tager jeg en gang om ugen, det må være rigeligt synes jeg. Husk at jeg jo er vokset op med noget der ligner et månedligt etagevask og et dyp hende i mejeriets u</w:t>
      </w:r>
      <w:r>
        <w:t>d</w:t>
      </w:r>
      <w:r>
        <w:t>lejningsbadekar hvert halve år. Dengang hvor folk stadig lugtede af mennesker og klarede hygiejnen med grundige håndvask før alle måltider. Et system som så kunne udvides med neglerens og vandkæmmet hår hvis der var noget særligt på spil.</w:t>
      </w:r>
    </w:p>
    <w:p w14:paraId="73BAD6B1" w14:textId="77777777" w:rsidR="00276AB6" w:rsidRDefault="00276AB6" w:rsidP="00276AB6">
      <w:r>
        <w:t>Nogle gange er havregrøden kold når jeg kommer ned, men som regel er den da i stand til at smelte den obligatoriske smørklat som jeg selv anbringer i dens midte, hvis det da ikke er en af de dage hvor jeg får havregrynene med kold mælk og rosiner, og nu også lige en del rugflager, som skulle være godt mod eventuelle prostataproblemer. Den slags forholdsre</w:t>
      </w:r>
      <w:r>
        <w:t>g</w:t>
      </w:r>
      <w:r>
        <w:t>ler er ellers ikke lige mig, der nærmest aldrig har været syg. Men nu nærmer jeg mig bare snart de halvfjerds, og min mor nåede jo aldrig denne alder, angiveligt grundet mavekræft og min morbror Henry, som dog blev halvfems år, blev knækket af en kombineret prostata- og knoglekræft, så helt usårlig er man jo nok heller ikke selv, og begge nævnte forfædre, der godt nok aldrig havde sultet, havde bortset fra dette ikke været alt for fornuftige i deres valg af føde og spisevaner. De var vokset op under fattige kår og gik nok lidt for meget amok da de kunne spise som de havde lyst til. Denne form for rigdom var også kommet til min gamle bedstefar Søren, men heldigt for ham skete dette så sent i livet, at han alligevel nåede at leve helt til sit femoghalvfemsindstyvende år… og hans rekord vil jeg forsøge at slå, helst med omtanke og ikke gennem fattigdom. Dog vil jeg vare mig for ikke at blive mere fanatisk end at mit svar, til den der på min hundredårsdag spørger mig hvordan det er lykkedes at blive så gammel, med rette kan være at jeg hver dag i mit voksne liv har spist rigeligt med smør. Om ikke andet så vil jeg gerne der på kanten af livet give en finger til alle livsfornægterne, der forsager den gode mad og drikke, og som til den tid sikkert sidder på deres pind oppe i himlen og glor misundeligt på mit vellevned.</w:t>
      </w:r>
    </w:p>
    <w:p w14:paraId="61CB2734" w14:textId="77777777" w:rsidR="00276AB6" w:rsidRDefault="00276AB6" w:rsidP="00276AB6">
      <w:r>
        <w:t>Når jeg sætter mig ved morgenbordet siger vi godmorgen til hinanden, og taler så ikke sammen før end efter en times tid hvor vi læser hver vores avis. Grethe er hurtigst til at l</w:t>
      </w:r>
      <w:r>
        <w:t>æ</w:t>
      </w:r>
      <w:r>
        <w:t>se sin, men så er der jo lige en krydsogtværs og en sudoku som hun mener er nødvendige at løse før dagens dont. En gang imellem får jeg tilbuddet at hjælpe krydsordet det sidste stykke, og så får jeg ros og klap, før hun går oven på for også, på gymnastisk vis, at varme kroppen op til dagens strabadser, som for hende hver dag starter med mindst en vandretur på fem kilometer langs stranden hen at vende inde i Risskoven! Kun afbrudt af glat føre om vinteren vælger hun dog at løbe fem kilometer i de tre dage om ugen… mandag, onsdag og fredag. Men så tager hun bilen og kører hen til skoven for at løbe den yderste rute hele sk</w:t>
      </w:r>
      <w:r>
        <w:t>o</w:t>
      </w:r>
      <w:r>
        <w:t>ven rundt. Hun løber udelukkende i skoven, for her er der den ro hun kræver. Grethe nøjes nemlig ikke med at løbe, nej hun mediterer også under hele turen, og hun når knap op af Djævlebakken før hun er tabt for omverdenen. Som i en hypnose, kommer hun således hele ruten rundt, hvor hun først vækkes når hun igen kan se parkeringspladsen og vores efte</w:t>
      </w:r>
      <w:r>
        <w:t>r</w:t>
      </w:r>
      <w:r>
        <w:t>hånden sytten år gamle Toyota Corolla.</w:t>
      </w:r>
    </w:p>
    <w:p w14:paraId="49ABED1A" w14:textId="77777777" w:rsidR="00276AB6" w:rsidRDefault="00276AB6" w:rsidP="00276AB6">
      <w:r>
        <w:t>Selv er jeg noget slappere i koderne eller mere stålsat! I hvert fald lader jeg mig ikke sådan lige hypnotisere, så når jeg løber, så er det på den hårde måde… hele vejen med hovedet l</w:t>
      </w:r>
      <w:r>
        <w:t>y</w:t>
      </w:r>
      <w:r>
        <w:t>sende klar på hvor langt jeg er kommet, og endnu mere måske på hvor langt jeg har tilbage. Altså ikke noget med tornerosesøvn til mig desværre, nej tvært imod så kræver min natur, at jeg også lige napper nogle øvelser undervejs, som med at hænge til udstrækning i en kommunal barre opstillet til formålet, eller at lave lidt soløvelser når jeg passerer en lille bro på ruten hvorfra man samtidig kan få et glimt ud over bugten. Når jeg løber, sker det principielt hver tirsdag og torsdag, for vi løber kun sjældent sammen, for det forstyrrer m</w:t>
      </w:r>
      <w:r>
        <w:t>e</w:t>
      </w:r>
      <w:r>
        <w:t>ditationen henholdsvis koncentrationen. Med principielt menes, at det er et fast progra</w:t>
      </w:r>
      <w:r>
        <w:t>m</w:t>
      </w:r>
      <w:r>
        <w:t>punkt, som ideelt gennemføres hver gang, men underforstået, at det af og til og ofte kan være svært for mig at leve op til idealerne. Til gengæld går vi ret stabilt vandreturen sa</w:t>
      </w:r>
      <w:r>
        <w:t>m</w:t>
      </w:r>
      <w:r>
        <w:t>men hver lørdag og søndag, men dog sådan, at jeg melder fra hvis Grethe har kommanderet havearbejde og lignende resten af dagen. Nok må være nok.</w:t>
      </w:r>
    </w:p>
    <w:p w14:paraId="63B3D7E8" w14:textId="77777777" w:rsidR="00276AB6" w:rsidRDefault="00276AB6" w:rsidP="00276AB6">
      <w:r>
        <w:t>Som det antydes fylder vore gymnastiske øvelser og løbeprogrammer lidt rigeligt i tilvære</w:t>
      </w:r>
      <w:r>
        <w:t>l</w:t>
      </w:r>
      <w:r>
        <w:t>sen nu, og nogen kunne måske finde på at påstå, at det ligner en veludviklet paranoia ove</w:t>
      </w:r>
      <w:r>
        <w:t>r</w:t>
      </w:r>
      <w:r>
        <w:t>for alderdommens trusler om en stadig svagere helbredstilstand, men det vil jeg nu gerne protestere imod. Strengt taget er vi, eller i det mindste jeg, ubekymrede i forhold til helbr</w:t>
      </w:r>
      <w:r>
        <w:t>e</w:t>
      </w:r>
      <w:r>
        <w:t>det. For mit eget vedkommende ser jeg de kommende svagheder og i sidste ende døden i møde med sindsro, her handler det bare om at kunne forsvinde med nogenlunde god sa</w:t>
      </w:r>
      <w:r>
        <w:t>m</w:t>
      </w:r>
      <w:r>
        <w:t>vittighed, så kom bare an. Nej vor fysiske aktivitet, som nok lyder af mere end det egentlig er, tjener primært til at skabe velvære i kroppen her og nu, ligesom at børste tænder og at gå i bad, og for alt i verden også gerne med den bivirkning at vi holder lægerne ude af vor ti</w:t>
      </w:r>
      <w:r>
        <w:t>l</w:t>
      </w:r>
      <w:r>
        <w:t>værelse.</w:t>
      </w:r>
    </w:p>
    <w:p w14:paraId="056EDAD8" w14:textId="77777777" w:rsidR="00276AB6" w:rsidRDefault="00276AB6" w:rsidP="00276AB6">
      <w:r>
        <w:t>Vi ser med gru på vore omgivelser og den følgagtighed som de fleste lægger for dagen over for disse medicinpushere og deres kampagner for de rette blodtrykstal, kolesteroltal og</w:t>
      </w:r>
      <w:r>
        <w:rPr>
          <w:color w:val="FF0000"/>
        </w:rPr>
        <w:t xml:space="preserve"> </w:t>
      </w:r>
      <w:r>
        <w:t>… hvad har vi! Det er med den dybeste undren, at vi følger gamle og tidligere sunde venners hang til regelmæssige lægebesøg, med det resultat at lægerne naturligvis føler trang til at gøre noget til gengæld, og så fortæller at folk fejler både det ene og det andet, hvorefter folk halter hjem og begynder at lave diæter, æde piller og leve tristere og tristere. Det en</w:t>
      </w:r>
      <w:r>
        <w:t>e</w:t>
      </w:r>
      <w:r>
        <w:t>ste de ikke kunne drømme om er at løbe sig en tur og ryste dårligdommene af sig. Der går flere år mellem Grethes og mine lægebesøg, medicin bruger vi nærmest aldrig og helbred</w:t>
      </w:r>
      <w:r>
        <w:t>s</w:t>
      </w:r>
      <w:r>
        <w:t>undersøgelser kunne vi ikke drømme om at deltage i, med mindre det da er et krav fra tre</w:t>
      </w:r>
      <w:r>
        <w:t>d</w:t>
      </w:r>
      <w:r>
        <w:t>je part, som ved fornyelse af kørekort eller tilsvarende. Vi er ikke en del af tidens omsiggr</w:t>
      </w:r>
      <w:r>
        <w:t>i</w:t>
      </w:r>
      <w:r>
        <w:t>bende paranoia over både det ene og det andet og cykelhjelme er således heller ikke noget for os. De er muligvis anvendelige hvis man skvatter med cyklen, men når man nu har kørt på cykel hver dag i over tres år, og er sluppet godt fra det, ja end ikke har set andre heller</w:t>
      </w:r>
      <w:r w:rsidRPr="000C6A28">
        <w:t xml:space="preserve"> </w:t>
      </w:r>
      <w:r>
        <w:t>som med fordel kunne have etableret sådan en foranstaltning, ja så ligner det at bruge både livrem og seler. Der må simpelthen være en grænse for hvor angst man må tillade sig selv at være. Og gu kan man komme galt af sted, som nu hende konen der blev påløbet og dræbt af en hest på fortovet i Mejlgade for nogle få år siden. Den havde hun ikke set komme, og det er sådanset livet i en nøddeskal. Døden kan komme alle steder fra, og skal det være, så lad det være og så gør det ikke noget at det går lidt hurtigt.</w:t>
      </w:r>
    </w:p>
    <w:p w14:paraId="08CE31BE" w14:textId="77777777" w:rsidR="00276AB6" w:rsidRDefault="00276AB6" w:rsidP="00276AB6"/>
    <w:p w14:paraId="6956EC03" w14:textId="77777777" w:rsidR="00276AB6" w:rsidRDefault="00276AB6" w:rsidP="00276AB6">
      <w:r>
        <w:t>Mine gode dage er de dage hvor jeg hverken løber eller vandrer, men lige fra morgenen af sætter mig til computeren og bakser løs med de opgaver som jeg nu sætter mig for. Heru</w:t>
      </w:r>
      <w:r>
        <w:t>n</w:t>
      </w:r>
      <w:r>
        <w:t>der altså også at skrive erindringer og samle dokumentation i forbindelse hermed.</w:t>
      </w:r>
    </w:p>
    <w:p w14:paraId="46A90C73" w14:textId="77777777" w:rsidR="00276AB6" w:rsidRDefault="00276AB6" w:rsidP="00276AB6">
      <w:r>
        <w:t>Efter morgenmaden er det mig der rydder op i køkkenet, men ellers er det mest Grethes domæne. Her går hun og hekser med broccoli og selleri eller hvidløg og chili eller hvad der nu ellers udmærker sig ved at smage godt og samtidig være godt for helbredet. Fidusen er at begge mål skal være opfyldt, så vi er ikke med på de mange og udbredte slanke- og sundhedskure. Dem tror vi ikke på, og vi følger med bekymring hvordan vore omgivelser visner og dør af alle deres vrangforestillinger om alle de ulykker en skvæt piskefløde i so</w:t>
      </w:r>
      <w:r>
        <w:t>v</w:t>
      </w:r>
      <w:r>
        <w:t>sen kan afstedkomme, for ikke at tale om tandsmør på brødet og rigeligt med god rødvin! Det er jo nærmest sådan, at hvis folk ikke mere tror på vor herre så kaster de sig partout ud i alle mulige andre former for selvpineri, det være sig vanartede spiseregler eller angst for forhold de ingen indflydelse har på, som nu den kollektive klimaangst som er særlig meget i vælten i disse år. Vel er det ikke smart, alt hvad vi mennesker har gang i, i forhold til den økologiske balance og klodens overlevelse, men de hedeste såkaldte klimaforkæmpere s</w:t>
      </w:r>
      <w:r>
        <w:t>y</w:t>
      </w:r>
      <w:r>
        <w:t>nes for mig at ligge faretruende tæt på den mentalitet som i sin tid skabte grobund for den, i vor verden, samlede menneskeheds alt om sig gribende skræk for den katolske skærsild, sådan som den drev gæk med folk i noget der ligner femhundrede år under mottoet ”Når pengene i kisten klinger / straks sjælen af Skærsilden springer”. Jeg overlader det til vor tids mennesker selv at holde et vågent øje med hvad de kaster sig selv og deres værdier i grams for, og for fredens og fornuftens skyld accepterer jeg da også at vi kollektivt bekoster en hel del forskning i alternativer til, hvad der i almindelighed er gældende som sund fo</w:t>
      </w:r>
      <w:r>
        <w:t>r</w:t>
      </w:r>
      <w:r>
        <w:t>nuft. Det er der faktisk kommet rigtig meget ud af, ja i virkelighede er stort set alle fre</w:t>
      </w:r>
      <w:r>
        <w:t>m</w:t>
      </w:r>
      <w:r>
        <w:t>skridt nået på denne måde, men jeg nægter at være angst med nedadvendte mundvige og skræk for livsglæden. Og fri mig for alt i verden for de frelste!</w:t>
      </w:r>
    </w:p>
    <w:p w14:paraId="5E4F7E0E" w14:textId="77777777" w:rsidR="00276AB6" w:rsidRDefault="00276AB6" w:rsidP="00276AB6">
      <w:r>
        <w:t>Efter vore vandre- og løbeture deler vi et æble eller en appelsin og midt på formiddagen holder vi en lille kaffepause med en bid bolle til, så lidt at vi ikke helt mister appetitten til frokosten som vi indtager ved tolvtiden. Frokosten består af to halve stykker rugbrød med pålæg og gemyser og en øl som vi deler. Dette måltid er tilstrækkelig til at vi bliver dvaske og søvnige og modne til en middagssøvn på en halv time plus det løse hvis nogen af os skulle have lyst, og det hænder da heldigvis jævnligt.</w:t>
      </w:r>
    </w:p>
    <w:p w14:paraId="2AA3B69B" w14:textId="77777777" w:rsidR="00276AB6" w:rsidRDefault="00276AB6" w:rsidP="00276AB6">
      <w:r>
        <w:t>Om eftermiddagen kan det så hænde at jeg er den der står først op. Som regel er jeg i gang med et eller andet som trækker, og så kan jeg lige nå at få lavet lidt før Grethe også er kommet op og kalder til eftermiddagskaffe, hvabehar… lyder det ikke som et liv i sus og dus? Denne kaffe og ofte et stykke kage eller chokolade indtager vi med udsigt til vores første Tv-avis den dag, og det er også her vi udveksler hvad der ellers kan være sket ude i familien som vi har en jævnlig kontakt med over telefon og internet.</w:t>
      </w:r>
    </w:p>
    <w:p w14:paraId="65A111C7" w14:textId="77777777" w:rsidR="00276AB6" w:rsidRDefault="00276AB6" w:rsidP="00276AB6">
      <w:r>
        <w:t>Efter eftermiddagskaffen kan der være lidt praktiske ting som kalder på at blive gjort af mig, som eksempel at kløve og skrælle en selleri som Grethe så ellers kan præparere yde</w:t>
      </w:r>
      <w:r>
        <w:t>r</w:t>
      </w:r>
      <w:r>
        <w:t>ligere, medens jeg så måske bærer tomme flasker ud, ja alt muligt, men som regel ikke m</w:t>
      </w:r>
      <w:r>
        <w:t>e</w:t>
      </w:r>
      <w:r>
        <w:t>re end at jeg også kan nå et par oprydningsdiscipliner på computeren eller så, medens Gr</w:t>
      </w:r>
      <w:r>
        <w:t>e</w:t>
      </w:r>
      <w:r>
        <w:t>the tumler videre med aftensmaden som vi spiser klokken seks i god tid før Tv-aviserne. Vi ser altid mindst en Tv-avis og gerne de fleste politiske debatprogrammer. Det gjorde vi ikke nær så meget før, men nu er det lige som, at den politiske diskussion og debat i Tv erstatter alle intrigerne og snakken i sin tid på vore arbejdspladser. Det bytte har vi det fint med. E</w:t>
      </w:r>
      <w:r>
        <w:t>l</w:t>
      </w:r>
      <w:r>
        <w:t>lers ser vi ikke så meget fjernsyn. Underholdning interesserer os meget lidt, men er vi trætte og ugidelige så lader vi da gå, og ser lidt af det lalleglade før Grethe går i seng og jeg ve</w:t>
      </w:r>
      <w:r>
        <w:t>n</w:t>
      </w:r>
      <w:r>
        <w:t>der tilbage til mine sysler i computeren. Min sengetid er omkring midnat, hvor jeg sagte l</w:t>
      </w:r>
      <w:r>
        <w:t>u</w:t>
      </w:r>
      <w:r>
        <w:t>sker ned under dynen og læser lidt i Politikken på min iPhone. Det afleder min opmær</w:t>
      </w:r>
      <w:r>
        <w:t>k</w:t>
      </w:r>
      <w:r>
        <w:t xml:space="preserve">somhed, så jeg meget hurtigt falder i søvn. </w:t>
      </w:r>
    </w:p>
    <w:p w14:paraId="6F33E558" w14:textId="77777777" w:rsidR="00276AB6" w:rsidRDefault="00276AB6" w:rsidP="00276AB6">
      <w:r>
        <w:t>Foruden de nævnte standarddage kan da lige tilføjes, at de krydres med nogle få variationer i det faste ugeskema hvor mandag starter med at være helt friholt til at komme sig over weekenden hvor der så vidt muligt ikke er sket noget, men skal vi have gæster eller hvis vi selv er inviteret ud. Ud af utallige venner og bekendte er vores omgangskreds efterhånden reduceret til to hold faste venner og nogle få tilfældige sammenkomster med tidligere ko</w:t>
      </w:r>
      <w:r>
        <w:t>l</w:t>
      </w:r>
      <w:r>
        <w:t>legaer og lignende. Vi kunne sagtens have meget mere selskabelighed, men vi har valgt det fra. Dels er tidligere venskaber løbet ud i sandet og dels har vi nærmest usympatisk meget nok i os selv. Selv kunne jeg arbejde uafbrudt med mine egne små projekter i årevis uden afbrydelser tror jeg. Men det ville nok føre til flere forskellige former for vitaminmangler som i sidste ende nok netop ville skade selvsamme sysler på kvaliteten, så heldigvis bliver jeg ustandselig ”forstyrret” af familie og de få venner og naboer, så mit liv kan få den bre</w:t>
      </w:r>
      <w:r>
        <w:t>d</w:t>
      </w:r>
      <w:r>
        <w:t>de det har brug for. Men det er så altså også nok til at jeg ikke føler nogen som helst proa</w:t>
      </w:r>
      <w:r>
        <w:t>k</w:t>
      </w:r>
      <w:r>
        <w:t>tiv tilbøjelighed til at gå ud og genopfriske gamle venskaber i større omfang endsige at fi</w:t>
      </w:r>
      <w:r>
        <w:t>n</w:t>
      </w:r>
      <w:r>
        <w:t>de helt nye.</w:t>
      </w:r>
    </w:p>
    <w:p w14:paraId="34F249F2" w14:textId="77777777" w:rsidR="00276AB6" w:rsidRDefault="00276AB6" w:rsidP="00276AB6">
      <w:r>
        <w:t>I første række dyrker vi vore børn og børnebørn. De er jo de mennesker der, uanset hvad, betyder alt for os. Dog ikke sådan at vi ønsker at sidde lårene af dem. Vi finder det af stor betydning at de lever deres liv og vi lever vort, som vi så kan krydre med juletamtam med alle samlet og afholdelse af de enkeltes fødselsdage og hvad tilværelsen ellers kaster af sig. Dertil kommer, at vi stiltiende vel nærmest har en overenskomst med hinanden om at være der, hvis nogen skulle komme i klemme. Det er sket i nogle alvorligere tilfælde og det sker stadig i lettere omfang hvor især jeg øser lidt af mine byggeerfaringer i deres evindelige selvbyggerprojekter, men det lakker mod enden… jeg er for gammel både i tanke og kraft.</w:t>
      </w:r>
    </w:p>
    <w:p w14:paraId="4E0B8ED2" w14:textId="77777777" w:rsidR="00276AB6" w:rsidRDefault="00276AB6" w:rsidP="00276AB6">
      <w:r>
        <w:t xml:space="preserve">Fremover er vores ambition derfor bare at kunne passe os selv og ikke ligge nogen til last, men blot sidde på en bænk og krydse fingre for at det vil gå dem vel alle sammen. </w:t>
      </w:r>
    </w:p>
    <w:p w14:paraId="2C72FA30" w14:textId="77777777" w:rsidR="00276AB6" w:rsidRDefault="00276AB6" w:rsidP="00276AB6">
      <w:r>
        <w:t>Vore venner bytter vi i alt otte årlige middage med, fire fra dem og fire til os to og to. Så spiser vi og drikker og snakker kultur og politik i en pærevælling, og ofte så håret står lige op i luften i uenighed. Vi er nok alle mere eller mindre venstreorienterede, men dette er e</w:t>
      </w:r>
      <w:r>
        <w:t>f</w:t>
      </w:r>
      <w:r>
        <w:t>terhånden et videre og videre begreb, hvad der tidligere var god rød medicin er nu blåt… og omvendt. Verden er af lave og det gamle klassesamfund er nærmest opløst i helt nye fus</w:t>
      </w:r>
      <w:r>
        <w:t>i</w:t>
      </w:r>
      <w:r>
        <w:t>onskarakterer. På samme måde omgås vi vore naboer, her blot med den forskel at vi i mi</w:t>
      </w:r>
      <w:r>
        <w:t>n</w:t>
      </w:r>
      <w:r>
        <w:t>dre grad diskuterer politik! Det ville jo være træls at komme derud hvor man ikke kan o</w:t>
      </w:r>
      <w:r>
        <w:t>m</w:t>
      </w:r>
      <w:r>
        <w:t>gås sine naboer uden at råbe røvhul hver gang.</w:t>
      </w:r>
    </w:p>
    <w:p w14:paraId="51F4CC7E" w14:textId="77777777" w:rsidR="00276AB6" w:rsidRDefault="00276AB6" w:rsidP="00276AB6">
      <w:r>
        <w:t>Hver tirsdag cykler Grethe til byen for at gå en strøgtur og finde inspiration til hvad hun gerne ville lade tilværelsen byde hende. Det er faktisk sjælden hun køber noget, for hun er heldigvis usandsynligt kræsen og der går år imellem at hun for eksempel køber sig en ny kjole tror jeg! For når det endelig sker, så siger hun ikke nødvendigvis straks. Mange gange foretrækker hun at hænge det op i sine skabe og så, ved en eller anden god lejlighed at tage det på, så man må spørge. Hvad! Er det ikke en ny bluse… hvortil hun vil svare, ”nej den har jeg da haft længe… hvad synes du om den?”.</w:t>
      </w:r>
    </w:p>
    <w:p w14:paraId="3755DB6F" w14:textId="77777777" w:rsidR="00276AB6" w:rsidRDefault="00276AB6" w:rsidP="00276AB6">
      <w:r>
        <w:t>Under samtlige sine besøg i byen</w:t>
      </w:r>
      <w:r w:rsidRPr="00413D04">
        <w:t xml:space="preserve"> </w:t>
      </w:r>
      <w:r>
        <w:t>stiller Grethe sin cykel op ad Domkirken, det passer fint i forhold til hendes ruter rundt i byen og altså også når hun skal til damefrisør på Store Torv. Således holdt der så engang en stor flot limousine på torvet, lige ved Grethes faste cyke</w:t>
      </w:r>
      <w:r>
        <w:t>l</w:t>
      </w:r>
      <w:r>
        <w:t>parkeringssted! Det tænkte hun nu ikke videre over, hun havde travlt med at nå sin aftale hos Per, frisøren. Hun nåede sin aftale og sad og kiggede i damebladene da døren til et sid</w:t>
      </w:r>
      <w:r>
        <w:t>e</w:t>
      </w:r>
      <w:r>
        <w:t>lokale gik op, og ind i salonen trådte Dronning Margrethe, med håret slået ud- klar til vask! Jo, hun var ved at blive klippet og få ordnet håret i det lille sidelokale, og nu skulle det la</w:t>
      </w:r>
      <w:r>
        <w:t>n</w:t>
      </w:r>
      <w:r>
        <w:t>ge hår vaskes… og vaskefaciliteterne kunne ikke sådan lige flyttes ind i ”privaten”. Hun blev derfor ført hen at sidde i den ene af de to stole ved salonens hårvask. Den anden stol var også ledig, og nu kom Magda, Grethes frisør, og bad Grethe om at sætte sig hen i den. Grethe forsøgte at undslå sig, men fik blikket ”sæt dig nu hen og opfør dig naturligt”, og s</w:t>
      </w:r>
      <w:r>
        <w:t>å</w:t>
      </w:r>
      <w:r>
        <w:t>ledes gik det til at Hans Kongelige Højhed Prins Henriks kone og så min kone, den dag sad ved siden af hinanden og fik håret vasket og skyllet. Nu forstod Grethe så lidt bedre tilst</w:t>
      </w:r>
      <w:r>
        <w:t>e</w:t>
      </w:r>
      <w:r>
        <w:t>deværelsen af den unge sportstrænede mand i en af stolene henne ved damebladene, og hun forstod også, at hun og dronningen nærmest havde delt parkeringsplads i samme anledning. Nu havde hun så, Grethe altså, den at cykle hjem med.</w:t>
      </w:r>
    </w:p>
    <w:p w14:paraId="73D00D1C" w14:textId="77777777" w:rsidR="00276AB6" w:rsidRDefault="00276AB6" w:rsidP="00276AB6">
      <w:r>
        <w:t>Grethe oplever næsten altid et eller andet på sine byture, dels i gadebilledet generelt, men også fra en stol på et af fortovscafeerne på Pustervig hvor hun køber sig et let lille måltid med et glas til, men det bedste hun oplever er når hun tilfældigt får øje på vort barnebarn Thor som i skrivende stund er elev på Katedralskolen. Hver gang har han været stærkt o</w:t>
      </w:r>
      <w:r>
        <w:t>p</w:t>
      </w:r>
      <w:r>
        <w:t xml:space="preserve">taget af samtale og store armbevægelser i selskab med lyttende og deltagende kammerater. </w:t>
      </w:r>
    </w:p>
    <w:p w14:paraId="0F93D892" w14:textId="77777777" w:rsidR="00276AB6" w:rsidRDefault="00276AB6" w:rsidP="00276AB6">
      <w:r>
        <w:t>Thor har hver gang set glad og veltilpas ud, og det har glædet hende meget at se. Grethe er en tilbagetrukket natur, og hun har altid nøjedes med at være en ”flue på væggen”, hvor jeg i tilsvarende situationer nok ville have givet mig til kende, så Thor kunne få chansen for at prale af den flotte bedstefar han har! På den måde er vi klart hinandens modsætninger.</w:t>
      </w:r>
    </w:p>
    <w:p w14:paraId="35E81402" w14:textId="77777777" w:rsidR="00276AB6" w:rsidRDefault="00276AB6" w:rsidP="00276AB6">
      <w:r>
        <w:t>Men risikoen for at møde mig inde i byen er noget mindre, for jeg kommer ikke nær så tit, og under alle omstændigheder kun når jeg har et klart ærinde. Til gengæld møder jeg så godt som aldrig kendte ansigter, og jeg har en mistanke om, at de fleste mennesker over midttresserne er sig selv og sine nærmeste mere eller mindre nok og holder sig ude af gad</w:t>
      </w:r>
      <w:r>
        <w:t>e</w:t>
      </w:r>
      <w:r>
        <w:t>billedet. Der er jo på dette tidspunkt i livet pludselig meget mere tid til rådighed for at tage aktiviteter op som man måske  hidtil kun har kunnet drømme om, og får man først greb om noget sådant så er der altså ikke tid til overs til at fare nytte- og formålsløst rundt.</w:t>
      </w:r>
    </w:p>
    <w:p w14:paraId="235468B2" w14:textId="77777777" w:rsidR="00276AB6" w:rsidRDefault="00276AB6" w:rsidP="00276AB6">
      <w:r>
        <w:t>Desværre kan man ikke på samme måde helt negligere at fare rundt for at få opfyldt alle de basale mål som skal sikre livets opretholdelse, og derfor kommer jeg jo så alligevel lidt rundt. Hver torsdag kører Grethe og jeg således ud i et Føtex supermarked for at købe ind til den kommende uges husholdning. Vi er to for at gøre det så rationelt som muligt, hvo</w:t>
      </w:r>
      <w:r>
        <w:t>r</w:t>
      </w:r>
      <w:r>
        <w:t>for vi heller ikke kunne drømme om at kigge inden for i andre butikker. I Føtex ved vi pr</w:t>
      </w:r>
      <w:r>
        <w:t>æ</w:t>
      </w:r>
      <w:r>
        <w:t>cist hvor de forskellige varer står, og Grethe styrer så slagets gang med indkøbsvogn og h</w:t>
      </w:r>
      <w:r>
        <w:t>u</w:t>
      </w:r>
      <w:r>
        <w:t>skeseddel foran sig, og med mig som en spejder der sendes ud i krogene for at hente dette og hint. Grethe holder sig stramt til huskesedlen, men er der ikke for meget stress på, så h</w:t>
      </w:r>
      <w:r>
        <w:t>u</w:t>
      </w:r>
      <w:r>
        <w:t>sker jeg af mig selv, at nappe nogle isvafler og flødeboller og den slags. Det giver lidt rap over fingrene oppe ved kassen og så igen hjemme ved fjerneren, når hun nidkært vogter over at jeg ikke får mere end halvdelen. Altid køber vi noget der ligner en kasse med seks flasker rødvin og sommetider lidt til, hvor Malbec er den absolut foretrukne druesort. Vi holder os fra de allerbilligste og ser slet ikke på de dyreste. Dem kunne vi jo da ellers også godt tænke os at kyle i kurven, men indtil videre er vi kun i den forberedende fase af et s</w:t>
      </w:r>
      <w:r>
        <w:t>å</w:t>
      </w:r>
      <w:r>
        <w:t>dant projekt. Men det går trægt og der er ingen garanti… vi køber en lottokupon næsten hver uge! Trods de veltilrettelagte torsdagsindkøb, så undgås det jo aldrig at vi alligevel får brug for et par mindre indkøb i løbet af ugen, men dem nøjes vi med at foretage i nabolaget, så de lige kan bidrage til den dobbeltfunktion at en af os kan få strakt benene en ekstra gang i Risskovs friske havluft.</w:t>
      </w:r>
    </w:p>
    <w:p w14:paraId="78413194" w14:textId="77777777" w:rsidR="00276AB6" w:rsidRDefault="00276AB6" w:rsidP="00276AB6">
      <w:r>
        <w:t>Havde man nu været rig kunne man vel hav fået varerne bragt, men så gik man jo glip af alle impulskøbene, og det ville da være kedeligt, så fint nok vi ville nok under alle omstæ</w:t>
      </w:r>
      <w:r>
        <w:t>n</w:t>
      </w:r>
      <w:r>
        <w:t>digheder helst selv købe ind. Men så er der jo lige det med rengøringen, det kunne sgu have været rart at købe sig fri af! Og dog. Vi gør systematisk rent hver fredag, uanset om det trænger eller ej. Det skyldes de mange diskussioner om niveauet hvor vi havde helt forske</w:t>
      </w:r>
      <w:r>
        <w:t>l</w:t>
      </w:r>
      <w:r>
        <w:t>lige opfattelser, og hvorfor rengøringen blev forvandlet til noget som man kunne kalde en ugentlig yogatræning, som ikke kræver synlige beviser på det foregående forfald, men som bare skal gøres alene fordi det er fredag. Og nu er vi så nærmest afhængige af at få gjort rent. Grethe redder sengene og tager badeværelserne og vasketøjet, medens jeg støvsuger gulvene i husets tre etager med et behørigt øje for hylder og dørkarme etc. For at afslutte med lidt gulvvask pletvist hvor der er synlige spor af ugen der gik.</w:t>
      </w:r>
    </w:p>
    <w:p w14:paraId="7817EE74" w14:textId="77777777" w:rsidR="00276AB6" w:rsidRDefault="00276AB6" w:rsidP="00276AB6">
      <w:r>
        <w:t>Så meget om vore hverdage i Risskov lige nu, efter de første par år som folkepensionister. Der vil sikkert komme til at ske ændringer, som at skifte det treetages hus ud med et e</w:t>
      </w:r>
      <w:r>
        <w:t>t</w:t>
      </w:r>
      <w:r>
        <w:t xml:space="preserve">planshus eller –lejlighed, så det bliver lettere at støvsuge for eksempel. Men dertil kommer jo at der også altid vil være særlige afvigelser, sådan som de afbræk det giver når jeg nu i mange år har måttet pille både dage, uger og måneder ud for at servicere de der to sønner Jacob og Ole med alle deres store og små selvbyggeropgaver hvad jeg jo på den ene side er mæt af, men på den anden side heller ikke ville kunne undvære. Sååee…! </w:t>
      </w:r>
    </w:p>
    <w:p w14:paraId="4923C35D" w14:textId="77777777" w:rsidR="00276AB6" w:rsidRDefault="00276AB6" w:rsidP="00276AB6"/>
    <w:p w14:paraId="7C0A9DEC" w14:textId="77777777" w:rsidR="00276AB6" w:rsidRDefault="00276AB6" w:rsidP="00276AB6"/>
    <w:p w14:paraId="58B2DC7F" w14:textId="77777777" w:rsidR="00276AB6" w:rsidRDefault="00276AB6" w:rsidP="00305658">
      <w:pPr>
        <w:pStyle w:val="Ga13"/>
      </w:pPr>
    </w:p>
    <w:p w14:paraId="013555D0" w14:textId="77777777" w:rsidR="00C7493F" w:rsidRDefault="00C7493F" w:rsidP="00C7493F">
      <w:pPr>
        <w:pStyle w:val="Overskrift5"/>
      </w:pPr>
      <w:bookmarkStart w:id="159" w:name="_Toc193896510"/>
      <w:bookmarkStart w:id="160" w:name="_Toc412390309"/>
      <w:bookmarkStart w:id="161" w:name="_Toc412407693"/>
      <w:bookmarkStart w:id="162" w:name="_Toc193896514"/>
      <w:r>
        <w:t>Masseovne</w:t>
      </w:r>
      <w:bookmarkEnd w:id="159"/>
      <w:bookmarkEnd w:id="160"/>
      <w:bookmarkEnd w:id="161"/>
    </w:p>
    <w:p w14:paraId="76A93926" w14:textId="77777777" w:rsidR="00C7493F" w:rsidRPr="00C7493F" w:rsidRDefault="00C7493F" w:rsidP="00305658">
      <w:pPr>
        <w:pStyle w:val="Ga13"/>
      </w:pPr>
    </w:p>
    <w:p w14:paraId="7629C1FC" w14:textId="77777777" w:rsidR="00C7493F" w:rsidRDefault="00C7493F" w:rsidP="00305658">
      <w:pPr>
        <w:pStyle w:val="Ga13"/>
      </w:pPr>
    </w:p>
    <w:p w14:paraId="36585430" w14:textId="4D3A6508" w:rsidR="00C7493F" w:rsidRDefault="003C221D" w:rsidP="003C221D">
      <w:pPr>
        <w:pStyle w:val="Overskrift4"/>
      </w:pPr>
      <w:bookmarkStart w:id="163" w:name="_Toc412390310"/>
      <w:bookmarkStart w:id="164" w:name="_Toc412407694"/>
      <w:r>
        <w:t>Total o</w:t>
      </w:r>
      <w:r w:rsidR="00C7493F">
        <w:t>mbygning af eget hus</w:t>
      </w:r>
      <w:bookmarkEnd w:id="163"/>
      <w:bookmarkEnd w:id="164"/>
    </w:p>
    <w:p w14:paraId="1C00836D" w14:textId="4BCDA23B" w:rsidR="00C7493F" w:rsidRDefault="00C7493F" w:rsidP="00305658">
      <w:pPr>
        <w:pStyle w:val="Ga13"/>
      </w:pPr>
      <w:r>
        <w:t>Murermesterhus på Elbækvej  II  2002</w:t>
      </w:r>
    </w:p>
    <w:p w14:paraId="21E9AC00" w14:textId="77777777" w:rsidR="003C221D" w:rsidRDefault="003C221D" w:rsidP="00305658">
      <w:pPr>
        <w:pStyle w:val="Ga13"/>
      </w:pPr>
    </w:p>
    <w:p w14:paraId="5442B5E0" w14:textId="1E4847A4" w:rsidR="003C221D" w:rsidRDefault="003C221D" w:rsidP="003C221D">
      <w:pPr>
        <w:pStyle w:val="Overskrift4"/>
      </w:pPr>
      <w:bookmarkStart w:id="165" w:name="_Toc412390311"/>
      <w:bookmarkStart w:id="166" w:name="_Toc412407695"/>
      <w:r>
        <w:t>Egen Tegnestue i kælderen</w:t>
      </w:r>
      <w:bookmarkEnd w:id="165"/>
      <w:bookmarkEnd w:id="166"/>
    </w:p>
    <w:p w14:paraId="4A650E7D" w14:textId="77777777" w:rsidR="003C221D" w:rsidRDefault="003C221D" w:rsidP="003C221D">
      <w:pPr>
        <w:pStyle w:val="Overskrift5"/>
      </w:pPr>
      <w:bookmarkStart w:id="167" w:name="_Toc412390312"/>
      <w:bookmarkStart w:id="168" w:name="_Toc412407696"/>
      <w:r>
        <w:t>Turristprojekt Altiplano</w:t>
      </w:r>
      <w:bookmarkEnd w:id="167"/>
      <w:bookmarkEnd w:id="168"/>
    </w:p>
    <w:p w14:paraId="5ABE9D26" w14:textId="77777777" w:rsidR="00C7493F" w:rsidRDefault="00C7493F" w:rsidP="00305658">
      <w:pPr>
        <w:pStyle w:val="Ga13"/>
      </w:pPr>
    </w:p>
    <w:p w14:paraId="4369E1A9" w14:textId="77777777" w:rsidR="00C7493F" w:rsidRPr="00C7493F" w:rsidRDefault="00C7493F" w:rsidP="00305658">
      <w:pPr>
        <w:pStyle w:val="Ga13"/>
      </w:pPr>
    </w:p>
    <w:p w14:paraId="135F2061" w14:textId="77777777" w:rsidR="00C7493F" w:rsidRDefault="00C7493F" w:rsidP="00C7493F">
      <w:r w:rsidRPr="000C4288">
        <w:rPr>
          <w:rStyle w:val="Overskrift5Tegn"/>
        </w:rPr>
        <w:t>Slægtsforskni</w:t>
      </w:r>
      <w:r>
        <w:rPr>
          <w:rStyle w:val="Overskrift5Tegn"/>
        </w:rPr>
        <w:t>n</w:t>
      </w:r>
      <w:r>
        <w:t>g</w:t>
      </w:r>
    </w:p>
    <w:p w14:paraId="5221210E" w14:textId="77777777" w:rsidR="00C7493F" w:rsidRDefault="00C7493F" w:rsidP="00305658">
      <w:pPr>
        <w:pStyle w:val="Ga13"/>
      </w:pPr>
    </w:p>
    <w:p w14:paraId="5BFDFC10" w14:textId="77777777" w:rsidR="00C7493F" w:rsidRDefault="00C7493F" w:rsidP="00C7493F">
      <w:pPr>
        <w:pStyle w:val="Overskrift5"/>
      </w:pPr>
      <w:bookmarkStart w:id="169" w:name="_Toc412390313"/>
      <w:bookmarkStart w:id="170" w:name="_Toc412407697"/>
      <w:r>
        <w:t>Hjemløseprojekt</w:t>
      </w:r>
      <w:bookmarkEnd w:id="169"/>
      <w:bookmarkEnd w:id="170"/>
    </w:p>
    <w:p w14:paraId="59746413" w14:textId="77777777" w:rsidR="009C39A3" w:rsidRDefault="009C39A3" w:rsidP="00305658">
      <w:pPr>
        <w:pStyle w:val="Ga13"/>
      </w:pPr>
    </w:p>
    <w:p w14:paraId="64C0DC40" w14:textId="77777777" w:rsidR="009C39A3" w:rsidRDefault="009C39A3" w:rsidP="009C39A3">
      <w:pPr>
        <w:pStyle w:val="Overskrift5"/>
      </w:pPr>
      <w:bookmarkStart w:id="171" w:name="_Toc193896515"/>
      <w:bookmarkStart w:id="172" w:name="_Toc412390314"/>
      <w:bookmarkStart w:id="173" w:name="_Toc412407698"/>
      <w:r>
        <w:t>Hestestald på Nørrebro  2004</w:t>
      </w:r>
      <w:bookmarkEnd w:id="171"/>
      <w:bookmarkEnd w:id="172"/>
      <w:bookmarkEnd w:id="173"/>
    </w:p>
    <w:p w14:paraId="613007F0" w14:textId="77777777" w:rsidR="009C39A3" w:rsidRPr="009C39A3" w:rsidRDefault="009C39A3" w:rsidP="00305658">
      <w:pPr>
        <w:pStyle w:val="Ga13"/>
      </w:pPr>
    </w:p>
    <w:p w14:paraId="39BBD3D2" w14:textId="77777777" w:rsidR="00C7493F" w:rsidRPr="001E665C" w:rsidRDefault="00C7493F" w:rsidP="00C7493F"/>
    <w:p w14:paraId="75B9E93E" w14:textId="77777777" w:rsidR="00C7493F" w:rsidRDefault="00C7493F" w:rsidP="00C7493F">
      <w:pPr>
        <w:pStyle w:val="Overskrift5"/>
      </w:pPr>
      <w:bookmarkStart w:id="174" w:name="_Toc193896512"/>
      <w:bookmarkStart w:id="175" w:name="_Toc412390315"/>
      <w:bookmarkStart w:id="176" w:name="_Toc412407699"/>
      <w:r>
        <w:t>Cambodia, Chlong 2004-06</w:t>
      </w:r>
      <w:bookmarkEnd w:id="174"/>
      <w:bookmarkEnd w:id="175"/>
      <w:bookmarkEnd w:id="176"/>
    </w:p>
    <w:p w14:paraId="7835D413" w14:textId="77777777" w:rsidR="00C7493F" w:rsidRDefault="00C7493F" w:rsidP="00305658">
      <w:pPr>
        <w:pStyle w:val="Ga13"/>
      </w:pPr>
    </w:p>
    <w:p w14:paraId="4415D41D" w14:textId="3773414F" w:rsidR="00C7493F" w:rsidRPr="000C4288" w:rsidRDefault="00C7493F" w:rsidP="00C7493F">
      <w:pPr>
        <w:pStyle w:val="Overskrift5"/>
      </w:pPr>
      <w:bookmarkStart w:id="177" w:name="_Toc412390316"/>
      <w:bookmarkStart w:id="178" w:name="_Toc412407700"/>
      <w:r>
        <w:t>Tilbygning Høegh-</w:t>
      </w:r>
      <w:proofErr w:type="spellStart"/>
      <w:r>
        <w:t>Guldbergsgade</w:t>
      </w:r>
      <w:proofErr w:type="spellEnd"/>
      <w:r>
        <w:t xml:space="preserve"> 69C 2006</w:t>
      </w:r>
      <w:bookmarkEnd w:id="177"/>
      <w:bookmarkEnd w:id="178"/>
    </w:p>
    <w:p w14:paraId="14773614" w14:textId="77777777" w:rsidR="00C7493F" w:rsidRDefault="00C7493F" w:rsidP="00C7493F">
      <w:r>
        <w:t>Jacobs hus</w:t>
      </w:r>
    </w:p>
    <w:p w14:paraId="3C625311" w14:textId="77777777" w:rsidR="00C7493F" w:rsidRDefault="00C7493F" w:rsidP="00C7493F"/>
    <w:bookmarkEnd w:id="162"/>
    <w:p w14:paraId="26CA14F5" w14:textId="77777777" w:rsidR="007D084F" w:rsidRPr="002358ED" w:rsidRDefault="007D084F" w:rsidP="007D084F"/>
    <w:p w14:paraId="3192C8EE" w14:textId="77777777" w:rsidR="007D084F" w:rsidRDefault="007D084F" w:rsidP="00212AF3">
      <w:pPr>
        <w:pStyle w:val="Overskrift5"/>
      </w:pPr>
      <w:bookmarkStart w:id="179" w:name="_Toc193896517"/>
      <w:bookmarkStart w:id="180" w:name="_Toc412390317"/>
      <w:bookmarkStart w:id="181" w:name="_Toc412407701"/>
      <w:r>
        <w:t>Ørkenvej, Anholt  2008</w:t>
      </w:r>
      <w:bookmarkEnd w:id="179"/>
      <w:bookmarkEnd w:id="180"/>
      <w:bookmarkEnd w:id="181"/>
    </w:p>
    <w:p w14:paraId="673328B4" w14:textId="77777777" w:rsidR="007D084F" w:rsidRPr="002358ED" w:rsidRDefault="007D084F" w:rsidP="007D084F"/>
    <w:p w14:paraId="30AD5DDA" w14:textId="77777777" w:rsidR="007D084F" w:rsidRDefault="007D084F" w:rsidP="00212AF3">
      <w:pPr>
        <w:pStyle w:val="Overskrift5"/>
      </w:pPr>
      <w:bookmarkStart w:id="182" w:name="_Toc193896518"/>
      <w:bookmarkStart w:id="183" w:name="_Toc412390318"/>
      <w:bookmarkStart w:id="184" w:name="_Toc412407702"/>
      <w:r>
        <w:t>Økologisk fritidsgård, Skuldelev  2010</w:t>
      </w:r>
      <w:bookmarkEnd w:id="182"/>
      <w:bookmarkEnd w:id="183"/>
      <w:bookmarkEnd w:id="184"/>
    </w:p>
    <w:p w14:paraId="0E2FD64B" w14:textId="77777777" w:rsidR="009C39A3" w:rsidRDefault="009C39A3" w:rsidP="00305658">
      <w:pPr>
        <w:pStyle w:val="Ga13"/>
      </w:pPr>
    </w:p>
    <w:p w14:paraId="46EEC754" w14:textId="7D905BD1" w:rsidR="003B0A5C" w:rsidRDefault="0058083B" w:rsidP="00212AF3">
      <w:pPr>
        <w:pStyle w:val="Overskrift5"/>
      </w:pPr>
      <w:bookmarkStart w:id="185" w:name="_Toc412390319"/>
      <w:bookmarkStart w:id="186" w:name="_Toc412407703"/>
      <w:r>
        <w:t>To værelsers i Langelinieparken</w:t>
      </w:r>
      <w:bookmarkEnd w:id="185"/>
      <w:bookmarkEnd w:id="186"/>
    </w:p>
    <w:p w14:paraId="55CE6ABA" w14:textId="77777777" w:rsidR="009C39A3" w:rsidRPr="009C39A3" w:rsidRDefault="009C39A3" w:rsidP="00305658">
      <w:pPr>
        <w:pStyle w:val="Ga13"/>
      </w:pPr>
    </w:p>
    <w:p w14:paraId="2FA2099C" w14:textId="23AB94F7" w:rsidR="003B0A5C" w:rsidRDefault="009C39A3" w:rsidP="003C221D">
      <w:pPr>
        <w:pStyle w:val="Overskrift4"/>
      </w:pPr>
      <w:bookmarkStart w:id="187" w:name="_Toc412390320"/>
      <w:bookmarkStart w:id="188" w:name="_Toc412407704"/>
      <w:r>
        <w:t xml:space="preserve">Rækkehus blandt </w:t>
      </w:r>
      <w:r w:rsidR="0058083B">
        <w:t>Sejlhusene i Struer</w:t>
      </w:r>
      <w:bookmarkEnd w:id="187"/>
      <w:bookmarkEnd w:id="188"/>
    </w:p>
    <w:p w14:paraId="4FEB1CFA" w14:textId="77777777" w:rsidR="00C3483C" w:rsidRDefault="00C3483C" w:rsidP="00C3483C">
      <w:pPr>
        <w:pStyle w:val="Garamond13"/>
      </w:pPr>
      <w:bookmarkStart w:id="189" w:name="_Toc193896506"/>
      <w:r>
        <w:t>Dagbog for onsdag den 6 september 2017Klokken er lidt over 8 om morgenen og jeg har sovet lidt længere end sædvanligt… det er nok fordi jeg har været oppe og tisse sidst på natten, og så sover jeg rigtig godt bagefter, hvis jeg da ellers falder i søvn! Plu</w:t>
      </w:r>
      <w:r>
        <w:t>d</w:t>
      </w:r>
      <w:r>
        <w:t>selig, langt inde i søvnen hører jeg fru Grethe råbe op om, at der er nogle mænd med stiger uden for… og hvad skal hun stille op med dem? Det er nok bare maleren som vil til at male huset råber jeg tilbage… vi bor i et hus med to etager og jeg sover oven på medens hun spiser sin morgenmad neden under. Desuden er huset et rækkehus, og ejerforeningen har længe varslet, at vores gruppe vil blive malet så snart det er tørt nok! Det er et træbeklædt hus. Grethe går ud til "mændene" som viser sig at være en midal</w:t>
      </w:r>
      <w:r>
        <w:t>d</w:t>
      </w:r>
      <w:r>
        <w:t>rende mand og en ung kvinde og identisk med vores vinduespudser… de kender vejen og vi behøver ikke at flytte noget eller!</w:t>
      </w:r>
    </w:p>
    <w:p w14:paraId="09C3959D" w14:textId="77777777" w:rsidR="00C3483C" w:rsidRDefault="00C3483C" w:rsidP="00C3483C">
      <w:pPr>
        <w:pStyle w:val="Garamond13"/>
      </w:pPr>
    </w:p>
    <w:p w14:paraId="2F4F6601" w14:textId="77777777" w:rsidR="00C3483C" w:rsidRDefault="00C3483C" w:rsidP="00C3483C">
      <w:pPr>
        <w:pStyle w:val="Garamond13"/>
      </w:pPr>
      <w:r>
        <w:t>Nu var jeg så kommet op og havde fået mig iført mit løbetøj. Jeg er nemlig en gammel dreng på 72 år, og for over et halvt år siden havde jeg et par skavanker som jeg gik til lægen med. Han målte og vejede mig og fandt frem til at jeg blandt andet havde nogle tal lige på grænsen til gammelmandssukkersyge eller diabetes 2 som det også kaldes. Det var jo ikke så godt, for så ville han udskrive noget medicin til mig… og den slags vil jeg helst ikke vikles ind i, for det er jo en kendt sag, at lægerne og medicinalindustr</w:t>
      </w:r>
      <w:r>
        <w:t>i</w:t>
      </w:r>
      <w:r>
        <w:t>en er en slags "Helvedes Engle" der kun er ude på at pushe så mange som mulige til at dope sig med deres medikamenter, og det endda med statstilskud. Helst tager jeg kun noget hvis der gør ondt et sted, og det gjorde det ikke, så jeg blev enig med pusherl</w:t>
      </w:r>
      <w:r>
        <w:t>æ</w:t>
      </w:r>
      <w:r>
        <w:t>gen om, at ændre livsstil med mere motion og mindre mad og vin. Derfor løber jeg så nu 5 km. hver dag medens jeg efterfølgende har skåret maden ned til det halve, sådan ca. dertil hvor jeg føler mig mæt. Vinen venter jeg med at regulere, for ved den seneste måling fandt lægen ud af, at mine tal på alle fronter havde forbedret sig markant, og mindst uden for diabeteszonen. Andre ville måske så stoppe motionsudskejelserne! Men i mellemtiden har jeg på egen hånd også fundet ud af at potensen bliver lidt o</w:t>
      </w:r>
      <w:r>
        <w:t>p</w:t>
      </w:r>
      <w:r>
        <w:t>muntret på løbeturene langs stranden.</w:t>
      </w:r>
    </w:p>
    <w:p w14:paraId="1408F029" w14:textId="77777777" w:rsidR="00C3483C" w:rsidRDefault="00C3483C" w:rsidP="00C3483C">
      <w:pPr>
        <w:pStyle w:val="Garamond13"/>
      </w:pPr>
    </w:p>
    <w:p w14:paraId="35F2066C" w14:textId="77777777" w:rsidR="00C3483C" w:rsidRDefault="00C3483C" w:rsidP="00C3483C">
      <w:pPr>
        <w:pStyle w:val="Garamond13"/>
      </w:pPr>
      <w:r>
        <w:t>I dag var der støvregn, spredt sol og kun et par hundeluftere på løbeturen. Den første kilometer foregår ad en gangsti hen over en dæmning mellem en indsø og en fjord hvorefter der kommer et stiforløb gennem en strandpark og videre i alt halvanden k</w:t>
      </w:r>
      <w:r>
        <w:t>i</w:t>
      </w:r>
      <w:r>
        <w:t>lometer til udløbet fra en lille bæk hvor der også er en lille pynt med en super meditativ udsigt 180 grader rundt vekslende med strand, marker, skov og byens skyline…! Her laver jeg nogle gymnastiske yogaøvelser til ære for smidighed i arme og ben etc. før jeg løber samme vej tilbage. Kan man ønske sig mere? Med et par timers hvil inklusive fr</w:t>
      </w:r>
      <w:r>
        <w:t>o</w:t>
      </w:r>
      <w:r>
        <w:t>kost og middagssøvn er jeg nu klar til at tage mig af dagens opgaver!</w:t>
      </w:r>
    </w:p>
    <w:p w14:paraId="20ED398C" w14:textId="77777777" w:rsidR="00C3483C" w:rsidRDefault="00C3483C" w:rsidP="00C3483C">
      <w:pPr>
        <w:pStyle w:val="Garamond13"/>
      </w:pPr>
    </w:p>
    <w:p w14:paraId="47C5814E" w14:textId="77777777" w:rsidR="00C3483C" w:rsidRDefault="00C3483C" w:rsidP="00C3483C">
      <w:pPr>
        <w:pStyle w:val="Garamond13"/>
      </w:pPr>
      <w:r>
        <w:t>Ja, og hvad er dagens opgaver for en gammel pensionist… tja, for mig er det at skrive erindringer og lave simple hjemmesider om slægten og mine omgivelser i øvrigt. Lige nu brygger jeg på en historisk beretning om mit naboskabs tilblivelse. Det er et nyt og avanceret byggeri som tilfældigvis er blevet opført midt i hvad der var vild natur da jeg var dreng og på et sted hvor jeg legede med mine legekammerater… og så forlod jeg byen og vendte tilbage nu 58 år senere! Det er en mærkelig fornemmelse som jeg gerne vil tygge lidt på.</w:t>
      </w:r>
    </w:p>
    <w:p w14:paraId="7EFE782E" w14:textId="77777777" w:rsidR="00C3483C" w:rsidRDefault="00C3483C" w:rsidP="00C3483C">
      <w:pPr>
        <w:pStyle w:val="Garamond13"/>
      </w:pPr>
    </w:p>
    <w:p w14:paraId="03557DAB" w14:textId="77777777" w:rsidR="00C3483C" w:rsidRDefault="00C3483C" w:rsidP="00C3483C">
      <w:pPr>
        <w:pStyle w:val="Garamond13"/>
      </w:pPr>
      <w:r>
        <w:t xml:space="preserve">Ellers er det standard at gå en tur i Brugsen for at holde køleskabets indhold intakt med gode og lækre økologiske produkter. For godt et år siden forlod vi Risskov og Aarhus for at realisere noget af den opsparing der havde hobet sig op i vort hus der. Det har været godt for økonomien… al gæld er betalt inklusive vort nye hus, så nu handler det om at omstille sig. Byen er den samme som den var dengang i barndommen, men jeg har endnu ikke set et eneste ansigt fra dengang… byens gader og torve er som en teater sene hvor alle skuespillere er skiftet ud i pausen. Omstillingen handler også en del om at købe ind… pludselig skal man lede efter de økologiske varer, for den slags går man ikke så højt op i her, nej her tæller primært stor mængde for færrest mulige kroner. </w:t>
      </w:r>
    </w:p>
    <w:p w14:paraId="01C2AD77" w14:textId="77777777" w:rsidR="00C3483C" w:rsidRDefault="00C3483C" w:rsidP="00C3483C">
      <w:pPr>
        <w:pStyle w:val="Garamond13"/>
      </w:pPr>
      <w:r>
        <w:t>Vi nyder dog vort velindrettede hus og tager bare toget eller bilen til Aarhus når trykket stiger til der uudholdelige.</w:t>
      </w:r>
    </w:p>
    <w:p w14:paraId="24856561" w14:textId="77777777" w:rsidR="00C3483C" w:rsidRDefault="00C3483C" w:rsidP="00C3483C">
      <w:pPr>
        <w:pStyle w:val="Garamond13"/>
      </w:pPr>
    </w:p>
    <w:p w14:paraId="2C8F0818" w14:textId="77777777" w:rsidR="00C3483C" w:rsidRDefault="00C3483C" w:rsidP="00C3483C">
      <w:pPr>
        <w:pStyle w:val="Garamond13"/>
      </w:pPr>
      <w:r>
        <w:t>I eftermiddags spillede jeg "kasino" med fruen. Hver dag kommer hun stikkende med et glas kold hvidvin og lidt guf og kortene, og så er det bare om at kende sin plads.</w:t>
      </w:r>
    </w:p>
    <w:p w14:paraId="063640A3" w14:textId="77777777" w:rsidR="00C3483C" w:rsidRDefault="00C3483C" w:rsidP="00C3483C">
      <w:pPr>
        <w:pStyle w:val="Garamond13"/>
      </w:pPr>
    </w:p>
    <w:p w14:paraId="6A5A5E5E" w14:textId="77777777" w:rsidR="00C3483C" w:rsidRDefault="00C3483C" w:rsidP="00C3483C">
      <w:pPr>
        <w:pStyle w:val="Garamond13"/>
      </w:pPr>
      <w:r>
        <w:t>I aften har jeg set TV nyheder og en film om forholdene i Øst- og Vesttyskland under den kolde krig. Det er jo nu allerede langt over 25 år siden muren faldt og man har jo næsten glemt hvor horrible forhold især østtyskerne var udsat for i relation til angiveri og Stasi etc.</w:t>
      </w:r>
    </w:p>
    <w:p w14:paraId="27E31BFC" w14:textId="77777777" w:rsidR="00C3483C" w:rsidRDefault="00C3483C" w:rsidP="00C3483C">
      <w:pPr>
        <w:pStyle w:val="Garamond13"/>
      </w:pPr>
    </w:p>
    <w:p w14:paraId="4EB5523C" w14:textId="77777777" w:rsidR="00C3483C" w:rsidRDefault="00C3483C" w:rsidP="00C3483C">
      <w:pPr>
        <w:pStyle w:val="Garamond13"/>
      </w:pPr>
      <w:r>
        <w:t xml:space="preserve">Dagen er sluttet på FaceBook hvor en amerikansk grandfætter har liked et udsagn om at: </w:t>
      </w:r>
    </w:p>
    <w:p w14:paraId="1D20B0C6" w14:textId="77777777" w:rsidR="00C3483C" w:rsidRDefault="00C3483C" w:rsidP="00C3483C">
      <w:pPr>
        <w:pStyle w:val="Garamond13"/>
      </w:pPr>
      <w:r>
        <w:t>Islamisk Stat (</w:t>
      </w:r>
      <w:proofErr w:type="spellStart"/>
      <w:r>
        <w:t>Isil</w:t>
      </w:r>
      <w:proofErr w:type="spellEnd"/>
      <w:r>
        <w:t xml:space="preserve">) er for islam hvad Ku Kluks Kan er for kristendommen! Det udsagn synes jeg taler præcist mod dumsmarte generaliseringer og understreger at alle lejre kan være både seriøse og indeholde totalitære kræfter, som man i alle tilfælde bør tage sig i agt for. Min kommentar og punktum for dagen er nedenstående kollage som jeg kalder "Ku </w:t>
      </w:r>
      <w:proofErr w:type="spellStart"/>
      <w:r>
        <w:t>Kli</w:t>
      </w:r>
      <w:proofErr w:type="spellEnd"/>
      <w:r>
        <w:t xml:space="preserve"> Sil" som min kommentar til dette groteske paradoks.</w:t>
      </w:r>
    </w:p>
    <w:p w14:paraId="0A2A61C4" w14:textId="77777777" w:rsidR="00C3483C" w:rsidRDefault="00C3483C" w:rsidP="00C3483C">
      <w:pPr>
        <w:pStyle w:val="Garamond13"/>
      </w:pPr>
    </w:p>
    <w:p w14:paraId="16F55AC5" w14:textId="6B46C989" w:rsidR="00C3483C" w:rsidRPr="00CA084A" w:rsidRDefault="00C3483C" w:rsidP="00C3483C">
      <w:pPr>
        <w:pStyle w:val="Garamond13"/>
      </w:pPr>
      <w:r>
        <w:rPr>
          <w:noProof/>
          <w:lang w:val="en-US"/>
        </w:rPr>
        <w:drawing>
          <wp:inline distT="0" distB="0" distL="0" distR="0" wp14:anchorId="5DA804BE" wp14:editId="566F2502">
            <wp:extent cx="2521009" cy="2521009"/>
            <wp:effectExtent l="0" t="0" r="0" b="0"/>
            <wp:docPr id="72" name="Billede 72" descr="Maskinrummet:Users:larsjorgenjakobsen:Desktop:KuKli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kinrummet:Users:larsjorgenjakobsen:Desktop:KuKlisi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2185" cy="2522185"/>
                    </a:xfrm>
                    <a:prstGeom prst="rect">
                      <a:avLst/>
                    </a:prstGeom>
                    <a:noFill/>
                    <a:ln>
                      <a:noFill/>
                    </a:ln>
                  </pic:spPr>
                </pic:pic>
              </a:graphicData>
            </a:graphic>
          </wp:inline>
        </w:drawing>
      </w:r>
      <w:r w:rsidR="00227534">
        <w:t xml:space="preserve">    </w:t>
      </w:r>
      <w:r w:rsidR="00227534">
        <w:rPr>
          <w:noProof/>
          <w:lang w:val="en-US"/>
        </w:rPr>
        <w:drawing>
          <wp:inline distT="0" distB="0" distL="0" distR="0" wp14:anchorId="15AE7AEB" wp14:editId="61AE3D72">
            <wp:extent cx="2521010" cy="2521010"/>
            <wp:effectExtent l="0" t="0" r="0" b="0"/>
            <wp:docPr id="179" name="Billede 179" descr="Arbejdsrummet:03. FAMILIEN:3.20 Jørgen's:Egne værker:barnikuk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bejdsrummet:03. FAMILIEN:3.20 Jørgen's:Egne værker:barnikukS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1010" cy="2521010"/>
                    </a:xfrm>
                    <a:prstGeom prst="rect">
                      <a:avLst/>
                    </a:prstGeom>
                    <a:noFill/>
                    <a:ln>
                      <a:noFill/>
                    </a:ln>
                  </pic:spPr>
                </pic:pic>
              </a:graphicData>
            </a:graphic>
          </wp:inline>
        </w:drawing>
      </w:r>
    </w:p>
    <w:p w14:paraId="3F49D1AE" w14:textId="5F12B215" w:rsidR="003B0A5C" w:rsidRDefault="003B0A5C">
      <w:pPr>
        <w:rPr>
          <w:rFonts w:ascii="Garamond" w:hAnsi="Garamond" w:cs="Arial"/>
          <w:b/>
          <w:bCs/>
          <w:iCs/>
          <w:sz w:val="28"/>
          <w:szCs w:val="28"/>
        </w:rPr>
      </w:pPr>
      <w:r>
        <w:br w:type="page"/>
      </w:r>
    </w:p>
    <w:bookmarkEnd w:id="189"/>
    <w:p w14:paraId="62250A07" w14:textId="77777777" w:rsidR="009C39A3" w:rsidRDefault="009C39A3"/>
    <w:p w14:paraId="41FE8C81" w14:textId="77777777" w:rsidR="009C39A3" w:rsidRDefault="009C39A3"/>
    <w:p w14:paraId="5D610229" w14:textId="77777777" w:rsidR="009C39A3" w:rsidRDefault="009C39A3"/>
    <w:p w14:paraId="6D9CBBCE" w14:textId="77777777" w:rsidR="009C39A3" w:rsidRDefault="009C39A3"/>
    <w:p w14:paraId="30DDB0AB" w14:textId="77777777" w:rsidR="009C39A3" w:rsidRDefault="009C39A3"/>
    <w:p w14:paraId="43CF5A13" w14:textId="77777777" w:rsidR="009C39A3" w:rsidRDefault="009C39A3"/>
    <w:p w14:paraId="04BF6F76" w14:textId="77777777" w:rsidR="009C39A3" w:rsidRDefault="009C39A3"/>
    <w:p w14:paraId="3F23AC34" w14:textId="77777777" w:rsidR="009C39A3" w:rsidRDefault="009C39A3"/>
    <w:p w14:paraId="5692126B" w14:textId="77777777" w:rsidR="009C39A3" w:rsidRDefault="009C39A3"/>
    <w:p w14:paraId="3CD9704F" w14:textId="087E8AF2" w:rsidR="009C39A3" w:rsidRDefault="009C39A3" w:rsidP="003C221D">
      <w:pPr>
        <w:pStyle w:val="Overskrift4"/>
      </w:pPr>
      <w:bookmarkStart w:id="190" w:name="_Toc412390321"/>
      <w:bookmarkStart w:id="191" w:name="_Toc412407705"/>
      <w:r>
        <w:t>Lejlighed på Solbakken</w:t>
      </w:r>
      <w:bookmarkEnd w:id="190"/>
      <w:bookmarkEnd w:id="191"/>
    </w:p>
    <w:p w14:paraId="55F11C51" w14:textId="77777777" w:rsidR="003C221D" w:rsidRDefault="009C39A3">
      <w:proofErr w:type="spellStart"/>
      <w:r>
        <w:t>Rologhedsvej</w:t>
      </w:r>
      <w:proofErr w:type="spellEnd"/>
      <w:r>
        <w:t xml:space="preserve"> 17 st. 1  8240 Risskov</w:t>
      </w:r>
    </w:p>
    <w:p w14:paraId="0C90BAE4" w14:textId="77777777" w:rsidR="003C221D" w:rsidRDefault="003C221D"/>
    <w:p w14:paraId="275E71A8" w14:textId="77777777" w:rsidR="003C221D" w:rsidRDefault="003C221D"/>
    <w:p w14:paraId="62CDDA1C" w14:textId="77777777" w:rsidR="003F0FF4" w:rsidRDefault="003F0FF4" w:rsidP="003F0FF4">
      <w:pPr>
        <w:pStyle w:val="Overskrift5"/>
      </w:pPr>
      <w:bookmarkStart w:id="192" w:name="_Toc412390322"/>
      <w:bookmarkStart w:id="193" w:name="_Toc412407706"/>
      <w:r>
        <w:t>Frederiksdal, Langør, Samsø</w:t>
      </w:r>
      <w:bookmarkEnd w:id="192"/>
      <w:bookmarkEnd w:id="193"/>
    </w:p>
    <w:p w14:paraId="2B37303B" w14:textId="77777777" w:rsidR="003F0FF4" w:rsidRDefault="003F0FF4" w:rsidP="00305658">
      <w:pPr>
        <w:pStyle w:val="Ga13"/>
      </w:pPr>
    </w:p>
    <w:p w14:paraId="7F420AA4" w14:textId="11FE708C" w:rsidR="003F0FF4" w:rsidRDefault="003F0FF4" w:rsidP="003F0FF4">
      <w:pPr>
        <w:pStyle w:val="Overskrift5"/>
      </w:pPr>
      <w:bookmarkStart w:id="194" w:name="_Toc412390323"/>
      <w:bookmarkStart w:id="195" w:name="_Toc412407707"/>
      <w:r>
        <w:t>Hønsehus og andre drømme på Skuldelev Mark</w:t>
      </w:r>
      <w:bookmarkEnd w:id="194"/>
      <w:bookmarkEnd w:id="195"/>
    </w:p>
    <w:p w14:paraId="6930635A" w14:textId="77777777" w:rsidR="003F0FF4" w:rsidRDefault="003F0FF4" w:rsidP="00305658">
      <w:pPr>
        <w:pStyle w:val="Ga13"/>
      </w:pPr>
    </w:p>
    <w:p w14:paraId="00607241" w14:textId="77777777" w:rsidR="003F0FF4" w:rsidRDefault="003F0FF4" w:rsidP="00305658">
      <w:pPr>
        <w:pStyle w:val="Ga13"/>
      </w:pPr>
    </w:p>
    <w:p w14:paraId="6C1CA4D4" w14:textId="77777777" w:rsidR="00D16DB7" w:rsidRPr="00760B0B" w:rsidRDefault="00D16DB7" w:rsidP="00D16DB7">
      <w:pPr>
        <w:pStyle w:val="Overskrift4"/>
      </w:pPr>
      <w:bookmarkStart w:id="196" w:name="_Toc193896426"/>
      <w:r>
        <w:t>Slutreplik</w:t>
      </w:r>
    </w:p>
    <w:bookmarkEnd w:id="196"/>
    <w:p w14:paraId="21EC38ED" w14:textId="4469D532" w:rsidR="00D16DB7" w:rsidRPr="00760B0B" w:rsidRDefault="00D16DB7" w:rsidP="00D16DB7">
      <w:pPr>
        <w:rPr>
          <w:rFonts w:ascii="Garamond" w:hAnsi="Garamond"/>
          <w:sz w:val="26"/>
        </w:rPr>
      </w:pPr>
      <w:r>
        <w:rPr>
          <w:rFonts w:ascii="Garamond" w:hAnsi="Garamond"/>
          <w:sz w:val="26"/>
        </w:rPr>
        <w:t>Tak for din interesse. Dette var bind III. Vend om ønsket til bage til resumeet side 7 til 13 for evt. at orientere dig om bind I, II og IV.</w:t>
      </w:r>
    </w:p>
    <w:p w14:paraId="7E50A2C0" w14:textId="77777777" w:rsidR="00D16DB7" w:rsidRDefault="00D16DB7" w:rsidP="00305658">
      <w:pPr>
        <w:pStyle w:val="Ga13"/>
      </w:pPr>
    </w:p>
    <w:p w14:paraId="689B1785" w14:textId="77777777" w:rsidR="003F0FF4" w:rsidRPr="003F0FF4" w:rsidRDefault="003F0FF4" w:rsidP="00305658">
      <w:pPr>
        <w:pStyle w:val="Ga13"/>
      </w:pPr>
    </w:p>
    <w:p w14:paraId="67574C6A" w14:textId="77777777" w:rsidR="00577C94" w:rsidRDefault="00577C94" w:rsidP="00305658">
      <w:pPr>
        <w:pStyle w:val="Ga13"/>
      </w:pPr>
    </w:p>
    <w:sectPr w:rsidR="00577C94" w:rsidSect="00EE138D">
      <w:footerReference w:type="even" r:id="rId18"/>
      <w:footerReference w:type="default" r:id="rId19"/>
      <w:pgSz w:w="11900" w:h="16820" w:code="28"/>
      <w:pgMar w:top="1418" w:right="1361" w:bottom="1702" w:left="1701" w:header="454"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Manifest>
    <wne:toolbarData r:id="rId1"/>
  </wne:toolbars>
  <wne:acds>
    <wne:acd wne:argValue="AQAAAAYA" wne:acdName="acd0" wne:fciIndexBasedOn="0065"/>
    <wne:acd wne:argValue="AgBHAGEAMAAyAA==" wne:acdName="acd1" wne:fciIndexBasedOn="0065"/>
    <wne:acd wne:argValue="AgBHAGEAMAA0AA==" wne:acdName="acd2" wne:fciIndexBasedOn="0065"/>
    <wne:acd wne:argValue="AgBHAGEAMAA4AA==" wne:acdName="acd3" wne:fciIndexBasedOn="0065"/>
    <wne:acd wne:argValue="AgBHAGEAMQAyAA==" wne:acdName="acd4" wne:fciIndexBasedOn="0065"/>
    <wne:acd wne:argValue="AgBHAGEAMQAzAA==" wne:acdName="acd5" wne:fciIndexBasedOn="0065"/>
    <wne:acd wne:argValue="AgBHAGEAMQAzAEIAbADlAA==" wne:acdName="acd6" wne:fciIndexBasedOn="0065"/>
    <wne:acd wne:argValue="AgBHAGEAMQAzAFIA+ABkAA==" wne:acdName="acd7" wne:fciIndexBasedOn="0065"/>
    <wne:acd wne:argValue="AgBHAGEAMQAzAEcAcgD4AG4A" wne:acdName="acd8" wne:fciIndexBasedOn="0065"/>
    <wne:acd wne:acdName="acd9" wne:fciIndexBasedOn="0065"/>
    <wne:acd wne:argValue="AgBHAGEAMQAzAEsAdQByAHMAaQB2AA==" wne:acdName="acd10" wne:fciIndexBasedOn="0065"/>
    <wne:acd wne:argValue="AgBHAGEAMQAzAFAAdQBuAGsAdAA=" wne:acdName="acd11" wne:fciIndexBasedOn="0065"/>
    <wne:acd wne:argValue="AgBHAGEAMQAzAFAAdQBuAGsAdADYAA==" wne:acdName="acd12" wne:fciIndexBasedOn="0065"/>
    <wne:acd wne:argValue="AgBHAGEAMQAzAE0AaQBkAHQA" wne:acdName="acd13" wne:fciIndexBasedOn="0065"/>
    <wne:acd wne:argValue="AQAAAAEA" wne:acdName="acd14" wne:fciIndexBasedOn="0065"/>
    <wne:acd wne:argValue="AQAAAAIA" wne:acdName="acd15" wne:fciIndexBasedOn="0065"/>
    <wne:acd wne:argValue="AQAAAAMA" wne:acdName="acd16" wne:fciIndexBasedOn="0065"/>
    <wne:acd wne:argValue="AQAAAAQA" wne:acdName="acd17" wne:fciIndexBasedOn="0065"/>
    <wne:acd wne:argValue="AQAAAAUA" wne:acdName="acd18" wne:fciIndexBasedOn="0065"/>
    <wne:acd wne:argValue="AQAAAAcA" wne:acdName="acd19" wne:fciIndexBasedOn="0065"/>
    <wne:acd wne:argValue="AgBHAGEAMQA4AEYAZQBkAA==" wne:acdName="acd20" wne:fciIndexBasedOn="0065"/>
  </wne:acd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83ECF" w14:textId="77777777" w:rsidR="00AD3305" w:rsidRDefault="00AD3305">
      <w:r>
        <w:separator/>
      </w:r>
    </w:p>
  </w:endnote>
  <w:endnote w:type="continuationSeparator" w:id="0">
    <w:p w14:paraId="59F3B075" w14:textId="77777777" w:rsidR="00AD3305" w:rsidRDefault="00AD3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640C7" w14:textId="77777777" w:rsidR="00AD3305" w:rsidRDefault="00AD3305" w:rsidP="00B3238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094FEAF0" w14:textId="77777777" w:rsidR="00AD3305" w:rsidRDefault="00AD3305" w:rsidP="00B32389">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16F52" w14:textId="77777777" w:rsidR="00AD3305" w:rsidRPr="00494EDB" w:rsidRDefault="00AD3305" w:rsidP="00305658">
    <w:pPr>
      <w:pStyle w:val="Ga13"/>
    </w:pPr>
    <w:r w:rsidRPr="00494EDB">
      <w:t xml:space="preserve">Side </w:t>
    </w:r>
    <w:r w:rsidRPr="00494EDB">
      <w:rPr>
        <w:rStyle w:val="Sidetal"/>
      </w:rPr>
      <w:fldChar w:fldCharType="begin"/>
    </w:r>
    <w:r w:rsidRPr="00494EDB">
      <w:rPr>
        <w:rStyle w:val="Sidetal"/>
      </w:rPr>
      <w:instrText xml:space="preserve"> PAGE </w:instrText>
    </w:r>
    <w:r w:rsidRPr="00494EDB">
      <w:rPr>
        <w:rStyle w:val="Sidetal"/>
      </w:rPr>
      <w:fldChar w:fldCharType="separate"/>
    </w:r>
    <w:r w:rsidR="00B82091">
      <w:rPr>
        <w:rStyle w:val="Sidetal"/>
        <w:noProof/>
      </w:rPr>
      <w:t>2</w:t>
    </w:r>
    <w:r w:rsidRPr="00494EDB">
      <w:rPr>
        <w:rStyle w:val="Sidetal"/>
      </w:rPr>
      <w:fldChar w:fldCharType="end"/>
    </w:r>
    <w:r w:rsidRPr="00494EDB">
      <w:rPr>
        <w:rStyle w:val="Sidetal"/>
      </w:rPr>
      <w:t xml:space="preserve"> af </w:t>
    </w:r>
    <w:r w:rsidRPr="00494EDB">
      <w:rPr>
        <w:rStyle w:val="Sidetal"/>
      </w:rPr>
      <w:fldChar w:fldCharType="begin"/>
    </w:r>
    <w:r w:rsidRPr="00494EDB">
      <w:rPr>
        <w:rStyle w:val="Sidetal"/>
      </w:rPr>
      <w:instrText xml:space="preserve"> NUMPAGES </w:instrText>
    </w:r>
    <w:r w:rsidRPr="00494EDB">
      <w:rPr>
        <w:rStyle w:val="Sidetal"/>
      </w:rPr>
      <w:fldChar w:fldCharType="separate"/>
    </w:r>
    <w:r w:rsidR="00B82091">
      <w:rPr>
        <w:rStyle w:val="Sidetal"/>
        <w:noProof/>
      </w:rPr>
      <w:t>34</w:t>
    </w:r>
    <w:r w:rsidRPr="00494EDB">
      <w:rPr>
        <w:rStyle w:val="Sidetal"/>
      </w:rPr>
      <w:fldChar w:fldCharType="end"/>
    </w:r>
    <w:bookmarkStart w:id="197" w:name="_Toc196386430"/>
  </w:p>
  <w:p w14:paraId="78786504" w14:textId="1BA0C0A6" w:rsidR="00AD3305" w:rsidRDefault="00AD3305" w:rsidP="00254357"/>
  <w:p w14:paraId="3DC84E8D" w14:textId="77777777" w:rsidR="00AD3305" w:rsidRDefault="00AD3305"/>
  <w:bookmarkEnd w:id="19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AB36D4" w14:textId="77777777" w:rsidR="00AD3305" w:rsidRDefault="00AD3305">
      <w:r>
        <w:separator/>
      </w:r>
    </w:p>
  </w:footnote>
  <w:footnote w:type="continuationSeparator" w:id="0">
    <w:p w14:paraId="5FBE564A" w14:textId="77777777" w:rsidR="00AD3305" w:rsidRDefault="00AD330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384F4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CCEB29E"/>
    <w:lvl w:ilvl="0">
      <w:start w:val="1"/>
      <w:numFmt w:val="decimal"/>
      <w:lvlText w:val="%1."/>
      <w:lvlJc w:val="left"/>
      <w:pPr>
        <w:tabs>
          <w:tab w:val="num" w:pos="1492"/>
        </w:tabs>
        <w:ind w:left="1492" w:hanging="360"/>
      </w:pPr>
    </w:lvl>
  </w:abstractNum>
  <w:abstractNum w:abstractNumId="2">
    <w:nsid w:val="FFFFFF7D"/>
    <w:multiLevelType w:val="singleLevel"/>
    <w:tmpl w:val="5C2A0B3E"/>
    <w:lvl w:ilvl="0">
      <w:start w:val="1"/>
      <w:numFmt w:val="decimal"/>
      <w:lvlText w:val="%1."/>
      <w:lvlJc w:val="left"/>
      <w:pPr>
        <w:tabs>
          <w:tab w:val="num" w:pos="1209"/>
        </w:tabs>
        <w:ind w:left="1209" w:hanging="360"/>
      </w:pPr>
    </w:lvl>
  </w:abstractNum>
  <w:abstractNum w:abstractNumId="3">
    <w:nsid w:val="FFFFFF7E"/>
    <w:multiLevelType w:val="singleLevel"/>
    <w:tmpl w:val="3F5CFC3E"/>
    <w:lvl w:ilvl="0">
      <w:start w:val="1"/>
      <w:numFmt w:val="decimal"/>
      <w:lvlText w:val="%1."/>
      <w:lvlJc w:val="left"/>
      <w:pPr>
        <w:tabs>
          <w:tab w:val="num" w:pos="926"/>
        </w:tabs>
        <w:ind w:left="926" w:hanging="360"/>
      </w:pPr>
    </w:lvl>
  </w:abstractNum>
  <w:abstractNum w:abstractNumId="4">
    <w:nsid w:val="FFFFFF7F"/>
    <w:multiLevelType w:val="singleLevel"/>
    <w:tmpl w:val="950EE4E6"/>
    <w:lvl w:ilvl="0">
      <w:start w:val="1"/>
      <w:numFmt w:val="decimal"/>
      <w:lvlText w:val="%1."/>
      <w:lvlJc w:val="left"/>
      <w:pPr>
        <w:tabs>
          <w:tab w:val="num" w:pos="643"/>
        </w:tabs>
        <w:ind w:left="643" w:hanging="360"/>
      </w:pPr>
    </w:lvl>
  </w:abstractNum>
  <w:abstractNum w:abstractNumId="5">
    <w:nsid w:val="FFFFFF80"/>
    <w:multiLevelType w:val="singleLevel"/>
    <w:tmpl w:val="1E94756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6E8C50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F6EA31A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E62C6F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B9AA44BE"/>
    <w:lvl w:ilvl="0">
      <w:start w:val="1"/>
      <w:numFmt w:val="decimal"/>
      <w:lvlText w:val="%1."/>
      <w:lvlJc w:val="left"/>
      <w:pPr>
        <w:tabs>
          <w:tab w:val="num" w:pos="360"/>
        </w:tabs>
        <w:ind w:left="360" w:hanging="360"/>
      </w:pPr>
    </w:lvl>
  </w:abstractNum>
  <w:abstractNum w:abstractNumId="10">
    <w:nsid w:val="FFFFFF89"/>
    <w:multiLevelType w:val="singleLevel"/>
    <w:tmpl w:val="9B58ED00"/>
    <w:lvl w:ilvl="0">
      <w:start w:val="1"/>
      <w:numFmt w:val="bullet"/>
      <w:lvlText w:val=""/>
      <w:lvlJc w:val="left"/>
      <w:pPr>
        <w:tabs>
          <w:tab w:val="num" w:pos="360"/>
        </w:tabs>
        <w:ind w:left="360" w:hanging="360"/>
      </w:pPr>
      <w:rPr>
        <w:rFonts w:ascii="Symbol" w:hAnsi="Symbol" w:hint="default"/>
      </w:rPr>
    </w:lvl>
  </w:abstractNum>
  <w:abstractNum w:abstractNumId="11">
    <w:nsid w:val="FFFFFFFE"/>
    <w:multiLevelType w:val="singleLevel"/>
    <w:tmpl w:val="AC0E3306"/>
    <w:lvl w:ilvl="0">
      <w:numFmt w:val="bullet"/>
      <w:lvlText w:val="*"/>
      <w:lvlJc w:val="left"/>
    </w:lvl>
  </w:abstractNum>
  <w:abstractNum w:abstractNumId="12">
    <w:nsid w:val="00014883"/>
    <w:multiLevelType w:val="hybridMultilevel"/>
    <w:tmpl w:val="6DB8987A"/>
    <w:lvl w:ilvl="0" w:tplc="EE10918E">
      <w:start w:val="1"/>
      <w:numFmt w:val="decimal"/>
      <w:lvlText w:val="%1"/>
      <w:lvlJc w:val="left"/>
      <w:pPr>
        <w:tabs>
          <w:tab w:val="num" w:pos="272"/>
        </w:tabs>
        <w:ind w:left="272" w:hanging="360"/>
      </w:pPr>
      <w:rPr>
        <w:rFonts w:hint="default"/>
      </w:rPr>
    </w:lvl>
    <w:lvl w:ilvl="1" w:tplc="04060003" w:tentative="1">
      <w:start w:val="1"/>
      <w:numFmt w:val="bullet"/>
      <w:lvlText w:val="o"/>
      <w:lvlJc w:val="left"/>
      <w:pPr>
        <w:tabs>
          <w:tab w:val="num" w:pos="992"/>
        </w:tabs>
        <w:ind w:left="992" w:hanging="360"/>
      </w:pPr>
      <w:rPr>
        <w:rFonts w:ascii="Courier New" w:hAnsi="Courier New" w:cs="Times New Roman Bold" w:hint="default"/>
      </w:rPr>
    </w:lvl>
    <w:lvl w:ilvl="2" w:tplc="04060005" w:tentative="1">
      <w:start w:val="1"/>
      <w:numFmt w:val="bullet"/>
      <w:lvlText w:val=""/>
      <w:lvlJc w:val="left"/>
      <w:pPr>
        <w:tabs>
          <w:tab w:val="num" w:pos="1712"/>
        </w:tabs>
        <w:ind w:left="1712" w:hanging="360"/>
      </w:pPr>
      <w:rPr>
        <w:rFonts w:ascii="Wingdings" w:hAnsi="Wingdings" w:hint="default"/>
      </w:rPr>
    </w:lvl>
    <w:lvl w:ilvl="3" w:tplc="04060001" w:tentative="1">
      <w:start w:val="1"/>
      <w:numFmt w:val="bullet"/>
      <w:lvlText w:val=""/>
      <w:lvlJc w:val="left"/>
      <w:pPr>
        <w:tabs>
          <w:tab w:val="num" w:pos="2432"/>
        </w:tabs>
        <w:ind w:left="2432" w:hanging="360"/>
      </w:pPr>
      <w:rPr>
        <w:rFonts w:ascii="Symbol" w:hAnsi="Symbol" w:hint="default"/>
      </w:rPr>
    </w:lvl>
    <w:lvl w:ilvl="4" w:tplc="04060003" w:tentative="1">
      <w:start w:val="1"/>
      <w:numFmt w:val="bullet"/>
      <w:lvlText w:val="o"/>
      <w:lvlJc w:val="left"/>
      <w:pPr>
        <w:tabs>
          <w:tab w:val="num" w:pos="3152"/>
        </w:tabs>
        <w:ind w:left="3152" w:hanging="360"/>
      </w:pPr>
      <w:rPr>
        <w:rFonts w:ascii="Courier New" w:hAnsi="Courier New" w:cs="Times New Roman Bold" w:hint="default"/>
      </w:rPr>
    </w:lvl>
    <w:lvl w:ilvl="5" w:tplc="04060005" w:tentative="1">
      <w:start w:val="1"/>
      <w:numFmt w:val="bullet"/>
      <w:lvlText w:val=""/>
      <w:lvlJc w:val="left"/>
      <w:pPr>
        <w:tabs>
          <w:tab w:val="num" w:pos="3872"/>
        </w:tabs>
        <w:ind w:left="3872" w:hanging="360"/>
      </w:pPr>
      <w:rPr>
        <w:rFonts w:ascii="Wingdings" w:hAnsi="Wingdings" w:hint="default"/>
      </w:rPr>
    </w:lvl>
    <w:lvl w:ilvl="6" w:tplc="04060001" w:tentative="1">
      <w:start w:val="1"/>
      <w:numFmt w:val="bullet"/>
      <w:lvlText w:val=""/>
      <w:lvlJc w:val="left"/>
      <w:pPr>
        <w:tabs>
          <w:tab w:val="num" w:pos="4592"/>
        </w:tabs>
        <w:ind w:left="4592" w:hanging="360"/>
      </w:pPr>
      <w:rPr>
        <w:rFonts w:ascii="Symbol" w:hAnsi="Symbol" w:hint="default"/>
      </w:rPr>
    </w:lvl>
    <w:lvl w:ilvl="7" w:tplc="04060003" w:tentative="1">
      <w:start w:val="1"/>
      <w:numFmt w:val="bullet"/>
      <w:lvlText w:val="o"/>
      <w:lvlJc w:val="left"/>
      <w:pPr>
        <w:tabs>
          <w:tab w:val="num" w:pos="5312"/>
        </w:tabs>
        <w:ind w:left="5312" w:hanging="360"/>
      </w:pPr>
      <w:rPr>
        <w:rFonts w:ascii="Courier New" w:hAnsi="Courier New" w:cs="Times New Roman Bold" w:hint="default"/>
      </w:rPr>
    </w:lvl>
    <w:lvl w:ilvl="8" w:tplc="04060005" w:tentative="1">
      <w:start w:val="1"/>
      <w:numFmt w:val="bullet"/>
      <w:lvlText w:val=""/>
      <w:lvlJc w:val="left"/>
      <w:pPr>
        <w:tabs>
          <w:tab w:val="num" w:pos="6032"/>
        </w:tabs>
        <w:ind w:left="6032" w:hanging="360"/>
      </w:pPr>
      <w:rPr>
        <w:rFonts w:ascii="Wingdings" w:hAnsi="Wingdings" w:hint="default"/>
      </w:rPr>
    </w:lvl>
  </w:abstractNum>
  <w:abstractNum w:abstractNumId="13">
    <w:nsid w:val="02325F12"/>
    <w:multiLevelType w:val="multilevel"/>
    <w:tmpl w:val="17BE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9117634"/>
    <w:multiLevelType w:val="multilevel"/>
    <w:tmpl w:val="0E72A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93438C3"/>
    <w:multiLevelType w:val="multilevel"/>
    <w:tmpl w:val="77E29926"/>
    <w:lvl w:ilvl="0">
      <w:start w:val="1"/>
      <w:numFmt w:val="bullet"/>
      <w:lvlText w:val="○"/>
      <w:lvlJc w:val="left"/>
      <w:pPr>
        <w:tabs>
          <w:tab w:val="num" w:pos="360"/>
        </w:tabs>
        <w:ind w:left="36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Times New Roman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0B044DBA"/>
    <w:multiLevelType w:val="multilevel"/>
    <w:tmpl w:val="D8A4969C"/>
    <w:lvl w:ilvl="0">
      <w:start w:val="1"/>
      <w:numFmt w:val="none"/>
      <w:lvlText w:val=""/>
      <w:legacy w:legacy="1" w:legacySpace="120" w:legacyIndent="360"/>
      <w:lvlJc w:val="left"/>
      <w:pPr>
        <w:ind w:left="360" w:hanging="360"/>
      </w:pPr>
      <w:rPr>
        <w:rFonts w:ascii="Symbol" w:hAnsi="Symbol" w:hint="default"/>
        <w:sz w:val="20"/>
      </w:rPr>
    </w:lvl>
    <w:lvl w:ilvl="1">
      <w:start w:val="1"/>
      <w:numFmt w:val="none"/>
      <w:lvlText w:val="o"/>
      <w:legacy w:legacy="1" w:legacySpace="120" w:legacyIndent="360"/>
      <w:lvlJc w:val="left"/>
      <w:pPr>
        <w:ind w:left="720" w:hanging="360"/>
      </w:pPr>
      <w:rPr>
        <w:rFonts w:ascii="Courier New" w:hAnsi="Courier New" w:cs="Times New Roman Bold" w:hint="default"/>
      </w:rPr>
    </w:lvl>
    <w:lvl w:ilvl="2">
      <w:numFmt w:val="none"/>
      <w:lvlText w:val="-"/>
      <w:legacy w:legacy="1" w:legacySpace="120" w:legacyIndent="360"/>
      <w:lvlJc w:val="left"/>
      <w:pPr>
        <w:ind w:left="1080" w:hanging="360"/>
      </w:pPr>
    </w:lvl>
    <w:lvl w:ilvl="3">
      <w:start w:val="1"/>
      <w:numFmt w:val="none"/>
      <w:lvlText w:val=""/>
      <w:legacy w:legacy="1" w:legacySpace="120" w:legacyIndent="227"/>
      <w:lvlJc w:val="left"/>
      <w:pPr>
        <w:ind w:left="1307" w:hanging="227"/>
      </w:pPr>
      <w:rPr>
        <w:rFonts w:ascii="Symbol" w:hAnsi="Symbol" w:hint="default"/>
      </w:rPr>
    </w:lvl>
    <w:lvl w:ilvl="4">
      <w:start w:val="1"/>
      <w:numFmt w:val="none"/>
      <w:lvlText w:val="o"/>
      <w:legacy w:legacy="1" w:legacySpace="120" w:legacyIndent="360"/>
      <w:lvlJc w:val="left"/>
      <w:pPr>
        <w:ind w:left="1667" w:hanging="360"/>
      </w:pPr>
      <w:rPr>
        <w:rFonts w:ascii="Courier New" w:hAnsi="Courier New" w:cs="Times New Roman Bold" w:hint="default"/>
      </w:rPr>
    </w:lvl>
    <w:lvl w:ilvl="5">
      <w:start w:val="1"/>
      <w:numFmt w:val="none"/>
      <w:lvlText w:val=""/>
      <w:legacy w:legacy="1" w:legacySpace="120" w:legacyIndent="360"/>
      <w:lvlJc w:val="left"/>
      <w:pPr>
        <w:ind w:left="2027" w:hanging="360"/>
      </w:pPr>
      <w:rPr>
        <w:rFonts w:ascii="Wingdings" w:hAnsi="Wingdings" w:hint="default"/>
      </w:rPr>
    </w:lvl>
    <w:lvl w:ilvl="6">
      <w:start w:val="1"/>
      <w:numFmt w:val="none"/>
      <w:lvlText w:val=""/>
      <w:legacy w:legacy="1" w:legacySpace="120" w:legacyIndent="360"/>
      <w:lvlJc w:val="left"/>
      <w:pPr>
        <w:ind w:left="2387" w:hanging="360"/>
      </w:pPr>
      <w:rPr>
        <w:rFonts w:ascii="Symbol" w:hAnsi="Symbol" w:hint="default"/>
      </w:rPr>
    </w:lvl>
    <w:lvl w:ilvl="7">
      <w:start w:val="1"/>
      <w:numFmt w:val="none"/>
      <w:lvlText w:val="o"/>
      <w:legacy w:legacy="1" w:legacySpace="120" w:legacyIndent="360"/>
      <w:lvlJc w:val="left"/>
      <w:pPr>
        <w:ind w:left="2747" w:hanging="360"/>
      </w:pPr>
      <w:rPr>
        <w:rFonts w:ascii="Courier New" w:hAnsi="Courier New" w:cs="Times New Roman Bold" w:hint="default"/>
      </w:rPr>
    </w:lvl>
    <w:lvl w:ilvl="8">
      <w:start w:val="1"/>
      <w:numFmt w:val="none"/>
      <w:lvlText w:val=""/>
      <w:legacy w:legacy="1" w:legacySpace="120" w:legacyIndent="360"/>
      <w:lvlJc w:val="left"/>
      <w:pPr>
        <w:ind w:left="3107" w:hanging="360"/>
      </w:pPr>
      <w:rPr>
        <w:rFonts w:ascii="Wingdings" w:hAnsi="Wingdings" w:hint="default"/>
      </w:rPr>
    </w:lvl>
  </w:abstractNum>
  <w:abstractNum w:abstractNumId="17">
    <w:nsid w:val="0BAC088D"/>
    <w:multiLevelType w:val="hybridMultilevel"/>
    <w:tmpl w:val="896EE4EE"/>
    <w:lvl w:ilvl="0" w:tplc="04090001">
      <w:start w:val="1"/>
      <w:numFmt w:val="bullet"/>
      <w:lvlText w:val=""/>
      <w:lvlJc w:val="left"/>
      <w:pPr>
        <w:ind w:left="1328" w:hanging="360"/>
      </w:pPr>
      <w:rPr>
        <w:rFonts w:ascii="Symbol" w:hAnsi="Symbol" w:hint="default"/>
      </w:rPr>
    </w:lvl>
    <w:lvl w:ilvl="1" w:tplc="04090003">
      <w:start w:val="1"/>
      <w:numFmt w:val="bullet"/>
      <w:lvlText w:val="o"/>
      <w:lvlJc w:val="left"/>
      <w:pPr>
        <w:ind w:left="2048" w:hanging="360"/>
      </w:pPr>
      <w:rPr>
        <w:rFonts w:ascii="Courier New" w:hAnsi="Courier New" w:hint="default"/>
      </w:rPr>
    </w:lvl>
    <w:lvl w:ilvl="2" w:tplc="04090005" w:tentative="1">
      <w:start w:val="1"/>
      <w:numFmt w:val="bullet"/>
      <w:lvlText w:val=""/>
      <w:lvlJc w:val="left"/>
      <w:pPr>
        <w:ind w:left="2768" w:hanging="360"/>
      </w:pPr>
      <w:rPr>
        <w:rFonts w:ascii="Wingdings" w:hAnsi="Wingdings" w:hint="default"/>
      </w:rPr>
    </w:lvl>
    <w:lvl w:ilvl="3" w:tplc="04090001" w:tentative="1">
      <w:start w:val="1"/>
      <w:numFmt w:val="bullet"/>
      <w:lvlText w:val=""/>
      <w:lvlJc w:val="left"/>
      <w:pPr>
        <w:ind w:left="3488" w:hanging="360"/>
      </w:pPr>
      <w:rPr>
        <w:rFonts w:ascii="Symbol" w:hAnsi="Symbol" w:hint="default"/>
      </w:rPr>
    </w:lvl>
    <w:lvl w:ilvl="4" w:tplc="04090003" w:tentative="1">
      <w:start w:val="1"/>
      <w:numFmt w:val="bullet"/>
      <w:lvlText w:val="o"/>
      <w:lvlJc w:val="left"/>
      <w:pPr>
        <w:ind w:left="4208" w:hanging="360"/>
      </w:pPr>
      <w:rPr>
        <w:rFonts w:ascii="Courier New" w:hAnsi="Courier New" w:hint="default"/>
      </w:rPr>
    </w:lvl>
    <w:lvl w:ilvl="5" w:tplc="04090005" w:tentative="1">
      <w:start w:val="1"/>
      <w:numFmt w:val="bullet"/>
      <w:lvlText w:val=""/>
      <w:lvlJc w:val="left"/>
      <w:pPr>
        <w:ind w:left="4928" w:hanging="360"/>
      </w:pPr>
      <w:rPr>
        <w:rFonts w:ascii="Wingdings" w:hAnsi="Wingdings" w:hint="default"/>
      </w:rPr>
    </w:lvl>
    <w:lvl w:ilvl="6" w:tplc="04090001" w:tentative="1">
      <w:start w:val="1"/>
      <w:numFmt w:val="bullet"/>
      <w:lvlText w:val=""/>
      <w:lvlJc w:val="left"/>
      <w:pPr>
        <w:ind w:left="5648" w:hanging="360"/>
      </w:pPr>
      <w:rPr>
        <w:rFonts w:ascii="Symbol" w:hAnsi="Symbol" w:hint="default"/>
      </w:rPr>
    </w:lvl>
    <w:lvl w:ilvl="7" w:tplc="04090003" w:tentative="1">
      <w:start w:val="1"/>
      <w:numFmt w:val="bullet"/>
      <w:lvlText w:val="o"/>
      <w:lvlJc w:val="left"/>
      <w:pPr>
        <w:ind w:left="6368" w:hanging="360"/>
      </w:pPr>
      <w:rPr>
        <w:rFonts w:ascii="Courier New" w:hAnsi="Courier New" w:hint="default"/>
      </w:rPr>
    </w:lvl>
    <w:lvl w:ilvl="8" w:tplc="04090005" w:tentative="1">
      <w:start w:val="1"/>
      <w:numFmt w:val="bullet"/>
      <w:lvlText w:val=""/>
      <w:lvlJc w:val="left"/>
      <w:pPr>
        <w:ind w:left="7088" w:hanging="360"/>
      </w:pPr>
      <w:rPr>
        <w:rFonts w:ascii="Wingdings" w:hAnsi="Wingdings" w:hint="default"/>
      </w:rPr>
    </w:lvl>
  </w:abstractNum>
  <w:abstractNum w:abstractNumId="18">
    <w:nsid w:val="11912D38"/>
    <w:multiLevelType w:val="hybridMultilevel"/>
    <w:tmpl w:val="F00EE900"/>
    <w:lvl w:ilvl="0" w:tplc="458EC558">
      <w:start w:val="1"/>
      <w:numFmt w:val="bullet"/>
      <w:lvlText w:val=""/>
      <w:lvlJc w:val="left"/>
      <w:pPr>
        <w:tabs>
          <w:tab w:val="num" w:pos="240"/>
        </w:tabs>
        <w:ind w:left="240" w:hanging="240"/>
      </w:pPr>
      <w:rPr>
        <w:rFonts w:ascii="Symbol" w:hAnsi="Symbol" w:hint="default"/>
      </w:rPr>
    </w:lvl>
    <w:lvl w:ilvl="1" w:tplc="0406000F">
      <w:start w:val="1"/>
      <w:numFmt w:val="decimal"/>
      <w:lvlText w:val="%2."/>
      <w:lvlJc w:val="left"/>
      <w:pPr>
        <w:tabs>
          <w:tab w:val="num" w:pos="1440"/>
        </w:tabs>
        <w:ind w:left="1440" w:hanging="360"/>
      </w:pPr>
      <w:rPr>
        <w:rFont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Times New Roman Bold"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Times New Roman Bold"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nsid w:val="1252129F"/>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0">
    <w:nsid w:val="139B4D29"/>
    <w:multiLevelType w:val="hybridMultilevel"/>
    <w:tmpl w:val="4386F85E"/>
    <w:lvl w:ilvl="0" w:tplc="CE54FA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B059EE"/>
    <w:multiLevelType w:val="hybridMultilevel"/>
    <w:tmpl w:val="41D01434"/>
    <w:lvl w:ilvl="0" w:tplc="FFFFFFFF">
      <w:start w:val="1"/>
      <w:numFmt w:val="bullet"/>
      <w:lvlText w:val=""/>
      <w:lvlJc w:val="left"/>
      <w:pPr>
        <w:tabs>
          <w:tab w:val="num" w:pos="240"/>
        </w:tabs>
        <w:ind w:left="240" w:hanging="240"/>
      </w:pPr>
      <w:rPr>
        <w:rFonts w:ascii="Symbol" w:hAnsi="Symbol" w:hint="default"/>
        <w:sz w:val="20"/>
        <w:szCs w:val="2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nsid w:val="15C31737"/>
    <w:multiLevelType w:val="hybridMultilevel"/>
    <w:tmpl w:val="844255D6"/>
    <w:lvl w:ilvl="0" w:tplc="7EC4B484">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E05C48"/>
    <w:multiLevelType w:val="hybridMultilevel"/>
    <w:tmpl w:val="4B7E9A16"/>
    <w:lvl w:ilvl="0" w:tplc="DD9069EA">
      <w:start w:val="1"/>
      <w:numFmt w:val="bullet"/>
      <w:lvlText w:val="–"/>
      <w:lvlJc w:val="left"/>
      <w:pPr>
        <w:tabs>
          <w:tab w:val="num" w:pos="360"/>
        </w:tabs>
        <w:ind w:left="360" w:hanging="360"/>
      </w:pPr>
      <w:rPr>
        <w:rFonts w:ascii="Courier New" w:hAnsi="Courier New" w:hint="default"/>
      </w:rPr>
    </w:lvl>
    <w:lvl w:ilvl="1" w:tplc="04060003">
      <w:start w:val="1"/>
      <w:numFmt w:val="bullet"/>
      <w:lvlText w:val="o"/>
      <w:lvlJc w:val="left"/>
      <w:pPr>
        <w:tabs>
          <w:tab w:val="num" w:pos="1440"/>
        </w:tabs>
        <w:ind w:left="1440" w:hanging="360"/>
      </w:pPr>
      <w:rPr>
        <w:rFonts w:ascii="Courier New" w:hAnsi="Courier New" w:cs="Times New Roman Bold"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Times New Roman Bold"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Times New Roman Bold"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nsid w:val="17A963DA"/>
    <w:multiLevelType w:val="hybridMultilevel"/>
    <w:tmpl w:val="FB72E4D6"/>
    <w:lvl w:ilvl="0" w:tplc="73E82460">
      <w:start w:val="1"/>
      <w:numFmt w:val="decimal"/>
      <w:lvlText w:val="%1."/>
      <w:lvlJc w:val="left"/>
      <w:pPr>
        <w:ind w:left="1127" w:hanging="5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18A36DE8"/>
    <w:multiLevelType w:val="hybridMultilevel"/>
    <w:tmpl w:val="BC1AB6EA"/>
    <w:lvl w:ilvl="0" w:tplc="1FDA521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DD73E6"/>
    <w:multiLevelType w:val="hybridMultilevel"/>
    <w:tmpl w:val="0D86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E217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9333DE9"/>
    <w:multiLevelType w:val="hybridMultilevel"/>
    <w:tmpl w:val="6F48BF0A"/>
    <w:lvl w:ilvl="0" w:tplc="92901AAC">
      <w:start w:val="1"/>
      <w:numFmt w:val="lowerLetter"/>
      <w:lvlText w:val="%1."/>
      <w:lvlJc w:val="left"/>
      <w:pPr>
        <w:tabs>
          <w:tab w:val="num" w:pos="500"/>
        </w:tabs>
        <w:ind w:left="500" w:hanging="360"/>
      </w:pPr>
      <w:rPr>
        <w:rFonts w:hint="default"/>
      </w:rPr>
    </w:lvl>
    <w:lvl w:ilvl="1" w:tplc="04060019" w:tentative="1">
      <w:start w:val="1"/>
      <w:numFmt w:val="lowerLetter"/>
      <w:lvlText w:val="%2."/>
      <w:lvlJc w:val="left"/>
      <w:pPr>
        <w:tabs>
          <w:tab w:val="num" w:pos="1220"/>
        </w:tabs>
        <w:ind w:left="1220" w:hanging="360"/>
      </w:pPr>
    </w:lvl>
    <w:lvl w:ilvl="2" w:tplc="0406001B" w:tentative="1">
      <w:start w:val="1"/>
      <w:numFmt w:val="lowerRoman"/>
      <w:lvlText w:val="%3."/>
      <w:lvlJc w:val="right"/>
      <w:pPr>
        <w:tabs>
          <w:tab w:val="num" w:pos="1940"/>
        </w:tabs>
        <w:ind w:left="1940" w:hanging="180"/>
      </w:pPr>
    </w:lvl>
    <w:lvl w:ilvl="3" w:tplc="0406000F" w:tentative="1">
      <w:start w:val="1"/>
      <w:numFmt w:val="decimal"/>
      <w:lvlText w:val="%4."/>
      <w:lvlJc w:val="left"/>
      <w:pPr>
        <w:tabs>
          <w:tab w:val="num" w:pos="2660"/>
        </w:tabs>
        <w:ind w:left="2660" w:hanging="360"/>
      </w:pPr>
    </w:lvl>
    <w:lvl w:ilvl="4" w:tplc="04060019" w:tentative="1">
      <w:start w:val="1"/>
      <w:numFmt w:val="lowerLetter"/>
      <w:lvlText w:val="%5."/>
      <w:lvlJc w:val="left"/>
      <w:pPr>
        <w:tabs>
          <w:tab w:val="num" w:pos="3380"/>
        </w:tabs>
        <w:ind w:left="3380" w:hanging="360"/>
      </w:pPr>
    </w:lvl>
    <w:lvl w:ilvl="5" w:tplc="0406001B" w:tentative="1">
      <w:start w:val="1"/>
      <w:numFmt w:val="lowerRoman"/>
      <w:lvlText w:val="%6."/>
      <w:lvlJc w:val="right"/>
      <w:pPr>
        <w:tabs>
          <w:tab w:val="num" w:pos="4100"/>
        </w:tabs>
        <w:ind w:left="4100" w:hanging="180"/>
      </w:pPr>
    </w:lvl>
    <w:lvl w:ilvl="6" w:tplc="0406000F" w:tentative="1">
      <w:start w:val="1"/>
      <w:numFmt w:val="decimal"/>
      <w:lvlText w:val="%7."/>
      <w:lvlJc w:val="left"/>
      <w:pPr>
        <w:tabs>
          <w:tab w:val="num" w:pos="4820"/>
        </w:tabs>
        <w:ind w:left="4820" w:hanging="360"/>
      </w:pPr>
    </w:lvl>
    <w:lvl w:ilvl="7" w:tplc="04060019" w:tentative="1">
      <w:start w:val="1"/>
      <w:numFmt w:val="lowerLetter"/>
      <w:lvlText w:val="%8."/>
      <w:lvlJc w:val="left"/>
      <w:pPr>
        <w:tabs>
          <w:tab w:val="num" w:pos="5540"/>
        </w:tabs>
        <w:ind w:left="5540" w:hanging="360"/>
      </w:pPr>
    </w:lvl>
    <w:lvl w:ilvl="8" w:tplc="0406001B" w:tentative="1">
      <w:start w:val="1"/>
      <w:numFmt w:val="lowerRoman"/>
      <w:lvlText w:val="%9."/>
      <w:lvlJc w:val="right"/>
      <w:pPr>
        <w:tabs>
          <w:tab w:val="num" w:pos="6260"/>
        </w:tabs>
        <w:ind w:left="6260" w:hanging="180"/>
      </w:pPr>
    </w:lvl>
  </w:abstractNum>
  <w:abstractNum w:abstractNumId="29">
    <w:nsid w:val="3439313E"/>
    <w:multiLevelType w:val="hybridMultilevel"/>
    <w:tmpl w:val="9CBEBD80"/>
    <w:lvl w:ilvl="0" w:tplc="726E5492">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0">
    <w:nsid w:val="36550FD9"/>
    <w:multiLevelType w:val="hybridMultilevel"/>
    <w:tmpl w:val="A260CBD0"/>
    <w:lvl w:ilvl="0" w:tplc="6236322C">
      <w:start w:val="1"/>
      <w:numFmt w:val="bullet"/>
      <w:lvlText w:val="○"/>
      <w:lvlJc w:val="left"/>
      <w:pPr>
        <w:tabs>
          <w:tab w:val="num" w:pos="444"/>
        </w:tabs>
        <w:ind w:left="444"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cs="Times New Roman Bold"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Times New Roman Bold"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Times New Roman Bold"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nsid w:val="372B1FB2"/>
    <w:multiLevelType w:val="hybridMultilevel"/>
    <w:tmpl w:val="98F8F7D2"/>
    <w:lvl w:ilvl="0" w:tplc="B4E4236C">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860"/>
        </w:tabs>
        <w:ind w:left="1860" w:hanging="360"/>
      </w:pPr>
      <w:rPr>
        <w:rFonts w:ascii="Courier New" w:hAnsi="Courier New" w:cs="Times New Roman Bold" w:hint="default"/>
      </w:rPr>
    </w:lvl>
    <w:lvl w:ilvl="2" w:tplc="04060005" w:tentative="1">
      <w:start w:val="1"/>
      <w:numFmt w:val="bullet"/>
      <w:lvlText w:val=""/>
      <w:lvlJc w:val="left"/>
      <w:pPr>
        <w:tabs>
          <w:tab w:val="num" w:pos="2580"/>
        </w:tabs>
        <w:ind w:left="2580" w:hanging="360"/>
      </w:pPr>
      <w:rPr>
        <w:rFonts w:ascii="Wingdings" w:hAnsi="Wingdings" w:hint="default"/>
      </w:rPr>
    </w:lvl>
    <w:lvl w:ilvl="3" w:tplc="04060001" w:tentative="1">
      <w:start w:val="1"/>
      <w:numFmt w:val="bullet"/>
      <w:lvlText w:val=""/>
      <w:lvlJc w:val="left"/>
      <w:pPr>
        <w:tabs>
          <w:tab w:val="num" w:pos="3300"/>
        </w:tabs>
        <w:ind w:left="3300" w:hanging="360"/>
      </w:pPr>
      <w:rPr>
        <w:rFonts w:ascii="Symbol" w:hAnsi="Symbol" w:hint="default"/>
      </w:rPr>
    </w:lvl>
    <w:lvl w:ilvl="4" w:tplc="04060003" w:tentative="1">
      <w:start w:val="1"/>
      <w:numFmt w:val="bullet"/>
      <w:lvlText w:val="o"/>
      <w:lvlJc w:val="left"/>
      <w:pPr>
        <w:tabs>
          <w:tab w:val="num" w:pos="4020"/>
        </w:tabs>
        <w:ind w:left="4020" w:hanging="360"/>
      </w:pPr>
      <w:rPr>
        <w:rFonts w:ascii="Courier New" w:hAnsi="Courier New" w:cs="Times New Roman Bold" w:hint="default"/>
      </w:rPr>
    </w:lvl>
    <w:lvl w:ilvl="5" w:tplc="04060005" w:tentative="1">
      <w:start w:val="1"/>
      <w:numFmt w:val="bullet"/>
      <w:lvlText w:val=""/>
      <w:lvlJc w:val="left"/>
      <w:pPr>
        <w:tabs>
          <w:tab w:val="num" w:pos="4740"/>
        </w:tabs>
        <w:ind w:left="4740" w:hanging="360"/>
      </w:pPr>
      <w:rPr>
        <w:rFonts w:ascii="Wingdings" w:hAnsi="Wingdings" w:hint="default"/>
      </w:rPr>
    </w:lvl>
    <w:lvl w:ilvl="6" w:tplc="04060001" w:tentative="1">
      <w:start w:val="1"/>
      <w:numFmt w:val="bullet"/>
      <w:lvlText w:val=""/>
      <w:lvlJc w:val="left"/>
      <w:pPr>
        <w:tabs>
          <w:tab w:val="num" w:pos="5460"/>
        </w:tabs>
        <w:ind w:left="5460" w:hanging="360"/>
      </w:pPr>
      <w:rPr>
        <w:rFonts w:ascii="Symbol" w:hAnsi="Symbol" w:hint="default"/>
      </w:rPr>
    </w:lvl>
    <w:lvl w:ilvl="7" w:tplc="04060003" w:tentative="1">
      <w:start w:val="1"/>
      <w:numFmt w:val="bullet"/>
      <w:lvlText w:val="o"/>
      <w:lvlJc w:val="left"/>
      <w:pPr>
        <w:tabs>
          <w:tab w:val="num" w:pos="6180"/>
        </w:tabs>
        <w:ind w:left="6180" w:hanging="360"/>
      </w:pPr>
      <w:rPr>
        <w:rFonts w:ascii="Courier New" w:hAnsi="Courier New" w:cs="Times New Roman Bold" w:hint="default"/>
      </w:rPr>
    </w:lvl>
    <w:lvl w:ilvl="8" w:tplc="04060005" w:tentative="1">
      <w:start w:val="1"/>
      <w:numFmt w:val="bullet"/>
      <w:lvlText w:val=""/>
      <w:lvlJc w:val="left"/>
      <w:pPr>
        <w:tabs>
          <w:tab w:val="num" w:pos="6900"/>
        </w:tabs>
        <w:ind w:left="6900" w:hanging="360"/>
      </w:pPr>
      <w:rPr>
        <w:rFonts w:ascii="Wingdings" w:hAnsi="Wingdings" w:hint="default"/>
      </w:rPr>
    </w:lvl>
  </w:abstractNum>
  <w:abstractNum w:abstractNumId="32">
    <w:nsid w:val="386F3785"/>
    <w:multiLevelType w:val="hybridMultilevel"/>
    <w:tmpl w:val="C1462542"/>
    <w:lvl w:ilvl="0" w:tplc="B9380B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8604B1"/>
    <w:multiLevelType w:val="hybridMultilevel"/>
    <w:tmpl w:val="4882F56C"/>
    <w:lvl w:ilvl="0" w:tplc="C9C2CFC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5F74882"/>
    <w:multiLevelType w:val="hybridMultilevel"/>
    <w:tmpl w:val="05A04658"/>
    <w:lvl w:ilvl="0" w:tplc="0CBCE180">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Times New Roman Bold"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Times New Roman Bold"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Times New Roman Bold"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nsid w:val="4A8E60B8"/>
    <w:multiLevelType w:val="multilevel"/>
    <w:tmpl w:val="C06C8FD4"/>
    <w:lvl w:ilvl="0">
      <w:start w:val="1"/>
      <w:numFmt w:val="bullet"/>
      <w:lvlText w:val=""/>
      <w:lvlJc w:val="left"/>
      <w:pPr>
        <w:tabs>
          <w:tab w:val="num" w:pos="1140"/>
        </w:tabs>
        <w:ind w:left="1140" w:hanging="360"/>
      </w:pPr>
      <w:rPr>
        <w:rFonts w:ascii="Symbol" w:hAnsi="Symbol" w:hint="default"/>
      </w:rPr>
    </w:lvl>
    <w:lvl w:ilvl="1">
      <w:start w:val="1"/>
      <w:numFmt w:val="bullet"/>
      <w:lvlText w:val="o"/>
      <w:lvlJc w:val="left"/>
      <w:pPr>
        <w:tabs>
          <w:tab w:val="num" w:pos="1860"/>
        </w:tabs>
        <w:ind w:left="1860" w:hanging="360"/>
      </w:pPr>
      <w:rPr>
        <w:rFonts w:ascii="Courier New" w:hAnsi="Courier New" w:cs="Times New Roman Bold" w:hint="default"/>
      </w:rPr>
    </w:lvl>
    <w:lvl w:ilvl="2">
      <w:start w:val="1"/>
      <w:numFmt w:val="bullet"/>
      <w:lvlText w:val=""/>
      <w:lvlJc w:val="left"/>
      <w:pPr>
        <w:tabs>
          <w:tab w:val="num" w:pos="2580"/>
        </w:tabs>
        <w:ind w:left="2580" w:hanging="360"/>
      </w:pPr>
      <w:rPr>
        <w:rFonts w:ascii="Wingdings" w:hAnsi="Wingdings" w:hint="default"/>
      </w:rPr>
    </w:lvl>
    <w:lvl w:ilvl="3">
      <w:start w:val="1"/>
      <w:numFmt w:val="bullet"/>
      <w:lvlText w:val=""/>
      <w:lvlJc w:val="left"/>
      <w:pPr>
        <w:tabs>
          <w:tab w:val="num" w:pos="3300"/>
        </w:tabs>
        <w:ind w:left="3300" w:hanging="360"/>
      </w:pPr>
      <w:rPr>
        <w:rFonts w:ascii="Symbol" w:hAnsi="Symbol" w:hint="default"/>
      </w:rPr>
    </w:lvl>
    <w:lvl w:ilvl="4">
      <w:start w:val="1"/>
      <w:numFmt w:val="bullet"/>
      <w:lvlText w:val="o"/>
      <w:lvlJc w:val="left"/>
      <w:pPr>
        <w:tabs>
          <w:tab w:val="num" w:pos="4020"/>
        </w:tabs>
        <w:ind w:left="4020" w:hanging="360"/>
      </w:pPr>
      <w:rPr>
        <w:rFonts w:ascii="Courier New" w:hAnsi="Courier New" w:cs="Times New Roman Bold" w:hint="default"/>
      </w:rPr>
    </w:lvl>
    <w:lvl w:ilvl="5">
      <w:start w:val="1"/>
      <w:numFmt w:val="bullet"/>
      <w:lvlText w:val=""/>
      <w:lvlJc w:val="left"/>
      <w:pPr>
        <w:tabs>
          <w:tab w:val="num" w:pos="4740"/>
        </w:tabs>
        <w:ind w:left="4740" w:hanging="360"/>
      </w:pPr>
      <w:rPr>
        <w:rFonts w:ascii="Wingdings" w:hAnsi="Wingdings" w:hint="default"/>
      </w:rPr>
    </w:lvl>
    <w:lvl w:ilvl="6">
      <w:start w:val="1"/>
      <w:numFmt w:val="bullet"/>
      <w:lvlText w:val=""/>
      <w:lvlJc w:val="left"/>
      <w:pPr>
        <w:tabs>
          <w:tab w:val="num" w:pos="5460"/>
        </w:tabs>
        <w:ind w:left="5460" w:hanging="360"/>
      </w:pPr>
      <w:rPr>
        <w:rFonts w:ascii="Symbol" w:hAnsi="Symbol" w:hint="default"/>
      </w:rPr>
    </w:lvl>
    <w:lvl w:ilvl="7">
      <w:start w:val="1"/>
      <w:numFmt w:val="bullet"/>
      <w:lvlText w:val="o"/>
      <w:lvlJc w:val="left"/>
      <w:pPr>
        <w:tabs>
          <w:tab w:val="num" w:pos="6180"/>
        </w:tabs>
        <w:ind w:left="6180" w:hanging="360"/>
      </w:pPr>
      <w:rPr>
        <w:rFonts w:ascii="Courier New" w:hAnsi="Courier New" w:cs="Times New Roman Bold" w:hint="default"/>
      </w:rPr>
    </w:lvl>
    <w:lvl w:ilvl="8">
      <w:start w:val="1"/>
      <w:numFmt w:val="bullet"/>
      <w:lvlText w:val=""/>
      <w:lvlJc w:val="left"/>
      <w:pPr>
        <w:tabs>
          <w:tab w:val="num" w:pos="6900"/>
        </w:tabs>
        <w:ind w:left="6900" w:hanging="360"/>
      </w:pPr>
      <w:rPr>
        <w:rFonts w:ascii="Wingdings" w:hAnsi="Wingdings" w:hint="default"/>
      </w:rPr>
    </w:lvl>
  </w:abstractNum>
  <w:abstractNum w:abstractNumId="36">
    <w:nsid w:val="4AD044CE"/>
    <w:multiLevelType w:val="multilevel"/>
    <w:tmpl w:val="A42A736C"/>
    <w:lvl w:ilvl="0">
      <w:start w:val="1"/>
      <w:numFmt w:val="decimal"/>
      <w:lvlText w:val="%1.0"/>
      <w:lvlJc w:val="left"/>
      <w:pPr>
        <w:tabs>
          <w:tab w:val="num" w:pos="600"/>
        </w:tabs>
        <w:ind w:left="600" w:hanging="600"/>
      </w:pPr>
      <w:rPr>
        <w:rFonts w:hint="default"/>
      </w:rPr>
    </w:lvl>
    <w:lvl w:ilvl="1">
      <w:start w:val="1"/>
      <w:numFmt w:val="decimalZero"/>
      <w:lvlText w:val="%1.%2"/>
      <w:lvlJc w:val="left"/>
      <w:pPr>
        <w:tabs>
          <w:tab w:val="num" w:pos="2024"/>
        </w:tabs>
        <w:ind w:left="2024" w:hanging="720"/>
      </w:pPr>
      <w:rPr>
        <w:rFonts w:hint="default"/>
      </w:rPr>
    </w:lvl>
    <w:lvl w:ilvl="2">
      <w:start w:val="1"/>
      <w:numFmt w:val="decimal"/>
      <w:lvlText w:val="%1.%2.%3"/>
      <w:lvlJc w:val="left"/>
      <w:pPr>
        <w:tabs>
          <w:tab w:val="num" w:pos="3328"/>
        </w:tabs>
        <w:ind w:left="3328" w:hanging="720"/>
      </w:pPr>
      <w:rPr>
        <w:rFonts w:hint="default"/>
      </w:rPr>
    </w:lvl>
    <w:lvl w:ilvl="3">
      <w:start w:val="1"/>
      <w:numFmt w:val="decimal"/>
      <w:lvlText w:val="%1.%2.%3.%4"/>
      <w:lvlJc w:val="left"/>
      <w:pPr>
        <w:tabs>
          <w:tab w:val="num" w:pos="4992"/>
        </w:tabs>
        <w:ind w:left="4992" w:hanging="1080"/>
      </w:pPr>
      <w:rPr>
        <w:rFonts w:hint="default"/>
      </w:rPr>
    </w:lvl>
    <w:lvl w:ilvl="4">
      <w:start w:val="1"/>
      <w:numFmt w:val="decimal"/>
      <w:lvlText w:val="%1.%2.%3.%4.%5"/>
      <w:lvlJc w:val="left"/>
      <w:pPr>
        <w:tabs>
          <w:tab w:val="num" w:pos="6656"/>
        </w:tabs>
        <w:ind w:left="6656" w:hanging="1440"/>
      </w:pPr>
      <w:rPr>
        <w:rFonts w:hint="default"/>
      </w:rPr>
    </w:lvl>
    <w:lvl w:ilvl="5">
      <w:start w:val="1"/>
      <w:numFmt w:val="decimal"/>
      <w:lvlText w:val="%1.%2.%3.%4.%5.%6"/>
      <w:lvlJc w:val="left"/>
      <w:pPr>
        <w:tabs>
          <w:tab w:val="num" w:pos="7960"/>
        </w:tabs>
        <w:ind w:left="7960" w:hanging="1440"/>
      </w:pPr>
      <w:rPr>
        <w:rFonts w:hint="default"/>
      </w:rPr>
    </w:lvl>
    <w:lvl w:ilvl="6">
      <w:start w:val="1"/>
      <w:numFmt w:val="decimal"/>
      <w:lvlText w:val="%1.%2.%3.%4.%5.%6.%7"/>
      <w:lvlJc w:val="left"/>
      <w:pPr>
        <w:tabs>
          <w:tab w:val="num" w:pos="9624"/>
        </w:tabs>
        <w:ind w:left="9624" w:hanging="1800"/>
      </w:pPr>
      <w:rPr>
        <w:rFonts w:hint="default"/>
      </w:rPr>
    </w:lvl>
    <w:lvl w:ilvl="7">
      <w:start w:val="1"/>
      <w:numFmt w:val="decimal"/>
      <w:lvlText w:val="%1.%2.%3.%4.%5.%6.%7.%8"/>
      <w:lvlJc w:val="left"/>
      <w:pPr>
        <w:tabs>
          <w:tab w:val="num" w:pos="10928"/>
        </w:tabs>
        <w:ind w:left="10928" w:hanging="1800"/>
      </w:pPr>
      <w:rPr>
        <w:rFonts w:hint="default"/>
      </w:rPr>
    </w:lvl>
    <w:lvl w:ilvl="8">
      <w:start w:val="1"/>
      <w:numFmt w:val="decimal"/>
      <w:lvlText w:val="%1.%2.%3.%4.%5.%6.%7.%8.%9"/>
      <w:lvlJc w:val="left"/>
      <w:pPr>
        <w:tabs>
          <w:tab w:val="num" w:pos="12592"/>
        </w:tabs>
        <w:ind w:left="12592" w:hanging="2160"/>
      </w:pPr>
      <w:rPr>
        <w:rFonts w:hint="default"/>
      </w:rPr>
    </w:lvl>
  </w:abstractNum>
  <w:abstractNum w:abstractNumId="37">
    <w:nsid w:val="4D29527C"/>
    <w:multiLevelType w:val="hybridMultilevel"/>
    <w:tmpl w:val="3F3427CA"/>
    <w:lvl w:ilvl="0" w:tplc="B9F6C426">
      <w:start w:val="1"/>
      <w:numFmt w:val="decimal"/>
      <w:lvlText w:val="%1."/>
      <w:lvlJc w:val="left"/>
      <w:pPr>
        <w:ind w:left="360" w:hanging="360"/>
      </w:pPr>
    </w:lvl>
    <w:lvl w:ilvl="1" w:tplc="33EC5CC8">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1574B11"/>
    <w:multiLevelType w:val="multilevel"/>
    <w:tmpl w:val="C1DA4760"/>
    <w:lvl w:ilvl="0">
      <w:start w:val="1"/>
      <w:numFmt w:val="bullet"/>
      <w:lvlText w:val="o"/>
      <w:lvlJc w:val="left"/>
      <w:pPr>
        <w:tabs>
          <w:tab w:val="num" w:pos="720"/>
        </w:tabs>
        <w:ind w:left="720" w:hanging="360"/>
      </w:pPr>
      <w:rPr>
        <w:rFonts w:ascii="Courier New" w:hAnsi="Courier New" w:cs="Times New Roman Bold" w:hint="default"/>
      </w:rPr>
    </w:lvl>
    <w:lvl w:ilvl="1">
      <w:start w:val="1"/>
      <w:numFmt w:val="bullet"/>
      <w:lvlText w:val="o"/>
      <w:lvlJc w:val="left"/>
      <w:pPr>
        <w:tabs>
          <w:tab w:val="num" w:pos="1440"/>
        </w:tabs>
        <w:ind w:left="1440" w:hanging="360"/>
      </w:pPr>
      <w:rPr>
        <w:rFonts w:ascii="Courier New" w:hAnsi="Courier New" w:cs="Times New Roman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5D571BC1"/>
    <w:multiLevelType w:val="hybridMultilevel"/>
    <w:tmpl w:val="C680C9C2"/>
    <w:lvl w:ilvl="0" w:tplc="981CE88A">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6115B1"/>
    <w:multiLevelType w:val="hybridMultilevel"/>
    <w:tmpl w:val="6E40EE20"/>
    <w:lvl w:ilvl="0" w:tplc="5F022E9C">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Times New Roman Bold"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Times New Roman Bold"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Times New Roman Bold"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1">
    <w:nsid w:val="5E4C5986"/>
    <w:multiLevelType w:val="hybridMultilevel"/>
    <w:tmpl w:val="F0D271F4"/>
    <w:lvl w:ilvl="0" w:tplc="261EAC0E">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CD375C"/>
    <w:multiLevelType w:val="hybridMultilevel"/>
    <w:tmpl w:val="22BA7A18"/>
    <w:lvl w:ilvl="0" w:tplc="7C5E8E00">
      <w:start w:val="1"/>
      <w:numFmt w:val="bullet"/>
      <w:lvlText w:val=""/>
      <w:lvlJc w:val="left"/>
      <w:pPr>
        <w:tabs>
          <w:tab w:val="num" w:pos="240"/>
        </w:tabs>
        <w:ind w:left="240" w:hanging="240"/>
      </w:pPr>
      <w:rPr>
        <w:rFonts w:ascii="Symbol" w:hAnsi="Symbol" w:hint="default"/>
      </w:rPr>
    </w:lvl>
    <w:lvl w:ilvl="1" w:tplc="0406000F">
      <w:start w:val="1"/>
      <w:numFmt w:val="decimal"/>
      <w:lvlText w:val="%2."/>
      <w:lvlJc w:val="left"/>
      <w:pPr>
        <w:tabs>
          <w:tab w:val="num" w:pos="1440"/>
        </w:tabs>
        <w:ind w:left="1440" w:hanging="360"/>
      </w:pPr>
      <w:rPr>
        <w:rFont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Times New Roman Bold"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Times New Roman Bold"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3">
    <w:nsid w:val="635172CE"/>
    <w:multiLevelType w:val="hybridMultilevel"/>
    <w:tmpl w:val="407053A6"/>
    <w:lvl w:ilvl="0" w:tplc="C7E40E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A23B4B"/>
    <w:multiLevelType w:val="multilevel"/>
    <w:tmpl w:val="D1D8E5F0"/>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5C75380"/>
    <w:multiLevelType w:val="hybridMultilevel"/>
    <w:tmpl w:val="410A7B0E"/>
    <w:lvl w:ilvl="0" w:tplc="3996A22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166B0F"/>
    <w:multiLevelType w:val="hybridMultilevel"/>
    <w:tmpl w:val="00CABAF4"/>
    <w:lvl w:ilvl="0" w:tplc="A308F2E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9425036"/>
    <w:multiLevelType w:val="hybridMultilevel"/>
    <w:tmpl w:val="6228FA7A"/>
    <w:lvl w:ilvl="0" w:tplc="DC0AFCBC">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AC4680"/>
    <w:multiLevelType w:val="multilevel"/>
    <w:tmpl w:val="C62C1404"/>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0"/>
  </w:num>
  <w:num w:numId="2">
    <w:abstractNumId w:val="34"/>
  </w:num>
  <w:num w:numId="3">
    <w:abstractNumId w:val="29"/>
  </w:num>
  <w:num w:numId="4">
    <w:abstractNumId w:val="42"/>
  </w:num>
  <w:num w:numId="5">
    <w:abstractNumId w:val="21"/>
  </w:num>
  <w:num w:numId="6">
    <w:abstractNumId w:val="28"/>
  </w:num>
  <w:num w:numId="7">
    <w:abstractNumId w:val="48"/>
  </w:num>
  <w:num w:numId="8">
    <w:abstractNumId w:val="31"/>
  </w:num>
  <w:num w:numId="9">
    <w:abstractNumId w:val="12"/>
  </w:num>
  <w:num w:numId="10">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35"/>
  </w:num>
  <w:num w:numId="12">
    <w:abstractNumId w:val="18"/>
  </w:num>
  <w:num w:numId="13">
    <w:abstractNumId w:val="23"/>
  </w:num>
  <w:num w:numId="14">
    <w:abstractNumId w:val="38"/>
  </w:num>
  <w:num w:numId="15">
    <w:abstractNumId w:val="16"/>
  </w:num>
  <w:num w:numId="16">
    <w:abstractNumId w:val="15"/>
  </w:num>
  <w:num w:numId="17">
    <w:abstractNumId w:val="30"/>
  </w:num>
  <w:num w:numId="18">
    <w:abstractNumId w:val="19"/>
  </w:num>
  <w:num w:numId="19">
    <w:abstractNumId w:val="36"/>
  </w:num>
  <w:num w:numId="20">
    <w:abstractNumId w:val="10"/>
  </w:num>
  <w:num w:numId="21">
    <w:abstractNumId w:val="8"/>
  </w:num>
  <w:num w:numId="22">
    <w:abstractNumId w:val="7"/>
  </w:num>
  <w:num w:numId="23">
    <w:abstractNumId w:val="6"/>
  </w:num>
  <w:num w:numId="24">
    <w:abstractNumId w:val="5"/>
  </w:num>
  <w:num w:numId="25">
    <w:abstractNumId w:val="9"/>
  </w:num>
  <w:num w:numId="26">
    <w:abstractNumId w:val="4"/>
  </w:num>
  <w:num w:numId="27">
    <w:abstractNumId w:val="3"/>
  </w:num>
  <w:num w:numId="28">
    <w:abstractNumId w:val="2"/>
  </w:num>
  <w:num w:numId="29">
    <w:abstractNumId w:val="1"/>
  </w:num>
  <w:num w:numId="30">
    <w:abstractNumId w:val="0"/>
  </w:num>
  <w:num w:numId="31">
    <w:abstractNumId w:val="17"/>
  </w:num>
  <w:num w:numId="32">
    <w:abstractNumId w:val="26"/>
  </w:num>
  <w:num w:numId="33">
    <w:abstractNumId w:val="43"/>
  </w:num>
  <w:num w:numId="34">
    <w:abstractNumId w:val="39"/>
  </w:num>
  <w:num w:numId="35">
    <w:abstractNumId w:val="27"/>
  </w:num>
  <w:num w:numId="36">
    <w:abstractNumId w:val="44"/>
  </w:num>
  <w:num w:numId="37">
    <w:abstractNumId w:val="24"/>
  </w:num>
  <w:num w:numId="38">
    <w:abstractNumId w:val="25"/>
  </w:num>
  <w:num w:numId="39">
    <w:abstractNumId w:val="33"/>
  </w:num>
  <w:num w:numId="40">
    <w:abstractNumId w:val="22"/>
  </w:num>
  <w:num w:numId="41">
    <w:abstractNumId w:val="47"/>
  </w:num>
  <w:num w:numId="42">
    <w:abstractNumId w:val="41"/>
  </w:num>
  <w:num w:numId="43">
    <w:abstractNumId w:val="46"/>
  </w:num>
  <w:num w:numId="44">
    <w:abstractNumId w:val="32"/>
  </w:num>
  <w:num w:numId="45">
    <w:abstractNumId w:val="20"/>
  </w:num>
  <w:num w:numId="46">
    <w:abstractNumId w:val="45"/>
  </w:num>
  <w:num w:numId="47">
    <w:abstractNumId w:val="37"/>
  </w:num>
  <w:num w:numId="48">
    <w:abstractNumId w:val="13"/>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4"/>
  <w:embedSystemFonts/>
  <w:hideGrammaticalErrors/>
  <w:activeWritingStyle w:appName="MSWord" w:lang="en-US" w:vendorID="64" w:dllVersion="131078" w:nlCheck="1" w:checkStyle="1"/>
  <w:proofState w:spelling="clean" w:grammar="clean"/>
  <w:attachedTemplate r:id="rId1"/>
  <w:defaultTabStop w:val="720"/>
  <w:autoHyphenation/>
  <w:hyphenationZone w:val="284"/>
  <w:doNotHyphenateCaps/>
  <w:clickAndTypeStyle w:val="Ga13"/>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639"/>
    <w:rsid w:val="000000B3"/>
    <w:rsid w:val="000002CE"/>
    <w:rsid w:val="00000317"/>
    <w:rsid w:val="000006C9"/>
    <w:rsid w:val="00000845"/>
    <w:rsid w:val="00000860"/>
    <w:rsid w:val="00000890"/>
    <w:rsid w:val="00000C08"/>
    <w:rsid w:val="00000E71"/>
    <w:rsid w:val="00000FD2"/>
    <w:rsid w:val="0000165B"/>
    <w:rsid w:val="00001896"/>
    <w:rsid w:val="00001E30"/>
    <w:rsid w:val="00002524"/>
    <w:rsid w:val="0000271C"/>
    <w:rsid w:val="000029D0"/>
    <w:rsid w:val="00002ACA"/>
    <w:rsid w:val="0000359A"/>
    <w:rsid w:val="000038A6"/>
    <w:rsid w:val="000038B3"/>
    <w:rsid w:val="00003ABF"/>
    <w:rsid w:val="00003BF5"/>
    <w:rsid w:val="00003FE5"/>
    <w:rsid w:val="00004329"/>
    <w:rsid w:val="0000448B"/>
    <w:rsid w:val="000044E7"/>
    <w:rsid w:val="00004765"/>
    <w:rsid w:val="000056E7"/>
    <w:rsid w:val="000058DE"/>
    <w:rsid w:val="0000591E"/>
    <w:rsid w:val="0000636B"/>
    <w:rsid w:val="00006742"/>
    <w:rsid w:val="00006B1D"/>
    <w:rsid w:val="0000702D"/>
    <w:rsid w:val="00007273"/>
    <w:rsid w:val="000072E4"/>
    <w:rsid w:val="000076F1"/>
    <w:rsid w:val="000079B8"/>
    <w:rsid w:val="0001004E"/>
    <w:rsid w:val="00010275"/>
    <w:rsid w:val="00010CDA"/>
    <w:rsid w:val="00010ECB"/>
    <w:rsid w:val="0001107D"/>
    <w:rsid w:val="0001136E"/>
    <w:rsid w:val="00011423"/>
    <w:rsid w:val="00011E50"/>
    <w:rsid w:val="0001223E"/>
    <w:rsid w:val="000122BD"/>
    <w:rsid w:val="00012760"/>
    <w:rsid w:val="00012B30"/>
    <w:rsid w:val="00012F2E"/>
    <w:rsid w:val="00012F57"/>
    <w:rsid w:val="0001315E"/>
    <w:rsid w:val="000137DF"/>
    <w:rsid w:val="00013BB8"/>
    <w:rsid w:val="00013FF7"/>
    <w:rsid w:val="00014561"/>
    <w:rsid w:val="00014654"/>
    <w:rsid w:val="0001474B"/>
    <w:rsid w:val="000149F4"/>
    <w:rsid w:val="00014CE2"/>
    <w:rsid w:val="00014D87"/>
    <w:rsid w:val="00015308"/>
    <w:rsid w:val="00015786"/>
    <w:rsid w:val="00015D75"/>
    <w:rsid w:val="00016642"/>
    <w:rsid w:val="0001667B"/>
    <w:rsid w:val="0001669E"/>
    <w:rsid w:val="00016A61"/>
    <w:rsid w:val="00016C12"/>
    <w:rsid w:val="000173C8"/>
    <w:rsid w:val="00017694"/>
    <w:rsid w:val="00017B34"/>
    <w:rsid w:val="0002027A"/>
    <w:rsid w:val="000204AB"/>
    <w:rsid w:val="000204E8"/>
    <w:rsid w:val="00020542"/>
    <w:rsid w:val="000207C5"/>
    <w:rsid w:val="00020830"/>
    <w:rsid w:val="00020BE2"/>
    <w:rsid w:val="00021A21"/>
    <w:rsid w:val="00021B63"/>
    <w:rsid w:val="0002240A"/>
    <w:rsid w:val="00022661"/>
    <w:rsid w:val="00022784"/>
    <w:rsid w:val="0002299F"/>
    <w:rsid w:val="00022A62"/>
    <w:rsid w:val="000230E5"/>
    <w:rsid w:val="000236F3"/>
    <w:rsid w:val="00023D9E"/>
    <w:rsid w:val="00024107"/>
    <w:rsid w:val="00024710"/>
    <w:rsid w:val="00024C9E"/>
    <w:rsid w:val="00025167"/>
    <w:rsid w:val="00025297"/>
    <w:rsid w:val="00025332"/>
    <w:rsid w:val="0002595E"/>
    <w:rsid w:val="00025EF5"/>
    <w:rsid w:val="000266BC"/>
    <w:rsid w:val="00026B6F"/>
    <w:rsid w:val="00027059"/>
    <w:rsid w:val="0002709D"/>
    <w:rsid w:val="00027513"/>
    <w:rsid w:val="0002785A"/>
    <w:rsid w:val="00030E53"/>
    <w:rsid w:val="000314D2"/>
    <w:rsid w:val="00031538"/>
    <w:rsid w:val="00031596"/>
    <w:rsid w:val="000315AC"/>
    <w:rsid w:val="000317ED"/>
    <w:rsid w:val="00031DAA"/>
    <w:rsid w:val="00031F1C"/>
    <w:rsid w:val="00032232"/>
    <w:rsid w:val="00032A58"/>
    <w:rsid w:val="00032B46"/>
    <w:rsid w:val="00032D6C"/>
    <w:rsid w:val="00032E45"/>
    <w:rsid w:val="00032F38"/>
    <w:rsid w:val="00032FA8"/>
    <w:rsid w:val="00033009"/>
    <w:rsid w:val="00033527"/>
    <w:rsid w:val="000336BD"/>
    <w:rsid w:val="0003370E"/>
    <w:rsid w:val="000338CD"/>
    <w:rsid w:val="00033917"/>
    <w:rsid w:val="00033CDF"/>
    <w:rsid w:val="00033D0C"/>
    <w:rsid w:val="00033FDE"/>
    <w:rsid w:val="00033FF5"/>
    <w:rsid w:val="000343FB"/>
    <w:rsid w:val="00034503"/>
    <w:rsid w:val="00035376"/>
    <w:rsid w:val="000357C3"/>
    <w:rsid w:val="000359CE"/>
    <w:rsid w:val="00035CB9"/>
    <w:rsid w:val="000360FC"/>
    <w:rsid w:val="000364F3"/>
    <w:rsid w:val="0003680B"/>
    <w:rsid w:val="00036C12"/>
    <w:rsid w:val="000371E8"/>
    <w:rsid w:val="00037BC9"/>
    <w:rsid w:val="00037FCB"/>
    <w:rsid w:val="000400FA"/>
    <w:rsid w:val="000401F3"/>
    <w:rsid w:val="000407D1"/>
    <w:rsid w:val="00040BA6"/>
    <w:rsid w:val="00040E58"/>
    <w:rsid w:val="0004145A"/>
    <w:rsid w:val="0004203B"/>
    <w:rsid w:val="00042BA0"/>
    <w:rsid w:val="000439F1"/>
    <w:rsid w:val="00043A19"/>
    <w:rsid w:val="00043A40"/>
    <w:rsid w:val="00043BFF"/>
    <w:rsid w:val="000442D7"/>
    <w:rsid w:val="00044621"/>
    <w:rsid w:val="00044F82"/>
    <w:rsid w:val="00044FDC"/>
    <w:rsid w:val="00045984"/>
    <w:rsid w:val="00045F6D"/>
    <w:rsid w:val="0004614C"/>
    <w:rsid w:val="0004677D"/>
    <w:rsid w:val="000467F6"/>
    <w:rsid w:val="00046E4F"/>
    <w:rsid w:val="00046F40"/>
    <w:rsid w:val="00046FA7"/>
    <w:rsid w:val="00047488"/>
    <w:rsid w:val="00047BBF"/>
    <w:rsid w:val="00047D13"/>
    <w:rsid w:val="000501C3"/>
    <w:rsid w:val="00050472"/>
    <w:rsid w:val="00050C3D"/>
    <w:rsid w:val="00050ECB"/>
    <w:rsid w:val="00050FEE"/>
    <w:rsid w:val="0005124E"/>
    <w:rsid w:val="000521E6"/>
    <w:rsid w:val="000522B4"/>
    <w:rsid w:val="0005282F"/>
    <w:rsid w:val="00052C66"/>
    <w:rsid w:val="00053B79"/>
    <w:rsid w:val="00054134"/>
    <w:rsid w:val="000546A0"/>
    <w:rsid w:val="0005481C"/>
    <w:rsid w:val="00054B23"/>
    <w:rsid w:val="00054F99"/>
    <w:rsid w:val="000553AE"/>
    <w:rsid w:val="00056113"/>
    <w:rsid w:val="0005611C"/>
    <w:rsid w:val="00056480"/>
    <w:rsid w:val="000565D3"/>
    <w:rsid w:val="0005691C"/>
    <w:rsid w:val="000571A9"/>
    <w:rsid w:val="00057A46"/>
    <w:rsid w:val="00057B5B"/>
    <w:rsid w:val="00057B72"/>
    <w:rsid w:val="000603CC"/>
    <w:rsid w:val="00060467"/>
    <w:rsid w:val="00060F84"/>
    <w:rsid w:val="00061895"/>
    <w:rsid w:val="00061995"/>
    <w:rsid w:val="00061C0C"/>
    <w:rsid w:val="00061C23"/>
    <w:rsid w:val="00061D69"/>
    <w:rsid w:val="00061D70"/>
    <w:rsid w:val="00061DAA"/>
    <w:rsid w:val="00061DC6"/>
    <w:rsid w:val="00061EC2"/>
    <w:rsid w:val="000622D2"/>
    <w:rsid w:val="00062420"/>
    <w:rsid w:val="0006249D"/>
    <w:rsid w:val="000624C3"/>
    <w:rsid w:val="00062546"/>
    <w:rsid w:val="00062658"/>
    <w:rsid w:val="00062862"/>
    <w:rsid w:val="00062BF6"/>
    <w:rsid w:val="000634D7"/>
    <w:rsid w:val="000634FB"/>
    <w:rsid w:val="0006359F"/>
    <w:rsid w:val="000637AB"/>
    <w:rsid w:val="000638FC"/>
    <w:rsid w:val="00064381"/>
    <w:rsid w:val="00064601"/>
    <w:rsid w:val="00064886"/>
    <w:rsid w:val="00064941"/>
    <w:rsid w:val="00064974"/>
    <w:rsid w:val="00064E1B"/>
    <w:rsid w:val="0006539B"/>
    <w:rsid w:val="0006557E"/>
    <w:rsid w:val="00065DE2"/>
    <w:rsid w:val="000660E7"/>
    <w:rsid w:val="00066574"/>
    <w:rsid w:val="00066D01"/>
    <w:rsid w:val="000674F2"/>
    <w:rsid w:val="00067C0E"/>
    <w:rsid w:val="00067D71"/>
    <w:rsid w:val="00067E01"/>
    <w:rsid w:val="000707A7"/>
    <w:rsid w:val="00070988"/>
    <w:rsid w:val="00070FB0"/>
    <w:rsid w:val="00071076"/>
    <w:rsid w:val="000711DB"/>
    <w:rsid w:val="00071651"/>
    <w:rsid w:val="00071877"/>
    <w:rsid w:val="00071A48"/>
    <w:rsid w:val="00071BCA"/>
    <w:rsid w:val="0007211C"/>
    <w:rsid w:val="000723EB"/>
    <w:rsid w:val="00072AA6"/>
    <w:rsid w:val="00072F79"/>
    <w:rsid w:val="0007320C"/>
    <w:rsid w:val="00073A44"/>
    <w:rsid w:val="00073B4D"/>
    <w:rsid w:val="00073BE3"/>
    <w:rsid w:val="00073D15"/>
    <w:rsid w:val="0007437F"/>
    <w:rsid w:val="0007467A"/>
    <w:rsid w:val="00074862"/>
    <w:rsid w:val="00074933"/>
    <w:rsid w:val="00074BB2"/>
    <w:rsid w:val="00074DF4"/>
    <w:rsid w:val="00075854"/>
    <w:rsid w:val="00075A8E"/>
    <w:rsid w:val="00076770"/>
    <w:rsid w:val="000768A5"/>
    <w:rsid w:val="00077C23"/>
    <w:rsid w:val="00080033"/>
    <w:rsid w:val="00080814"/>
    <w:rsid w:val="00080C1D"/>
    <w:rsid w:val="00080E85"/>
    <w:rsid w:val="0008138F"/>
    <w:rsid w:val="00081E00"/>
    <w:rsid w:val="000821BF"/>
    <w:rsid w:val="00082222"/>
    <w:rsid w:val="000827FC"/>
    <w:rsid w:val="000828D8"/>
    <w:rsid w:val="00082AD0"/>
    <w:rsid w:val="00082C1C"/>
    <w:rsid w:val="00082DD3"/>
    <w:rsid w:val="00082EE9"/>
    <w:rsid w:val="00083371"/>
    <w:rsid w:val="00083C8F"/>
    <w:rsid w:val="00083DE7"/>
    <w:rsid w:val="00084060"/>
    <w:rsid w:val="00084F74"/>
    <w:rsid w:val="000851F3"/>
    <w:rsid w:val="0008540F"/>
    <w:rsid w:val="000859F9"/>
    <w:rsid w:val="00086148"/>
    <w:rsid w:val="000861DE"/>
    <w:rsid w:val="000865D1"/>
    <w:rsid w:val="0008664E"/>
    <w:rsid w:val="000866D5"/>
    <w:rsid w:val="000866E6"/>
    <w:rsid w:val="00086F75"/>
    <w:rsid w:val="00087035"/>
    <w:rsid w:val="00087C5C"/>
    <w:rsid w:val="00087EBA"/>
    <w:rsid w:val="000903FA"/>
    <w:rsid w:val="000904EA"/>
    <w:rsid w:val="000905D2"/>
    <w:rsid w:val="000906A8"/>
    <w:rsid w:val="00090E0B"/>
    <w:rsid w:val="000910BA"/>
    <w:rsid w:val="000914D2"/>
    <w:rsid w:val="000916A0"/>
    <w:rsid w:val="000918D2"/>
    <w:rsid w:val="00091F75"/>
    <w:rsid w:val="000923E9"/>
    <w:rsid w:val="00092811"/>
    <w:rsid w:val="00092ADE"/>
    <w:rsid w:val="00092DDB"/>
    <w:rsid w:val="00092E13"/>
    <w:rsid w:val="000933C9"/>
    <w:rsid w:val="000934EF"/>
    <w:rsid w:val="000938C6"/>
    <w:rsid w:val="00093C77"/>
    <w:rsid w:val="000941A5"/>
    <w:rsid w:val="00094764"/>
    <w:rsid w:val="00094EAA"/>
    <w:rsid w:val="00094F16"/>
    <w:rsid w:val="000951F6"/>
    <w:rsid w:val="00095230"/>
    <w:rsid w:val="000956BA"/>
    <w:rsid w:val="00095DBB"/>
    <w:rsid w:val="0009615A"/>
    <w:rsid w:val="00096201"/>
    <w:rsid w:val="00096400"/>
    <w:rsid w:val="000964DA"/>
    <w:rsid w:val="0009659E"/>
    <w:rsid w:val="000967FD"/>
    <w:rsid w:val="00097000"/>
    <w:rsid w:val="00097832"/>
    <w:rsid w:val="000979BC"/>
    <w:rsid w:val="000979D4"/>
    <w:rsid w:val="000A06A5"/>
    <w:rsid w:val="000A09FD"/>
    <w:rsid w:val="000A0C3A"/>
    <w:rsid w:val="000A0DC0"/>
    <w:rsid w:val="000A1406"/>
    <w:rsid w:val="000A1521"/>
    <w:rsid w:val="000A156C"/>
    <w:rsid w:val="000A17F1"/>
    <w:rsid w:val="000A1A5D"/>
    <w:rsid w:val="000A1CA8"/>
    <w:rsid w:val="000A1D8B"/>
    <w:rsid w:val="000A1FBB"/>
    <w:rsid w:val="000A22A9"/>
    <w:rsid w:val="000A2988"/>
    <w:rsid w:val="000A2D08"/>
    <w:rsid w:val="000A3115"/>
    <w:rsid w:val="000A3D86"/>
    <w:rsid w:val="000A4304"/>
    <w:rsid w:val="000A4829"/>
    <w:rsid w:val="000A4992"/>
    <w:rsid w:val="000A56AF"/>
    <w:rsid w:val="000A5DC8"/>
    <w:rsid w:val="000A5DFB"/>
    <w:rsid w:val="000A6263"/>
    <w:rsid w:val="000A64BC"/>
    <w:rsid w:val="000A64DA"/>
    <w:rsid w:val="000A691A"/>
    <w:rsid w:val="000A69CB"/>
    <w:rsid w:val="000A6C55"/>
    <w:rsid w:val="000A6D66"/>
    <w:rsid w:val="000A6F68"/>
    <w:rsid w:val="000A7148"/>
    <w:rsid w:val="000A7F6C"/>
    <w:rsid w:val="000B08F5"/>
    <w:rsid w:val="000B0DA7"/>
    <w:rsid w:val="000B19E5"/>
    <w:rsid w:val="000B1B9E"/>
    <w:rsid w:val="000B22E9"/>
    <w:rsid w:val="000B259E"/>
    <w:rsid w:val="000B2923"/>
    <w:rsid w:val="000B308B"/>
    <w:rsid w:val="000B381F"/>
    <w:rsid w:val="000B3D62"/>
    <w:rsid w:val="000B3F66"/>
    <w:rsid w:val="000B48B2"/>
    <w:rsid w:val="000B4976"/>
    <w:rsid w:val="000B4CF3"/>
    <w:rsid w:val="000B4EB4"/>
    <w:rsid w:val="000B4FD1"/>
    <w:rsid w:val="000B538B"/>
    <w:rsid w:val="000B5406"/>
    <w:rsid w:val="000B556D"/>
    <w:rsid w:val="000B56D6"/>
    <w:rsid w:val="000B59E1"/>
    <w:rsid w:val="000B5A6C"/>
    <w:rsid w:val="000B5BD2"/>
    <w:rsid w:val="000B64FC"/>
    <w:rsid w:val="000B676D"/>
    <w:rsid w:val="000B6BDE"/>
    <w:rsid w:val="000B7446"/>
    <w:rsid w:val="000B7C95"/>
    <w:rsid w:val="000B7EC6"/>
    <w:rsid w:val="000C00F0"/>
    <w:rsid w:val="000C0445"/>
    <w:rsid w:val="000C04D0"/>
    <w:rsid w:val="000C0555"/>
    <w:rsid w:val="000C0B33"/>
    <w:rsid w:val="000C0B83"/>
    <w:rsid w:val="000C0E8F"/>
    <w:rsid w:val="000C1018"/>
    <w:rsid w:val="000C1DC5"/>
    <w:rsid w:val="000C2132"/>
    <w:rsid w:val="000C2593"/>
    <w:rsid w:val="000C2A6B"/>
    <w:rsid w:val="000C2DC0"/>
    <w:rsid w:val="000C3440"/>
    <w:rsid w:val="000C3ADA"/>
    <w:rsid w:val="000C3DD7"/>
    <w:rsid w:val="000C3E3D"/>
    <w:rsid w:val="000C3F27"/>
    <w:rsid w:val="000C40E2"/>
    <w:rsid w:val="000C4288"/>
    <w:rsid w:val="000C46BF"/>
    <w:rsid w:val="000C4BC6"/>
    <w:rsid w:val="000C51A3"/>
    <w:rsid w:val="000C58CF"/>
    <w:rsid w:val="000C5B44"/>
    <w:rsid w:val="000C6437"/>
    <w:rsid w:val="000C66D4"/>
    <w:rsid w:val="000C67D4"/>
    <w:rsid w:val="000C6A28"/>
    <w:rsid w:val="000C6A55"/>
    <w:rsid w:val="000C723B"/>
    <w:rsid w:val="000C755B"/>
    <w:rsid w:val="000C7748"/>
    <w:rsid w:val="000C7A9A"/>
    <w:rsid w:val="000C7B21"/>
    <w:rsid w:val="000D017C"/>
    <w:rsid w:val="000D0DC1"/>
    <w:rsid w:val="000D1068"/>
    <w:rsid w:val="000D1638"/>
    <w:rsid w:val="000D164A"/>
    <w:rsid w:val="000D17F8"/>
    <w:rsid w:val="000D187A"/>
    <w:rsid w:val="000D1A1F"/>
    <w:rsid w:val="000D1A43"/>
    <w:rsid w:val="000D1B9E"/>
    <w:rsid w:val="000D1BD3"/>
    <w:rsid w:val="000D1E87"/>
    <w:rsid w:val="000D1EE4"/>
    <w:rsid w:val="000D2ABC"/>
    <w:rsid w:val="000D2AF4"/>
    <w:rsid w:val="000D2E75"/>
    <w:rsid w:val="000D39CA"/>
    <w:rsid w:val="000D3C16"/>
    <w:rsid w:val="000D4E1F"/>
    <w:rsid w:val="000D5503"/>
    <w:rsid w:val="000D55EF"/>
    <w:rsid w:val="000D5660"/>
    <w:rsid w:val="000D58AE"/>
    <w:rsid w:val="000D5B7F"/>
    <w:rsid w:val="000D5EF8"/>
    <w:rsid w:val="000D5F24"/>
    <w:rsid w:val="000D6393"/>
    <w:rsid w:val="000D6541"/>
    <w:rsid w:val="000D654C"/>
    <w:rsid w:val="000D685F"/>
    <w:rsid w:val="000D6E75"/>
    <w:rsid w:val="000D704B"/>
    <w:rsid w:val="000D7099"/>
    <w:rsid w:val="000D7342"/>
    <w:rsid w:val="000D75E5"/>
    <w:rsid w:val="000D7D34"/>
    <w:rsid w:val="000E0018"/>
    <w:rsid w:val="000E0055"/>
    <w:rsid w:val="000E02E8"/>
    <w:rsid w:val="000E039E"/>
    <w:rsid w:val="000E079C"/>
    <w:rsid w:val="000E0D6B"/>
    <w:rsid w:val="000E0ED6"/>
    <w:rsid w:val="000E10E3"/>
    <w:rsid w:val="000E1202"/>
    <w:rsid w:val="000E1287"/>
    <w:rsid w:val="000E1A25"/>
    <w:rsid w:val="000E1D6C"/>
    <w:rsid w:val="000E2179"/>
    <w:rsid w:val="000E21DD"/>
    <w:rsid w:val="000E2D66"/>
    <w:rsid w:val="000E374A"/>
    <w:rsid w:val="000E3E17"/>
    <w:rsid w:val="000E483A"/>
    <w:rsid w:val="000E4867"/>
    <w:rsid w:val="000E49E3"/>
    <w:rsid w:val="000E4A5A"/>
    <w:rsid w:val="000E4CBC"/>
    <w:rsid w:val="000E4F63"/>
    <w:rsid w:val="000E566F"/>
    <w:rsid w:val="000E5833"/>
    <w:rsid w:val="000E5C9C"/>
    <w:rsid w:val="000E5DBC"/>
    <w:rsid w:val="000E5F20"/>
    <w:rsid w:val="000E637B"/>
    <w:rsid w:val="000E65EC"/>
    <w:rsid w:val="000E6606"/>
    <w:rsid w:val="000E6A71"/>
    <w:rsid w:val="000E6B5D"/>
    <w:rsid w:val="000E6DD3"/>
    <w:rsid w:val="000E7491"/>
    <w:rsid w:val="000E7637"/>
    <w:rsid w:val="000E7E66"/>
    <w:rsid w:val="000F0368"/>
    <w:rsid w:val="000F0383"/>
    <w:rsid w:val="000F0AAF"/>
    <w:rsid w:val="000F170C"/>
    <w:rsid w:val="000F1930"/>
    <w:rsid w:val="000F1A6B"/>
    <w:rsid w:val="000F1CD5"/>
    <w:rsid w:val="000F1DE4"/>
    <w:rsid w:val="000F2026"/>
    <w:rsid w:val="000F214D"/>
    <w:rsid w:val="000F2256"/>
    <w:rsid w:val="000F25D7"/>
    <w:rsid w:val="000F275C"/>
    <w:rsid w:val="000F27BD"/>
    <w:rsid w:val="000F28B7"/>
    <w:rsid w:val="000F2A6F"/>
    <w:rsid w:val="000F2B03"/>
    <w:rsid w:val="000F2F29"/>
    <w:rsid w:val="000F3122"/>
    <w:rsid w:val="000F4271"/>
    <w:rsid w:val="000F4842"/>
    <w:rsid w:val="000F4996"/>
    <w:rsid w:val="000F4AF5"/>
    <w:rsid w:val="000F4BAE"/>
    <w:rsid w:val="000F4F4D"/>
    <w:rsid w:val="000F50B1"/>
    <w:rsid w:val="000F514A"/>
    <w:rsid w:val="000F575F"/>
    <w:rsid w:val="000F581E"/>
    <w:rsid w:val="000F58C7"/>
    <w:rsid w:val="000F5CBA"/>
    <w:rsid w:val="000F627E"/>
    <w:rsid w:val="000F6373"/>
    <w:rsid w:val="000F6C88"/>
    <w:rsid w:val="000F6FCF"/>
    <w:rsid w:val="000F73F9"/>
    <w:rsid w:val="000F77FB"/>
    <w:rsid w:val="000F7AAD"/>
    <w:rsid w:val="000F7B04"/>
    <w:rsid w:val="000F7B10"/>
    <w:rsid w:val="000F7EB6"/>
    <w:rsid w:val="000F7EF7"/>
    <w:rsid w:val="00100203"/>
    <w:rsid w:val="00100297"/>
    <w:rsid w:val="001002D3"/>
    <w:rsid w:val="001003F5"/>
    <w:rsid w:val="00100623"/>
    <w:rsid w:val="001008D4"/>
    <w:rsid w:val="00100A5D"/>
    <w:rsid w:val="00100A9F"/>
    <w:rsid w:val="00100C55"/>
    <w:rsid w:val="001011A8"/>
    <w:rsid w:val="0010123E"/>
    <w:rsid w:val="001018C1"/>
    <w:rsid w:val="0010264F"/>
    <w:rsid w:val="00102793"/>
    <w:rsid w:val="00102B75"/>
    <w:rsid w:val="00102D77"/>
    <w:rsid w:val="00102FB5"/>
    <w:rsid w:val="00103543"/>
    <w:rsid w:val="001038E8"/>
    <w:rsid w:val="001039DD"/>
    <w:rsid w:val="00103D7D"/>
    <w:rsid w:val="00103E93"/>
    <w:rsid w:val="00103F5D"/>
    <w:rsid w:val="001046AF"/>
    <w:rsid w:val="001047E2"/>
    <w:rsid w:val="00104E33"/>
    <w:rsid w:val="001051F4"/>
    <w:rsid w:val="00105586"/>
    <w:rsid w:val="001057AB"/>
    <w:rsid w:val="00105956"/>
    <w:rsid w:val="00105EA7"/>
    <w:rsid w:val="001063F2"/>
    <w:rsid w:val="00106A53"/>
    <w:rsid w:val="00106B9A"/>
    <w:rsid w:val="001072E6"/>
    <w:rsid w:val="001074DF"/>
    <w:rsid w:val="00107A78"/>
    <w:rsid w:val="00107A99"/>
    <w:rsid w:val="00107C63"/>
    <w:rsid w:val="00107D35"/>
    <w:rsid w:val="001109F3"/>
    <w:rsid w:val="001117C0"/>
    <w:rsid w:val="0011297B"/>
    <w:rsid w:val="00112A0A"/>
    <w:rsid w:val="00112D70"/>
    <w:rsid w:val="0011316A"/>
    <w:rsid w:val="0011397E"/>
    <w:rsid w:val="00113ADA"/>
    <w:rsid w:val="00113BFC"/>
    <w:rsid w:val="001140AC"/>
    <w:rsid w:val="001142E6"/>
    <w:rsid w:val="00114EC9"/>
    <w:rsid w:val="00115581"/>
    <w:rsid w:val="00115FF1"/>
    <w:rsid w:val="001162F9"/>
    <w:rsid w:val="00116644"/>
    <w:rsid w:val="0011677C"/>
    <w:rsid w:val="00116935"/>
    <w:rsid w:val="00116AFB"/>
    <w:rsid w:val="00116C26"/>
    <w:rsid w:val="00117584"/>
    <w:rsid w:val="0011784D"/>
    <w:rsid w:val="00117B21"/>
    <w:rsid w:val="001202CF"/>
    <w:rsid w:val="001205E5"/>
    <w:rsid w:val="00120CEA"/>
    <w:rsid w:val="0012175B"/>
    <w:rsid w:val="00121F6F"/>
    <w:rsid w:val="001223C4"/>
    <w:rsid w:val="001227AF"/>
    <w:rsid w:val="00122AAD"/>
    <w:rsid w:val="00122E63"/>
    <w:rsid w:val="00122F05"/>
    <w:rsid w:val="0012304E"/>
    <w:rsid w:val="0012313D"/>
    <w:rsid w:val="00123243"/>
    <w:rsid w:val="001233AA"/>
    <w:rsid w:val="00123611"/>
    <w:rsid w:val="00124AD6"/>
    <w:rsid w:val="00124E62"/>
    <w:rsid w:val="00125209"/>
    <w:rsid w:val="001255FC"/>
    <w:rsid w:val="00125C56"/>
    <w:rsid w:val="00125E5A"/>
    <w:rsid w:val="00125E6B"/>
    <w:rsid w:val="0012655B"/>
    <w:rsid w:val="0012684C"/>
    <w:rsid w:val="00126968"/>
    <w:rsid w:val="00126C47"/>
    <w:rsid w:val="00126DBB"/>
    <w:rsid w:val="00127FDB"/>
    <w:rsid w:val="001302F2"/>
    <w:rsid w:val="0013085B"/>
    <w:rsid w:val="00130ADF"/>
    <w:rsid w:val="00130F58"/>
    <w:rsid w:val="00131261"/>
    <w:rsid w:val="001313A9"/>
    <w:rsid w:val="00131A13"/>
    <w:rsid w:val="00131C1F"/>
    <w:rsid w:val="00131C7E"/>
    <w:rsid w:val="00131EB6"/>
    <w:rsid w:val="00131F4C"/>
    <w:rsid w:val="00132102"/>
    <w:rsid w:val="001323C3"/>
    <w:rsid w:val="0013278C"/>
    <w:rsid w:val="00133281"/>
    <w:rsid w:val="001334AC"/>
    <w:rsid w:val="00133625"/>
    <w:rsid w:val="0013363E"/>
    <w:rsid w:val="00133771"/>
    <w:rsid w:val="001339E2"/>
    <w:rsid w:val="00134292"/>
    <w:rsid w:val="001343F7"/>
    <w:rsid w:val="0013442D"/>
    <w:rsid w:val="001344E4"/>
    <w:rsid w:val="00134532"/>
    <w:rsid w:val="00134692"/>
    <w:rsid w:val="00134C11"/>
    <w:rsid w:val="00134DE6"/>
    <w:rsid w:val="00134E28"/>
    <w:rsid w:val="00134E73"/>
    <w:rsid w:val="00135067"/>
    <w:rsid w:val="001351A3"/>
    <w:rsid w:val="00135211"/>
    <w:rsid w:val="001352D9"/>
    <w:rsid w:val="00135584"/>
    <w:rsid w:val="00135750"/>
    <w:rsid w:val="00135AAC"/>
    <w:rsid w:val="00135F45"/>
    <w:rsid w:val="00136210"/>
    <w:rsid w:val="001363DA"/>
    <w:rsid w:val="00136501"/>
    <w:rsid w:val="0013658D"/>
    <w:rsid w:val="001366DC"/>
    <w:rsid w:val="00137629"/>
    <w:rsid w:val="001377A7"/>
    <w:rsid w:val="00137811"/>
    <w:rsid w:val="00137AE8"/>
    <w:rsid w:val="00137B81"/>
    <w:rsid w:val="00137BED"/>
    <w:rsid w:val="001400AA"/>
    <w:rsid w:val="0014010C"/>
    <w:rsid w:val="00140179"/>
    <w:rsid w:val="00140437"/>
    <w:rsid w:val="00140496"/>
    <w:rsid w:val="00140770"/>
    <w:rsid w:val="00140BE6"/>
    <w:rsid w:val="00140E68"/>
    <w:rsid w:val="00141401"/>
    <w:rsid w:val="001415F8"/>
    <w:rsid w:val="001416E0"/>
    <w:rsid w:val="00141CE0"/>
    <w:rsid w:val="001420A4"/>
    <w:rsid w:val="0014232D"/>
    <w:rsid w:val="001425B3"/>
    <w:rsid w:val="00142930"/>
    <w:rsid w:val="00142C2F"/>
    <w:rsid w:val="0014309A"/>
    <w:rsid w:val="00143710"/>
    <w:rsid w:val="0014389C"/>
    <w:rsid w:val="00143B61"/>
    <w:rsid w:val="00143D31"/>
    <w:rsid w:val="00143F0D"/>
    <w:rsid w:val="00144969"/>
    <w:rsid w:val="00144A34"/>
    <w:rsid w:val="00145438"/>
    <w:rsid w:val="00145470"/>
    <w:rsid w:val="00145532"/>
    <w:rsid w:val="00145598"/>
    <w:rsid w:val="00145D98"/>
    <w:rsid w:val="00145ECA"/>
    <w:rsid w:val="00145F41"/>
    <w:rsid w:val="001460CF"/>
    <w:rsid w:val="001461F9"/>
    <w:rsid w:val="001462CD"/>
    <w:rsid w:val="00146E7E"/>
    <w:rsid w:val="001471DB"/>
    <w:rsid w:val="0014752F"/>
    <w:rsid w:val="00147577"/>
    <w:rsid w:val="001478EE"/>
    <w:rsid w:val="00147BBD"/>
    <w:rsid w:val="00147F4F"/>
    <w:rsid w:val="0015019E"/>
    <w:rsid w:val="00150585"/>
    <w:rsid w:val="00150637"/>
    <w:rsid w:val="0015086A"/>
    <w:rsid w:val="00151152"/>
    <w:rsid w:val="0015186D"/>
    <w:rsid w:val="00152486"/>
    <w:rsid w:val="001525C0"/>
    <w:rsid w:val="001527D0"/>
    <w:rsid w:val="00152AD3"/>
    <w:rsid w:val="00152C81"/>
    <w:rsid w:val="00152E35"/>
    <w:rsid w:val="0015364A"/>
    <w:rsid w:val="001537C1"/>
    <w:rsid w:val="00153D6C"/>
    <w:rsid w:val="00153E18"/>
    <w:rsid w:val="00153F47"/>
    <w:rsid w:val="00153FA0"/>
    <w:rsid w:val="00154201"/>
    <w:rsid w:val="001544E4"/>
    <w:rsid w:val="00154535"/>
    <w:rsid w:val="001554A8"/>
    <w:rsid w:val="001556F2"/>
    <w:rsid w:val="0015577F"/>
    <w:rsid w:val="00155BEF"/>
    <w:rsid w:val="001561AE"/>
    <w:rsid w:val="0015676B"/>
    <w:rsid w:val="00156CAD"/>
    <w:rsid w:val="00156D18"/>
    <w:rsid w:val="00156FE9"/>
    <w:rsid w:val="00157197"/>
    <w:rsid w:val="00157300"/>
    <w:rsid w:val="001575D9"/>
    <w:rsid w:val="00157931"/>
    <w:rsid w:val="00157B11"/>
    <w:rsid w:val="00160269"/>
    <w:rsid w:val="00160DFB"/>
    <w:rsid w:val="0016118E"/>
    <w:rsid w:val="00161692"/>
    <w:rsid w:val="001618C2"/>
    <w:rsid w:val="00161B1A"/>
    <w:rsid w:val="00161D27"/>
    <w:rsid w:val="00161ECE"/>
    <w:rsid w:val="00162361"/>
    <w:rsid w:val="001623F4"/>
    <w:rsid w:val="00162C1E"/>
    <w:rsid w:val="00162C36"/>
    <w:rsid w:val="00162D52"/>
    <w:rsid w:val="00162DE1"/>
    <w:rsid w:val="00162E3F"/>
    <w:rsid w:val="00162F52"/>
    <w:rsid w:val="001634F2"/>
    <w:rsid w:val="001635FD"/>
    <w:rsid w:val="00163A86"/>
    <w:rsid w:val="00164136"/>
    <w:rsid w:val="00164286"/>
    <w:rsid w:val="00164837"/>
    <w:rsid w:val="001650E8"/>
    <w:rsid w:val="0016530F"/>
    <w:rsid w:val="00165AE5"/>
    <w:rsid w:val="00165AFB"/>
    <w:rsid w:val="0016652B"/>
    <w:rsid w:val="00166F8F"/>
    <w:rsid w:val="001670A6"/>
    <w:rsid w:val="001671D6"/>
    <w:rsid w:val="00167213"/>
    <w:rsid w:val="00167436"/>
    <w:rsid w:val="001675A9"/>
    <w:rsid w:val="00167657"/>
    <w:rsid w:val="00167F4E"/>
    <w:rsid w:val="00167FC6"/>
    <w:rsid w:val="0017009E"/>
    <w:rsid w:val="00170147"/>
    <w:rsid w:val="00171039"/>
    <w:rsid w:val="00171A2B"/>
    <w:rsid w:val="00171C1B"/>
    <w:rsid w:val="00172C3A"/>
    <w:rsid w:val="00173382"/>
    <w:rsid w:val="0017388F"/>
    <w:rsid w:val="001740A4"/>
    <w:rsid w:val="001742C5"/>
    <w:rsid w:val="00174ED6"/>
    <w:rsid w:val="001750B0"/>
    <w:rsid w:val="00175491"/>
    <w:rsid w:val="001756CA"/>
    <w:rsid w:val="001757B6"/>
    <w:rsid w:val="00175B7E"/>
    <w:rsid w:val="00175F42"/>
    <w:rsid w:val="00177350"/>
    <w:rsid w:val="0017749C"/>
    <w:rsid w:val="00177C2D"/>
    <w:rsid w:val="001802BB"/>
    <w:rsid w:val="00180412"/>
    <w:rsid w:val="00180589"/>
    <w:rsid w:val="00180707"/>
    <w:rsid w:val="001817E3"/>
    <w:rsid w:val="001818B3"/>
    <w:rsid w:val="00181F27"/>
    <w:rsid w:val="00182175"/>
    <w:rsid w:val="0018244C"/>
    <w:rsid w:val="001824EC"/>
    <w:rsid w:val="00182AF4"/>
    <w:rsid w:val="00182C04"/>
    <w:rsid w:val="00182C8B"/>
    <w:rsid w:val="00182DD9"/>
    <w:rsid w:val="00183137"/>
    <w:rsid w:val="00183183"/>
    <w:rsid w:val="00183898"/>
    <w:rsid w:val="00183A73"/>
    <w:rsid w:val="00183CAC"/>
    <w:rsid w:val="00183FDA"/>
    <w:rsid w:val="00184159"/>
    <w:rsid w:val="001847A0"/>
    <w:rsid w:val="00185129"/>
    <w:rsid w:val="00185723"/>
    <w:rsid w:val="001858BB"/>
    <w:rsid w:val="00185A20"/>
    <w:rsid w:val="0018601D"/>
    <w:rsid w:val="00186740"/>
    <w:rsid w:val="001869B1"/>
    <w:rsid w:val="00186B67"/>
    <w:rsid w:val="001870DD"/>
    <w:rsid w:val="00187415"/>
    <w:rsid w:val="0018778C"/>
    <w:rsid w:val="00187E89"/>
    <w:rsid w:val="00187FA0"/>
    <w:rsid w:val="00190DB1"/>
    <w:rsid w:val="001910C2"/>
    <w:rsid w:val="001911BE"/>
    <w:rsid w:val="001911EC"/>
    <w:rsid w:val="001915A3"/>
    <w:rsid w:val="001919EC"/>
    <w:rsid w:val="00191C94"/>
    <w:rsid w:val="00191EC8"/>
    <w:rsid w:val="00191EFC"/>
    <w:rsid w:val="001920DA"/>
    <w:rsid w:val="00192194"/>
    <w:rsid w:val="00192458"/>
    <w:rsid w:val="001927F2"/>
    <w:rsid w:val="001931F3"/>
    <w:rsid w:val="00193296"/>
    <w:rsid w:val="0019329D"/>
    <w:rsid w:val="00193848"/>
    <w:rsid w:val="00193C77"/>
    <w:rsid w:val="00193CD0"/>
    <w:rsid w:val="00193EE9"/>
    <w:rsid w:val="00193FA3"/>
    <w:rsid w:val="00194C14"/>
    <w:rsid w:val="00194EDC"/>
    <w:rsid w:val="0019532F"/>
    <w:rsid w:val="001958BA"/>
    <w:rsid w:val="00195E85"/>
    <w:rsid w:val="00196308"/>
    <w:rsid w:val="001966CB"/>
    <w:rsid w:val="0019730C"/>
    <w:rsid w:val="00197648"/>
    <w:rsid w:val="001A039F"/>
    <w:rsid w:val="001A03BC"/>
    <w:rsid w:val="001A0707"/>
    <w:rsid w:val="001A138F"/>
    <w:rsid w:val="001A21EA"/>
    <w:rsid w:val="001A2832"/>
    <w:rsid w:val="001A2BAB"/>
    <w:rsid w:val="001A30F5"/>
    <w:rsid w:val="001A4118"/>
    <w:rsid w:val="001A5578"/>
    <w:rsid w:val="001A60CA"/>
    <w:rsid w:val="001A6712"/>
    <w:rsid w:val="001A6776"/>
    <w:rsid w:val="001A6CFC"/>
    <w:rsid w:val="001A6F88"/>
    <w:rsid w:val="001A6FB4"/>
    <w:rsid w:val="001A71D4"/>
    <w:rsid w:val="001A72CF"/>
    <w:rsid w:val="001A7311"/>
    <w:rsid w:val="001A73A1"/>
    <w:rsid w:val="001A76C6"/>
    <w:rsid w:val="001A7949"/>
    <w:rsid w:val="001A7F16"/>
    <w:rsid w:val="001B0402"/>
    <w:rsid w:val="001B06FE"/>
    <w:rsid w:val="001B0983"/>
    <w:rsid w:val="001B0A38"/>
    <w:rsid w:val="001B0F52"/>
    <w:rsid w:val="001B14C7"/>
    <w:rsid w:val="001B1759"/>
    <w:rsid w:val="001B1E29"/>
    <w:rsid w:val="001B2379"/>
    <w:rsid w:val="001B29F4"/>
    <w:rsid w:val="001B2D51"/>
    <w:rsid w:val="001B2F55"/>
    <w:rsid w:val="001B306D"/>
    <w:rsid w:val="001B336F"/>
    <w:rsid w:val="001B4114"/>
    <w:rsid w:val="001B41AA"/>
    <w:rsid w:val="001B466E"/>
    <w:rsid w:val="001B4890"/>
    <w:rsid w:val="001B489E"/>
    <w:rsid w:val="001B5440"/>
    <w:rsid w:val="001B5F76"/>
    <w:rsid w:val="001B69F5"/>
    <w:rsid w:val="001B6A5C"/>
    <w:rsid w:val="001B6A96"/>
    <w:rsid w:val="001B6DE2"/>
    <w:rsid w:val="001B7459"/>
    <w:rsid w:val="001B7E0B"/>
    <w:rsid w:val="001C006F"/>
    <w:rsid w:val="001C00A6"/>
    <w:rsid w:val="001C02A7"/>
    <w:rsid w:val="001C035E"/>
    <w:rsid w:val="001C04B5"/>
    <w:rsid w:val="001C06B0"/>
    <w:rsid w:val="001C0813"/>
    <w:rsid w:val="001C0CBF"/>
    <w:rsid w:val="001C0EE8"/>
    <w:rsid w:val="001C1305"/>
    <w:rsid w:val="001C13E9"/>
    <w:rsid w:val="001C1748"/>
    <w:rsid w:val="001C1E3D"/>
    <w:rsid w:val="001C1FCD"/>
    <w:rsid w:val="001C271E"/>
    <w:rsid w:val="001C2C34"/>
    <w:rsid w:val="001C2DA6"/>
    <w:rsid w:val="001C2F1A"/>
    <w:rsid w:val="001C3094"/>
    <w:rsid w:val="001C36EF"/>
    <w:rsid w:val="001C385B"/>
    <w:rsid w:val="001C3C97"/>
    <w:rsid w:val="001C43E2"/>
    <w:rsid w:val="001C4581"/>
    <w:rsid w:val="001C4D67"/>
    <w:rsid w:val="001C4E96"/>
    <w:rsid w:val="001C4F1A"/>
    <w:rsid w:val="001C5464"/>
    <w:rsid w:val="001C5A08"/>
    <w:rsid w:val="001C6209"/>
    <w:rsid w:val="001C6392"/>
    <w:rsid w:val="001C6F3E"/>
    <w:rsid w:val="001D03B9"/>
    <w:rsid w:val="001D05D3"/>
    <w:rsid w:val="001D05E1"/>
    <w:rsid w:val="001D0F00"/>
    <w:rsid w:val="001D227B"/>
    <w:rsid w:val="001D2E5F"/>
    <w:rsid w:val="001D3109"/>
    <w:rsid w:val="001D364C"/>
    <w:rsid w:val="001D36FE"/>
    <w:rsid w:val="001D387B"/>
    <w:rsid w:val="001D3C98"/>
    <w:rsid w:val="001D498D"/>
    <w:rsid w:val="001D4FA2"/>
    <w:rsid w:val="001D51A2"/>
    <w:rsid w:val="001D5685"/>
    <w:rsid w:val="001D588A"/>
    <w:rsid w:val="001D59BB"/>
    <w:rsid w:val="001D5DAA"/>
    <w:rsid w:val="001D600D"/>
    <w:rsid w:val="001D6034"/>
    <w:rsid w:val="001D61B4"/>
    <w:rsid w:val="001D74E1"/>
    <w:rsid w:val="001D7765"/>
    <w:rsid w:val="001E05C1"/>
    <w:rsid w:val="001E0A9F"/>
    <w:rsid w:val="001E0BC8"/>
    <w:rsid w:val="001E0CC6"/>
    <w:rsid w:val="001E0E85"/>
    <w:rsid w:val="001E10BE"/>
    <w:rsid w:val="001E17ED"/>
    <w:rsid w:val="001E1D68"/>
    <w:rsid w:val="001E1D91"/>
    <w:rsid w:val="001E201C"/>
    <w:rsid w:val="001E214A"/>
    <w:rsid w:val="001E26A2"/>
    <w:rsid w:val="001E2883"/>
    <w:rsid w:val="001E2B01"/>
    <w:rsid w:val="001E3351"/>
    <w:rsid w:val="001E387C"/>
    <w:rsid w:val="001E38E9"/>
    <w:rsid w:val="001E3C14"/>
    <w:rsid w:val="001E42EF"/>
    <w:rsid w:val="001E4929"/>
    <w:rsid w:val="001E4B60"/>
    <w:rsid w:val="001E4C0B"/>
    <w:rsid w:val="001E54AC"/>
    <w:rsid w:val="001E569E"/>
    <w:rsid w:val="001E58FD"/>
    <w:rsid w:val="001E61DB"/>
    <w:rsid w:val="001E6598"/>
    <w:rsid w:val="001E665C"/>
    <w:rsid w:val="001E6882"/>
    <w:rsid w:val="001E6B48"/>
    <w:rsid w:val="001E6DDD"/>
    <w:rsid w:val="001E6F14"/>
    <w:rsid w:val="001E6F65"/>
    <w:rsid w:val="001E71FE"/>
    <w:rsid w:val="001E7594"/>
    <w:rsid w:val="001E7818"/>
    <w:rsid w:val="001E783D"/>
    <w:rsid w:val="001E7EFD"/>
    <w:rsid w:val="001F0078"/>
    <w:rsid w:val="001F0181"/>
    <w:rsid w:val="001F0205"/>
    <w:rsid w:val="001F03CA"/>
    <w:rsid w:val="001F0978"/>
    <w:rsid w:val="001F0C6A"/>
    <w:rsid w:val="001F0D2F"/>
    <w:rsid w:val="001F1515"/>
    <w:rsid w:val="001F1684"/>
    <w:rsid w:val="001F1E61"/>
    <w:rsid w:val="001F1F55"/>
    <w:rsid w:val="001F2694"/>
    <w:rsid w:val="001F29EE"/>
    <w:rsid w:val="001F2C9C"/>
    <w:rsid w:val="001F2CC1"/>
    <w:rsid w:val="001F2F0C"/>
    <w:rsid w:val="001F2FC4"/>
    <w:rsid w:val="001F3377"/>
    <w:rsid w:val="001F3464"/>
    <w:rsid w:val="001F3565"/>
    <w:rsid w:val="001F37E1"/>
    <w:rsid w:val="001F3A9E"/>
    <w:rsid w:val="001F4119"/>
    <w:rsid w:val="001F4E69"/>
    <w:rsid w:val="001F4EAB"/>
    <w:rsid w:val="001F54BB"/>
    <w:rsid w:val="001F56A0"/>
    <w:rsid w:val="001F5828"/>
    <w:rsid w:val="001F61A0"/>
    <w:rsid w:val="001F6260"/>
    <w:rsid w:val="001F6496"/>
    <w:rsid w:val="001F67D7"/>
    <w:rsid w:val="001F6CED"/>
    <w:rsid w:val="001F6FCB"/>
    <w:rsid w:val="001F71A3"/>
    <w:rsid w:val="001F71E2"/>
    <w:rsid w:val="001F72D2"/>
    <w:rsid w:val="001F736B"/>
    <w:rsid w:val="001F75A4"/>
    <w:rsid w:val="001F768D"/>
    <w:rsid w:val="001F769F"/>
    <w:rsid w:val="001F7864"/>
    <w:rsid w:val="001F7A60"/>
    <w:rsid w:val="00200830"/>
    <w:rsid w:val="00200A42"/>
    <w:rsid w:val="00200B72"/>
    <w:rsid w:val="00200BD3"/>
    <w:rsid w:val="00200D34"/>
    <w:rsid w:val="00200F7B"/>
    <w:rsid w:val="00201164"/>
    <w:rsid w:val="002011EB"/>
    <w:rsid w:val="00201577"/>
    <w:rsid w:val="00201E5E"/>
    <w:rsid w:val="002023B4"/>
    <w:rsid w:val="0020249E"/>
    <w:rsid w:val="002024DB"/>
    <w:rsid w:val="00202DDB"/>
    <w:rsid w:val="00202EBC"/>
    <w:rsid w:val="0020318C"/>
    <w:rsid w:val="002034BE"/>
    <w:rsid w:val="00203A0B"/>
    <w:rsid w:val="00203C97"/>
    <w:rsid w:val="00203E0D"/>
    <w:rsid w:val="00203F06"/>
    <w:rsid w:val="00204480"/>
    <w:rsid w:val="002045DE"/>
    <w:rsid w:val="00204733"/>
    <w:rsid w:val="00204E78"/>
    <w:rsid w:val="002055F8"/>
    <w:rsid w:val="002058C6"/>
    <w:rsid w:val="00205994"/>
    <w:rsid w:val="002061CD"/>
    <w:rsid w:val="00206333"/>
    <w:rsid w:val="00206BF9"/>
    <w:rsid w:val="00206C1E"/>
    <w:rsid w:val="00206D67"/>
    <w:rsid w:val="0020774C"/>
    <w:rsid w:val="00207E0E"/>
    <w:rsid w:val="00207FE5"/>
    <w:rsid w:val="0021055C"/>
    <w:rsid w:val="00211021"/>
    <w:rsid w:val="002114F6"/>
    <w:rsid w:val="00211E17"/>
    <w:rsid w:val="00211EDF"/>
    <w:rsid w:val="0021209D"/>
    <w:rsid w:val="002124C6"/>
    <w:rsid w:val="00212AF3"/>
    <w:rsid w:val="00212B9E"/>
    <w:rsid w:val="00213106"/>
    <w:rsid w:val="002137E8"/>
    <w:rsid w:val="00213987"/>
    <w:rsid w:val="00214258"/>
    <w:rsid w:val="002148AB"/>
    <w:rsid w:val="00214974"/>
    <w:rsid w:val="002149D2"/>
    <w:rsid w:val="00215CF1"/>
    <w:rsid w:val="00215D5F"/>
    <w:rsid w:val="00215F9F"/>
    <w:rsid w:val="0021618F"/>
    <w:rsid w:val="002169AE"/>
    <w:rsid w:val="002172C0"/>
    <w:rsid w:val="0021756D"/>
    <w:rsid w:val="00217B04"/>
    <w:rsid w:val="00217B0C"/>
    <w:rsid w:val="00217E0E"/>
    <w:rsid w:val="00217E36"/>
    <w:rsid w:val="002201BF"/>
    <w:rsid w:val="002202E6"/>
    <w:rsid w:val="00220528"/>
    <w:rsid w:val="00220772"/>
    <w:rsid w:val="00220FDF"/>
    <w:rsid w:val="00221474"/>
    <w:rsid w:val="002216D2"/>
    <w:rsid w:val="00221962"/>
    <w:rsid w:val="00221EE4"/>
    <w:rsid w:val="00221F68"/>
    <w:rsid w:val="0022251F"/>
    <w:rsid w:val="0022297B"/>
    <w:rsid w:val="00222B78"/>
    <w:rsid w:val="00222D93"/>
    <w:rsid w:val="00223110"/>
    <w:rsid w:val="0022328A"/>
    <w:rsid w:val="00223443"/>
    <w:rsid w:val="00223DB6"/>
    <w:rsid w:val="00224C81"/>
    <w:rsid w:val="0022558B"/>
    <w:rsid w:val="00225B56"/>
    <w:rsid w:val="002268B2"/>
    <w:rsid w:val="00226ABF"/>
    <w:rsid w:val="00226B04"/>
    <w:rsid w:val="00226D4B"/>
    <w:rsid w:val="00226D9E"/>
    <w:rsid w:val="00227534"/>
    <w:rsid w:val="00227692"/>
    <w:rsid w:val="00227A3C"/>
    <w:rsid w:val="00227AE2"/>
    <w:rsid w:val="00230143"/>
    <w:rsid w:val="002303E0"/>
    <w:rsid w:val="0023048B"/>
    <w:rsid w:val="002309F1"/>
    <w:rsid w:val="002309F3"/>
    <w:rsid w:val="00230CEC"/>
    <w:rsid w:val="00230F4E"/>
    <w:rsid w:val="00230F69"/>
    <w:rsid w:val="00231124"/>
    <w:rsid w:val="002316AB"/>
    <w:rsid w:val="00231992"/>
    <w:rsid w:val="00231C67"/>
    <w:rsid w:val="00232737"/>
    <w:rsid w:val="002328D3"/>
    <w:rsid w:val="00232DC8"/>
    <w:rsid w:val="0023420C"/>
    <w:rsid w:val="00234666"/>
    <w:rsid w:val="0023473D"/>
    <w:rsid w:val="00234C87"/>
    <w:rsid w:val="002352D3"/>
    <w:rsid w:val="00235606"/>
    <w:rsid w:val="0023560A"/>
    <w:rsid w:val="002358D1"/>
    <w:rsid w:val="002358ED"/>
    <w:rsid w:val="002359CA"/>
    <w:rsid w:val="00236067"/>
    <w:rsid w:val="00236541"/>
    <w:rsid w:val="00236A33"/>
    <w:rsid w:val="00236A66"/>
    <w:rsid w:val="00236C26"/>
    <w:rsid w:val="00236E7C"/>
    <w:rsid w:val="002375D5"/>
    <w:rsid w:val="002375EB"/>
    <w:rsid w:val="002377C0"/>
    <w:rsid w:val="002378A4"/>
    <w:rsid w:val="00237904"/>
    <w:rsid w:val="00237A34"/>
    <w:rsid w:val="0024000E"/>
    <w:rsid w:val="0024110D"/>
    <w:rsid w:val="0024164B"/>
    <w:rsid w:val="0024175D"/>
    <w:rsid w:val="002417D3"/>
    <w:rsid w:val="00242099"/>
    <w:rsid w:val="00242183"/>
    <w:rsid w:val="0024227A"/>
    <w:rsid w:val="00242CCB"/>
    <w:rsid w:val="00242FE5"/>
    <w:rsid w:val="0024315A"/>
    <w:rsid w:val="0024359E"/>
    <w:rsid w:val="002436F8"/>
    <w:rsid w:val="002438EB"/>
    <w:rsid w:val="00243904"/>
    <w:rsid w:val="00243959"/>
    <w:rsid w:val="00243A90"/>
    <w:rsid w:val="00243AC6"/>
    <w:rsid w:val="00243E1F"/>
    <w:rsid w:val="002444DB"/>
    <w:rsid w:val="002444E4"/>
    <w:rsid w:val="00244891"/>
    <w:rsid w:val="00244C50"/>
    <w:rsid w:val="00244EDB"/>
    <w:rsid w:val="0024507B"/>
    <w:rsid w:val="00245341"/>
    <w:rsid w:val="00245AC7"/>
    <w:rsid w:val="00245BDF"/>
    <w:rsid w:val="00245CEA"/>
    <w:rsid w:val="00245EFF"/>
    <w:rsid w:val="00246403"/>
    <w:rsid w:val="00246735"/>
    <w:rsid w:val="00246862"/>
    <w:rsid w:val="00246AC5"/>
    <w:rsid w:val="00246F7F"/>
    <w:rsid w:val="00247164"/>
    <w:rsid w:val="00247612"/>
    <w:rsid w:val="00247671"/>
    <w:rsid w:val="00247C97"/>
    <w:rsid w:val="00247F2D"/>
    <w:rsid w:val="00247F69"/>
    <w:rsid w:val="0025054A"/>
    <w:rsid w:val="002508F7"/>
    <w:rsid w:val="00250946"/>
    <w:rsid w:val="00251432"/>
    <w:rsid w:val="002517B1"/>
    <w:rsid w:val="00251CE3"/>
    <w:rsid w:val="002525D3"/>
    <w:rsid w:val="002529D7"/>
    <w:rsid w:val="00252A91"/>
    <w:rsid w:val="002531A0"/>
    <w:rsid w:val="002532F1"/>
    <w:rsid w:val="00253373"/>
    <w:rsid w:val="00253961"/>
    <w:rsid w:val="00253BB6"/>
    <w:rsid w:val="00253C26"/>
    <w:rsid w:val="00253CE8"/>
    <w:rsid w:val="00253E09"/>
    <w:rsid w:val="00254357"/>
    <w:rsid w:val="00254C4D"/>
    <w:rsid w:val="0025529D"/>
    <w:rsid w:val="002552CE"/>
    <w:rsid w:val="0025539F"/>
    <w:rsid w:val="00255965"/>
    <w:rsid w:val="00255D22"/>
    <w:rsid w:val="00255DF3"/>
    <w:rsid w:val="00255E1F"/>
    <w:rsid w:val="00255F61"/>
    <w:rsid w:val="00256810"/>
    <w:rsid w:val="002572C8"/>
    <w:rsid w:val="002572FB"/>
    <w:rsid w:val="00257664"/>
    <w:rsid w:val="002576D5"/>
    <w:rsid w:val="002579B7"/>
    <w:rsid w:val="00257CB5"/>
    <w:rsid w:val="00257E60"/>
    <w:rsid w:val="00260245"/>
    <w:rsid w:val="00260DB3"/>
    <w:rsid w:val="00260F56"/>
    <w:rsid w:val="0026150E"/>
    <w:rsid w:val="00261518"/>
    <w:rsid w:val="00261CE2"/>
    <w:rsid w:val="00261D55"/>
    <w:rsid w:val="00261EFE"/>
    <w:rsid w:val="00262563"/>
    <w:rsid w:val="00262F13"/>
    <w:rsid w:val="002636EE"/>
    <w:rsid w:val="00263B1A"/>
    <w:rsid w:val="00263D36"/>
    <w:rsid w:val="00263DC8"/>
    <w:rsid w:val="00263E70"/>
    <w:rsid w:val="002640EA"/>
    <w:rsid w:val="00264159"/>
    <w:rsid w:val="0026437E"/>
    <w:rsid w:val="00264772"/>
    <w:rsid w:val="0026499B"/>
    <w:rsid w:val="002649BF"/>
    <w:rsid w:val="0026503F"/>
    <w:rsid w:val="00265161"/>
    <w:rsid w:val="00265252"/>
    <w:rsid w:val="002652F8"/>
    <w:rsid w:val="00266153"/>
    <w:rsid w:val="0026678C"/>
    <w:rsid w:val="002670AC"/>
    <w:rsid w:val="0026765B"/>
    <w:rsid w:val="00267FB5"/>
    <w:rsid w:val="0027042B"/>
    <w:rsid w:val="0027051D"/>
    <w:rsid w:val="00270587"/>
    <w:rsid w:val="002706EF"/>
    <w:rsid w:val="00270B9E"/>
    <w:rsid w:val="00270E91"/>
    <w:rsid w:val="002710C9"/>
    <w:rsid w:val="00271200"/>
    <w:rsid w:val="00271641"/>
    <w:rsid w:val="00271DD9"/>
    <w:rsid w:val="0027302B"/>
    <w:rsid w:val="0027369C"/>
    <w:rsid w:val="002736A4"/>
    <w:rsid w:val="002737CA"/>
    <w:rsid w:val="0027388D"/>
    <w:rsid w:val="002739B6"/>
    <w:rsid w:val="00274410"/>
    <w:rsid w:val="00274814"/>
    <w:rsid w:val="00274E1F"/>
    <w:rsid w:val="00275131"/>
    <w:rsid w:val="00275165"/>
    <w:rsid w:val="002759C9"/>
    <w:rsid w:val="00275B8E"/>
    <w:rsid w:val="00275ED7"/>
    <w:rsid w:val="00276092"/>
    <w:rsid w:val="00276AB6"/>
    <w:rsid w:val="00276D99"/>
    <w:rsid w:val="0027719B"/>
    <w:rsid w:val="002776DF"/>
    <w:rsid w:val="00277AA6"/>
    <w:rsid w:val="0028042A"/>
    <w:rsid w:val="002807DC"/>
    <w:rsid w:val="00280B2E"/>
    <w:rsid w:val="00281ABA"/>
    <w:rsid w:val="00281B9A"/>
    <w:rsid w:val="00281BA7"/>
    <w:rsid w:val="00282436"/>
    <w:rsid w:val="00282E03"/>
    <w:rsid w:val="00283345"/>
    <w:rsid w:val="0028410B"/>
    <w:rsid w:val="00284296"/>
    <w:rsid w:val="0028433A"/>
    <w:rsid w:val="00284558"/>
    <w:rsid w:val="00284619"/>
    <w:rsid w:val="00284739"/>
    <w:rsid w:val="002849DA"/>
    <w:rsid w:val="00284CD3"/>
    <w:rsid w:val="00284F04"/>
    <w:rsid w:val="00285034"/>
    <w:rsid w:val="00285099"/>
    <w:rsid w:val="00285193"/>
    <w:rsid w:val="0028530D"/>
    <w:rsid w:val="00285A6B"/>
    <w:rsid w:val="00285F18"/>
    <w:rsid w:val="00286722"/>
    <w:rsid w:val="00286980"/>
    <w:rsid w:val="00286981"/>
    <w:rsid w:val="00286A45"/>
    <w:rsid w:val="00287065"/>
    <w:rsid w:val="002870D9"/>
    <w:rsid w:val="0028712A"/>
    <w:rsid w:val="002871DD"/>
    <w:rsid w:val="00287600"/>
    <w:rsid w:val="00287758"/>
    <w:rsid w:val="00287C51"/>
    <w:rsid w:val="00290243"/>
    <w:rsid w:val="002905EE"/>
    <w:rsid w:val="00290A26"/>
    <w:rsid w:val="00290D2C"/>
    <w:rsid w:val="00290E59"/>
    <w:rsid w:val="00291201"/>
    <w:rsid w:val="00291226"/>
    <w:rsid w:val="00291E23"/>
    <w:rsid w:val="00291E7E"/>
    <w:rsid w:val="002920CD"/>
    <w:rsid w:val="002920F2"/>
    <w:rsid w:val="002920FE"/>
    <w:rsid w:val="002922C7"/>
    <w:rsid w:val="002927F3"/>
    <w:rsid w:val="00292B2F"/>
    <w:rsid w:val="0029371B"/>
    <w:rsid w:val="00293B71"/>
    <w:rsid w:val="002941AE"/>
    <w:rsid w:val="002946BE"/>
    <w:rsid w:val="0029483B"/>
    <w:rsid w:val="00294AC5"/>
    <w:rsid w:val="00294F61"/>
    <w:rsid w:val="002956A9"/>
    <w:rsid w:val="00295B7D"/>
    <w:rsid w:val="002961E2"/>
    <w:rsid w:val="002964A8"/>
    <w:rsid w:val="002965B5"/>
    <w:rsid w:val="00296769"/>
    <w:rsid w:val="002967EF"/>
    <w:rsid w:val="00296BD3"/>
    <w:rsid w:val="00297024"/>
    <w:rsid w:val="00297091"/>
    <w:rsid w:val="00297B33"/>
    <w:rsid w:val="002A00C1"/>
    <w:rsid w:val="002A0923"/>
    <w:rsid w:val="002A09E1"/>
    <w:rsid w:val="002A0A3F"/>
    <w:rsid w:val="002A0C38"/>
    <w:rsid w:val="002A0F53"/>
    <w:rsid w:val="002A1CEA"/>
    <w:rsid w:val="002A1F2B"/>
    <w:rsid w:val="002A1F34"/>
    <w:rsid w:val="002A2933"/>
    <w:rsid w:val="002A332B"/>
    <w:rsid w:val="002A4145"/>
    <w:rsid w:val="002A47DF"/>
    <w:rsid w:val="002A48E7"/>
    <w:rsid w:val="002A4B57"/>
    <w:rsid w:val="002A4C1D"/>
    <w:rsid w:val="002A4E08"/>
    <w:rsid w:val="002A4E72"/>
    <w:rsid w:val="002A51AC"/>
    <w:rsid w:val="002A51CF"/>
    <w:rsid w:val="002A5776"/>
    <w:rsid w:val="002A5B6D"/>
    <w:rsid w:val="002A5D80"/>
    <w:rsid w:val="002A682E"/>
    <w:rsid w:val="002A6AD9"/>
    <w:rsid w:val="002A6DE0"/>
    <w:rsid w:val="002A6F0F"/>
    <w:rsid w:val="002A7059"/>
    <w:rsid w:val="002A72B7"/>
    <w:rsid w:val="002A7454"/>
    <w:rsid w:val="002A7B6E"/>
    <w:rsid w:val="002B00C3"/>
    <w:rsid w:val="002B03DC"/>
    <w:rsid w:val="002B0525"/>
    <w:rsid w:val="002B09FF"/>
    <w:rsid w:val="002B0B96"/>
    <w:rsid w:val="002B10F8"/>
    <w:rsid w:val="002B1248"/>
    <w:rsid w:val="002B1643"/>
    <w:rsid w:val="002B188E"/>
    <w:rsid w:val="002B1A12"/>
    <w:rsid w:val="002B1D3B"/>
    <w:rsid w:val="002B2653"/>
    <w:rsid w:val="002B30F7"/>
    <w:rsid w:val="002B538F"/>
    <w:rsid w:val="002B53C0"/>
    <w:rsid w:val="002B5B64"/>
    <w:rsid w:val="002B6429"/>
    <w:rsid w:val="002B6C8F"/>
    <w:rsid w:val="002B71FD"/>
    <w:rsid w:val="002B75B1"/>
    <w:rsid w:val="002B7AF2"/>
    <w:rsid w:val="002B7F04"/>
    <w:rsid w:val="002C02A5"/>
    <w:rsid w:val="002C078B"/>
    <w:rsid w:val="002C0B44"/>
    <w:rsid w:val="002C0B4C"/>
    <w:rsid w:val="002C1169"/>
    <w:rsid w:val="002C1262"/>
    <w:rsid w:val="002C12DF"/>
    <w:rsid w:val="002C1426"/>
    <w:rsid w:val="002C18A1"/>
    <w:rsid w:val="002C1C0E"/>
    <w:rsid w:val="002C23A2"/>
    <w:rsid w:val="002C3034"/>
    <w:rsid w:val="002C32FB"/>
    <w:rsid w:val="002C380C"/>
    <w:rsid w:val="002C394F"/>
    <w:rsid w:val="002C3A45"/>
    <w:rsid w:val="002C3A82"/>
    <w:rsid w:val="002C3CB1"/>
    <w:rsid w:val="002C415B"/>
    <w:rsid w:val="002C42E2"/>
    <w:rsid w:val="002C4DAD"/>
    <w:rsid w:val="002C515A"/>
    <w:rsid w:val="002C5211"/>
    <w:rsid w:val="002C5BB9"/>
    <w:rsid w:val="002C5C4F"/>
    <w:rsid w:val="002C6012"/>
    <w:rsid w:val="002C6122"/>
    <w:rsid w:val="002C68E3"/>
    <w:rsid w:val="002C6B56"/>
    <w:rsid w:val="002C6BF1"/>
    <w:rsid w:val="002C6D5D"/>
    <w:rsid w:val="002C6D69"/>
    <w:rsid w:val="002C6FA8"/>
    <w:rsid w:val="002C734E"/>
    <w:rsid w:val="002C7367"/>
    <w:rsid w:val="002C738A"/>
    <w:rsid w:val="002C73D9"/>
    <w:rsid w:val="002C75B1"/>
    <w:rsid w:val="002C769D"/>
    <w:rsid w:val="002C786E"/>
    <w:rsid w:val="002D0077"/>
    <w:rsid w:val="002D04BE"/>
    <w:rsid w:val="002D07FE"/>
    <w:rsid w:val="002D0C69"/>
    <w:rsid w:val="002D1394"/>
    <w:rsid w:val="002D14B5"/>
    <w:rsid w:val="002D16E3"/>
    <w:rsid w:val="002D1DAF"/>
    <w:rsid w:val="002D2220"/>
    <w:rsid w:val="002D22E9"/>
    <w:rsid w:val="002D24A7"/>
    <w:rsid w:val="002D2574"/>
    <w:rsid w:val="002D2AB4"/>
    <w:rsid w:val="002D2C78"/>
    <w:rsid w:val="002D36BA"/>
    <w:rsid w:val="002D38F6"/>
    <w:rsid w:val="002D3973"/>
    <w:rsid w:val="002D3D6E"/>
    <w:rsid w:val="002D43E6"/>
    <w:rsid w:val="002D4484"/>
    <w:rsid w:val="002D4C01"/>
    <w:rsid w:val="002D4DCD"/>
    <w:rsid w:val="002D5FBA"/>
    <w:rsid w:val="002D60DD"/>
    <w:rsid w:val="002D6344"/>
    <w:rsid w:val="002D663C"/>
    <w:rsid w:val="002D692E"/>
    <w:rsid w:val="002D6D0A"/>
    <w:rsid w:val="002D6EC7"/>
    <w:rsid w:val="002D6F88"/>
    <w:rsid w:val="002D72B3"/>
    <w:rsid w:val="002D75F4"/>
    <w:rsid w:val="002D79C6"/>
    <w:rsid w:val="002D7BA9"/>
    <w:rsid w:val="002D7E1C"/>
    <w:rsid w:val="002D7EB3"/>
    <w:rsid w:val="002D7FA8"/>
    <w:rsid w:val="002E00FC"/>
    <w:rsid w:val="002E0944"/>
    <w:rsid w:val="002E09E2"/>
    <w:rsid w:val="002E0AB1"/>
    <w:rsid w:val="002E0AF1"/>
    <w:rsid w:val="002E0D5C"/>
    <w:rsid w:val="002E0F01"/>
    <w:rsid w:val="002E1920"/>
    <w:rsid w:val="002E1B11"/>
    <w:rsid w:val="002E1DB4"/>
    <w:rsid w:val="002E2B54"/>
    <w:rsid w:val="002E2C5E"/>
    <w:rsid w:val="002E2C85"/>
    <w:rsid w:val="002E3304"/>
    <w:rsid w:val="002E35BB"/>
    <w:rsid w:val="002E3E3D"/>
    <w:rsid w:val="002E3FD2"/>
    <w:rsid w:val="002E4023"/>
    <w:rsid w:val="002E40C4"/>
    <w:rsid w:val="002E4A75"/>
    <w:rsid w:val="002E4B30"/>
    <w:rsid w:val="002E4CEE"/>
    <w:rsid w:val="002E500B"/>
    <w:rsid w:val="002E5225"/>
    <w:rsid w:val="002E5286"/>
    <w:rsid w:val="002E5417"/>
    <w:rsid w:val="002E59A5"/>
    <w:rsid w:val="002E5AA1"/>
    <w:rsid w:val="002E5C8A"/>
    <w:rsid w:val="002E5D6F"/>
    <w:rsid w:val="002E6BA1"/>
    <w:rsid w:val="002E73B1"/>
    <w:rsid w:val="002E74CD"/>
    <w:rsid w:val="002E7DF3"/>
    <w:rsid w:val="002E7E55"/>
    <w:rsid w:val="002F034B"/>
    <w:rsid w:val="002F03FC"/>
    <w:rsid w:val="002F04C6"/>
    <w:rsid w:val="002F09DE"/>
    <w:rsid w:val="002F1121"/>
    <w:rsid w:val="002F1652"/>
    <w:rsid w:val="002F1DE7"/>
    <w:rsid w:val="002F250A"/>
    <w:rsid w:val="002F2B28"/>
    <w:rsid w:val="002F3436"/>
    <w:rsid w:val="002F34CA"/>
    <w:rsid w:val="002F3550"/>
    <w:rsid w:val="002F3556"/>
    <w:rsid w:val="002F3962"/>
    <w:rsid w:val="002F3AB7"/>
    <w:rsid w:val="002F40AC"/>
    <w:rsid w:val="002F40BF"/>
    <w:rsid w:val="002F5062"/>
    <w:rsid w:val="002F5176"/>
    <w:rsid w:val="002F587C"/>
    <w:rsid w:val="002F5B14"/>
    <w:rsid w:val="002F5CF2"/>
    <w:rsid w:val="002F5F3A"/>
    <w:rsid w:val="002F67EA"/>
    <w:rsid w:val="002F69AF"/>
    <w:rsid w:val="002F6A2B"/>
    <w:rsid w:val="002F6A8C"/>
    <w:rsid w:val="002F6F8D"/>
    <w:rsid w:val="00300342"/>
    <w:rsid w:val="0030060F"/>
    <w:rsid w:val="00300884"/>
    <w:rsid w:val="00300B3A"/>
    <w:rsid w:val="0030128A"/>
    <w:rsid w:val="003017AA"/>
    <w:rsid w:val="0030184D"/>
    <w:rsid w:val="0030186E"/>
    <w:rsid w:val="00301C7D"/>
    <w:rsid w:val="00301E0E"/>
    <w:rsid w:val="00302134"/>
    <w:rsid w:val="00302676"/>
    <w:rsid w:val="003027A6"/>
    <w:rsid w:val="00302E78"/>
    <w:rsid w:val="00302F70"/>
    <w:rsid w:val="003035CF"/>
    <w:rsid w:val="00303CF0"/>
    <w:rsid w:val="00303EFA"/>
    <w:rsid w:val="00304093"/>
    <w:rsid w:val="00304379"/>
    <w:rsid w:val="003044F0"/>
    <w:rsid w:val="00304A7B"/>
    <w:rsid w:val="003055B5"/>
    <w:rsid w:val="00305658"/>
    <w:rsid w:val="0030569E"/>
    <w:rsid w:val="00305713"/>
    <w:rsid w:val="00305ED3"/>
    <w:rsid w:val="00305EF5"/>
    <w:rsid w:val="00306AFC"/>
    <w:rsid w:val="00307185"/>
    <w:rsid w:val="00307507"/>
    <w:rsid w:val="0030794C"/>
    <w:rsid w:val="00307B36"/>
    <w:rsid w:val="00307CDC"/>
    <w:rsid w:val="00307FD6"/>
    <w:rsid w:val="0031029C"/>
    <w:rsid w:val="0031053F"/>
    <w:rsid w:val="00310540"/>
    <w:rsid w:val="0031080E"/>
    <w:rsid w:val="003108F4"/>
    <w:rsid w:val="00310DDB"/>
    <w:rsid w:val="0031106E"/>
    <w:rsid w:val="003115FD"/>
    <w:rsid w:val="00311601"/>
    <w:rsid w:val="0031204A"/>
    <w:rsid w:val="00312079"/>
    <w:rsid w:val="0031226A"/>
    <w:rsid w:val="003125AE"/>
    <w:rsid w:val="0031351F"/>
    <w:rsid w:val="003138AC"/>
    <w:rsid w:val="00313CC7"/>
    <w:rsid w:val="003140A4"/>
    <w:rsid w:val="003144DF"/>
    <w:rsid w:val="003145DA"/>
    <w:rsid w:val="00314693"/>
    <w:rsid w:val="0031478D"/>
    <w:rsid w:val="003147F5"/>
    <w:rsid w:val="003148D0"/>
    <w:rsid w:val="003149C2"/>
    <w:rsid w:val="00314A18"/>
    <w:rsid w:val="00314AA3"/>
    <w:rsid w:val="00315167"/>
    <w:rsid w:val="00315319"/>
    <w:rsid w:val="00315830"/>
    <w:rsid w:val="00315C55"/>
    <w:rsid w:val="00315EBD"/>
    <w:rsid w:val="00315F84"/>
    <w:rsid w:val="003167D9"/>
    <w:rsid w:val="00316C6F"/>
    <w:rsid w:val="00316DC0"/>
    <w:rsid w:val="00317065"/>
    <w:rsid w:val="003170C0"/>
    <w:rsid w:val="00317A40"/>
    <w:rsid w:val="003200B3"/>
    <w:rsid w:val="00320171"/>
    <w:rsid w:val="00320343"/>
    <w:rsid w:val="003206C6"/>
    <w:rsid w:val="00320A67"/>
    <w:rsid w:val="00320F1F"/>
    <w:rsid w:val="00321052"/>
    <w:rsid w:val="00321359"/>
    <w:rsid w:val="00321558"/>
    <w:rsid w:val="003215B8"/>
    <w:rsid w:val="003218A6"/>
    <w:rsid w:val="003219E2"/>
    <w:rsid w:val="00321A9C"/>
    <w:rsid w:val="0032217E"/>
    <w:rsid w:val="0032270C"/>
    <w:rsid w:val="00322754"/>
    <w:rsid w:val="003229D3"/>
    <w:rsid w:val="00322CED"/>
    <w:rsid w:val="00323136"/>
    <w:rsid w:val="00324733"/>
    <w:rsid w:val="00324CA9"/>
    <w:rsid w:val="00325376"/>
    <w:rsid w:val="00325977"/>
    <w:rsid w:val="00325E85"/>
    <w:rsid w:val="00326B52"/>
    <w:rsid w:val="00326C58"/>
    <w:rsid w:val="00326C8A"/>
    <w:rsid w:val="0032706A"/>
    <w:rsid w:val="003270F1"/>
    <w:rsid w:val="003271ED"/>
    <w:rsid w:val="003273AD"/>
    <w:rsid w:val="0032761C"/>
    <w:rsid w:val="0032793F"/>
    <w:rsid w:val="00327DDD"/>
    <w:rsid w:val="00327FDC"/>
    <w:rsid w:val="00331A1F"/>
    <w:rsid w:val="00331FD8"/>
    <w:rsid w:val="003326F7"/>
    <w:rsid w:val="00332723"/>
    <w:rsid w:val="00332C85"/>
    <w:rsid w:val="00333175"/>
    <w:rsid w:val="003331EA"/>
    <w:rsid w:val="00333236"/>
    <w:rsid w:val="003334F8"/>
    <w:rsid w:val="00333896"/>
    <w:rsid w:val="00333D96"/>
    <w:rsid w:val="00334704"/>
    <w:rsid w:val="00334765"/>
    <w:rsid w:val="003347DD"/>
    <w:rsid w:val="00334B3C"/>
    <w:rsid w:val="00334D31"/>
    <w:rsid w:val="003355E0"/>
    <w:rsid w:val="003357F7"/>
    <w:rsid w:val="003358AB"/>
    <w:rsid w:val="003358DD"/>
    <w:rsid w:val="003359D3"/>
    <w:rsid w:val="00335B88"/>
    <w:rsid w:val="00335C05"/>
    <w:rsid w:val="00335D28"/>
    <w:rsid w:val="00335D47"/>
    <w:rsid w:val="00336026"/>
    <w:rsid w:val="003365EE"/>
    <w:rsid w:val="00336DAA"/>
    <w:rsid w:val="003371DC"/>
    <w:rsid w:val="00337619"/>
    <w:rsid w:val="00337965"/>
    <w:rsid w:val="00340266"/>
    <w:rsid w:val="00340369"/>
    <w:rsid w:val="003404D6"/>
    <w:rsid w:val="0034064A"/>
    <w:rsid w:val="0034065D"/>
    <w:rsid w:val="003408F3"/>
    <w:rsid w:val="00340C51"/>
    <w:rsid w:val="00340E6E"/>
    <w:rsid w:val="003410C6"/>
    <w:rsid w:val="00341293"/>
    <w:rsid w:val="003412E3"/>
    <w:rsid w:val="0034154B"/>
    <w:rsid w:val="00341597"/>
    <w:rsid w:val="003419A8"/>
    <w:rsid w:val="00341D20"/>
    <w:rsid w:val="0034207B"/>
    <w:rsid w:val="00342BD1"/>
    <w:rsid w:val="0034365B"/>
    <w:rsid w:val="003440D7"/>
    <w:rsid w:val="00344376"/>
    <w:rsid w:val="00344BE9"/>
    <w:rsid w:val="00344D92"/>
    <w:rsid w:val="00345286"/>
    <w:rsid w:val="00345407"/>
    <w:rsid w:val="00345431"/>
    <w:rsid w:val="003454B3"/>
    <w:rsid w:val="00345653"/>
    <w:rsid w:val="00345BCF"/>
    <w:rsid w:val="00345BEE"/>
    <w:rsid w:val="0034675E"/>
    <w:rsid w:val="00346B3E"/>
    <w:rsid w:val="00346BEB"/>
    <w:rsid w:val="00346C5E"/>
    <w:rsid w:val="00346CA4"/>
    <w:rsid w:val="00346F8D"/>
    <w:rsid w:val="0034715C"/>
    <w:rsid w:val="00347182"/>
    <w:rsid w:val="0034726F"/>
    <w:rsid w:val="00347E21"/>
    <w:rsid w:val="00347F4A"/>
    <w:rsid w:val="003505A9"/>
    <w:rsid w:val="003507FB"/>
    <w:rsid w:val="00350815"/>
    <w:rsid w:val="003508BD"/>
    <w:rsid w:val="003509FB"/>
    <w:rsid w:val="00350A7E"/>
    <w:rsid w:val="00351774"/>
    <w:rsid w:val="00351815"/>
    <w:rsid w:val="0035186C"/>
    <w:rsid w:val="00351A66"/>
    <w:rsid w:val="0035228F"/>
    <w:rsid w:val="003522AC"/>
    <w:rsid w:val="003526CE"/>
    <w:rsid w:val="00352D2C"/>
    <w:rsid w:val="00353F21"/>
    <w:rsid w:val="00353FF2"/>
    <w:rsid w:val="0035406A"/>
    <w:rsid w:val="003543C5"/>
    <w:rsid w:val="00354AA2"/>
    <w:rsid w:val="003550D5"/>
    <w:rsid w:val="00355A80"/>
    <w:rsid w:val="00355D22"/>
    <w:rsid w:val="003565BF"/>
    <w:rsid w:val="0035691F"/>
    <w:rsid w:val="00356A36"/>
    <w:rsid w:val="00356D5F"/>
    <w:rsid w:val="00356F3A"/>
    <w:rsid w:val="00357881"/>
    <w:rsid w:val="00357E61"/>
    <w:rsid w:val="00360279"/>
    <w:rsid w:val="00360296"/>
    <w:rsid w:val="003604CB"/>
    <w:rsid w:val="00360968"/>
    <w:rsid w:val="00360BA9"/>
    <w:rsid w:val="00360D81"/>
    <w:rsid w:val="003611A4"/>
    <w:rsid w:val="003619DA"/>
    <w:rsid w:val="00361DA7"/>
    <w:rsid w:val="00362106"/>
    <w:rsid w:val="003624AD"/>
    <w:rsid w:val="00362506"/>
    <w:rsid w:val="0036269E"/>
    <w:rsid w:val="003626CC"/>
    <w:rsid w:val="003627E2"/>
    <w:rsid w:val="00362A32"/>
    <w:rsid w:val="00362D81"/>
    <w:rsid w:val="003636FF"/>
    <w:rsid w:val="00363784"/>
    <w:rsid w:val="003637E5"/>
    <w:rsid w:val="00363B4A"/>
    <w:rsid w:val="00363E21"/>
    <w:rsid w:val="00363FC9"/>
    <w:rsid w:val="003640CC"/>
    <w:rsid w:val="0036432A"/>
    <w:rsid w:val="00364ABB"/>
    <w:rsid w:val="00364D4B"/>
    <w:rsid w:val="00364E25"/>
    <w:rsid w:val="00365412"/>
    <w:rsid w:val="00365489"/>
    <w:rsid w:val="00365A5E"/>
    <w:rsid w:val="00365B2F"/>
    <w:rsid w:val="00365C46"/>
    <w:rsid w:val="00365DF5"/>
    <w:rsid w:val="0036609A"/>
    <w:rsid w:val="00366236"/>
    <w:rsid w:val="00366361"/>
    <w:rsid w:val="00366A9F"/>
    <w:rsid w:val="00366FF0"/>
    <w:rsid w:val="00367575"/>
    <w:rsid w:val="003676FE"/>
    <w:rsid w:val="00367901"/>
    <w:rsid w:val="0037093C"/>
    <w:rsid w:val="003709A0"/>
    <w:rsid w:val="003710DE"/>
    <w:rsid w:val="003714D4"/>
    <w:rsid w:val="00371857"/>
    <w:rsid w:val="00371A7E"/>
    <w:rsid w:val="00371B9D"/>
    <w:rsid w:val="00371CDF"/>
    <w:rsid w:val="00371D15"/>
    <w:rsid w:val="00371D1B"/>
    <w:rsid w:val="0037235B"/>
    <w:rsid w:val="003727A6"/>
    <w:rsid w:val="003729E5"/>
    <w:rsid w:val="00372D9D"/>
    <w:rsid w:val="00373437"/>
    <w:rsid w:val="00373E4A"/>
    <w:rsid w:val="003741E1"/>
    <w:rsid w:val="00374283"/>
    <w:rsid w:val="0037449B"/>
    <w:rsid w:val="00374722"/>
    <w:rsid w:val="003748B8"/>
    <w:rsid w:val="00374C29"/>
    <w:rsid w:val="00375005"/>
    <w:rsid w:val="003754DD"/>
    <w:rsid w:val="003759DA"/>
    <w:rsid w:val="00375C9A"/>
    <w:rsid w:val="00375D8A"/>
    <w:rsid w:val="00375D9F"/>
    <w:rsid w:val="00375F03"/>
    <w:rsid w:val="00375F63"/>
    <w:rsid w:val="003764BD"/>
    <w:rsid w:val="00376B47"/>
    <w:rsid w:val="00376EA5"/>
    <w:rsid w:val="00376F48"/>
    <w:rsid w:val="00376F77"/>
    <w:rsid w:val="00376FC8"/>
    <w:rsid w:val="003773D6"/>
    <w:rsid w:val="003774DC"/>
    <w:rsid w:val="00377630"/>
    <w:rsid w:val="0037772C"/>
    <w:rsid w:val="00377B6C"/>
    <w:rsid w:val="00377E65"/>
    <w:rsid w:val="00380B3A"/>
    <w:rsid w:val="00380D2C"/>
    <w:rsid w:val="00380EC2"/>
    <w:rsid w:val="00380F5F"/>
    <w:rsid w:val="003815FD"/>
    <w:rsid w:val="003816FA"/>
    <w:rsid w:val="003818FF"/>
    <w:rsid w:val="00381C18"/>
    <w:rsid w:val="00381ED6"/>
    <w:rsid w:val="00382519"/>
    <w:rsid w:val="00382AEE"/>
    <w:rsid w:val="00382DCB"/>
    <w:rsid w:val="00383B78"/>
    <w:rsid w:val="00384334"/>
    <w:rsid w:val="00384356"/>
    <w:rsid w:val="0038458B"/>
    <w:rsid w:val="0038527C"/>
    <w:rsid w:val="00385373"/>
    <w:rsid w:val="0038544C"/>
    <w:rsid w:val="00385B4F"/>
    <w:rsid w:val="00385CE2"/>
    <w:rsid w:val="00385F2A"/>
    <w:rsid w:val="00385FB0"/>
    <w:rsid w:val="003860BD"/>
    <w:rsid w:val="003861CB"/>
    <w:rsid w:val="00386214"/>
    <w:rsid w:val="00386305"/>
    <w:rsid w:val="003864D4"/>
    <w:rsid w:val="00386AA6"/>
    <w:rsid w:val="00386B17"/>
    <w:rsid w:val="00387394"/>
    <w:rsid w:val="00387B1E"/>
    <w:rsid w:val="00387E1D"/>
    <w:rsid w:val="003908E8"/>
    <w:rsid w:val="003908ED"/>
    <w:rsid w:val="003909E8"/>
    <w:rsid w:val="00390DD7"/>
    <w:rsid w:val="00390E67"/>
    <w:rsid w:val="00391061"/>
    <w:rsid w:val="003912A2"/>
    <w:rsid w:val="003919A6"/>
    <w:rsid w:val="00391A74"/>
    <w:rsid w:val="00391AFC"/>
    <w:rsid w:val="00391EF1"/>
    <w:rsid w:val="003926BD"/>
    <w:rsid w:val="00392ACF"/>
    <w:rsid w:val="00392C5B"/>
    <w:rsid w:val="00392CD0"/>
    <w:rsid w:val="00393C84"/>
    <w:rsid w:val="003948C3"/>
    <w:rsid w:val="00394B6A"/>
    <w:rsid w:val="00395562"/>
    <w:rsid w:val="003957AC"/>
    <w:rsid w:val="00395A3E"/>
    <w:rsid w:val="00395CD5"/>
    <w:rsid w:val="00395F5F"/>
    <w:rsid w:val="00395F7C"/>
    <w:rsid w:val="003961EE"/>
    <w:rsid w:val="0039652A"/>
    <w:rsid w:val="003965B0"/>
    <w:rsid w:val="00396C98"/>
    <w:rsid w:val="00396E0E"/>
    <w:rsid w:val="00396E37"/>
    <w:rsid w:val="00396EC1"/>
    <w:rsid w:val="003970D4"/>
    <w:rsid w:val="00397584"/>
    <w:rsid w:val="00397615"/>
    <w:rsid w:val="00397A2D"/>
    <w:rsid w:val="00397B2C"/>
    <w:rsid w:val="00397FC1"/>
    <w:rsid w:val="003A05F8"/>
    <w:rsid w:val="003A0BE5"/>
    <w:rsid w:val="003A0C61"/>
    <w:rsid w:val="003A0D24"/>
    <w:rsid w:val="003A16D1"/>
    <w:rsid w:val="003A1B1B"/>
    <w:rsid w:val="003A1B26"/>
    <w:rsid w:val="003A208D"/>
    <w:rsid w:val="003A22B6"/>
    <w:rsid w:val="003A2625"/>
    <w:rsid w:val="003A29DF"/>
    <w:rsid w:val="003A2B58"/>
    <w:rsid w:val="003A2C18"/>
    <w:rsid w:val="003A3007"/>
    <w:rsid w:val="003A36FC"/>
    <w:rsid w:val="003A38D8"/>
    <w:rsid w:val="003A3CBD"/>
    <w:rsid w:val="003A432D"/>
    <w:rsid w:val="003A44EA"/>
    <w:rsid w:val="003A457F"/>
    <w:rsid w:val="003A4A9E"/>
    <w:rsid w:val="003A5298"/>
    <w:rsid w:val="003A5497"/>
    <w:rsid w:val="003A5778"/>
    <w:rsid w:val="003A6241"/>
    <w:rsid w:val="003A7AB3"/>
    <w:rsid w:val="003A7EAD"/>
    <w:rsid w:val="003B04CE"/>
    <w:rsid w:val="003B07D0"/>
    <w:rsid w:val="003B0905"/>
    <w:rsid w:val="003B0A5C"/>
    <w:rsid w:val="003B0BF1"/>
    <w:rsid w:val="003B0C67"/>
    <w:rsid w:val="003B1623"/>
    <w:rsid w:val="003B1BCD"/>
    <w:rsid w:val="003B1F10"/>
    <w:rsid w:val="003B370E"/>
    <w:rsid w:val="003B38A2"/>
    <w:rsid w:val="003B3E58"/>
    <w:rsid w:val="003B44B7"/>
    <w:rsid w:val="003B4D32"/>
    <w:rsid w:val="003B551E"/>
    <w:rsid w:val="003B65F4"/>
    <w:rsid w:val="003B6682"/>
    <w:rsid w:val="003B6DF6"/>
    <w:rsid w:val="003B7001"/>
    <w:rsid w:val="003B72B9"/>
    <w:rsid w:val="003B7D57"/>
    <w:rsid w:val="003B7E7A"/>
    <w:rsid w:val="003C042C"/>
    <w:rsid w:val="003C05CA"/>
    <w:rsid w:val="003C06CC"/>
    <w:rsid w:val="003C099F"/>
    <w:rsid w:val="003C0A32"/>
    <w:rsid w:val="003C0BA0"/>
    <w:rsid w:val="003C0DE9"/>
    <w:rsid w:val="003C1054"/>
    <w:rsid w:val="003C1098"/>
    <w:rsid w:val="003C1525"/>
    <w:rsid w:val="003C154D"/>
    <w:rsid w:val="003C1AEC"/>
    <w:rsid w:val="003C2176"/>
    <w:rsid w:val="003C221D"/>
    <w:rsid w:val="003C244E"/>
    <w:rsid w:val="003C29FE"/>
    <w:rsid w:val="003C2CA1"/>
    <w:rsid w:val="003C2E40"/>
    <w:rsid w:val="003C35F8"/>
    <w:rsid w:val="003C3A18"/>
    <w:rsid w:val="003C4BD8"/>
    <w:rsid w:val="003C4F2A"/>
    <w:rsid w:val="003C523E"/>
    <w:rsid w:val="003C53DA"/>
    <w:rsid w:val="003C541A"/>
    <w:rsid w:val="003C5B47"/>
    <w:rsid w:val="003C5BD1"/>
    <w:rsid w:val="003C5D40"/>
    <w:rsid w:val="003C6100"/>
    <w:rsid w:val="003C6980"/>
    <w:rsid w:val="003C6A2E"/>
    <w:rsid w:val="003C6AE7"/>
    <w:rsid w:val="003C6B0C"/>
    <w:rsid w:val="003C7291"/>
    <w:rsid w:val="003C7437"/>
    <w:rsid w:val="003C74E7"/>
    <w:rsid w:val="003C76D4"/>
    <w:rsid w:val="003C7983"/>
    <w:rsid w:val="003C7C64"/>
    <w:rsid w:val="003D0730"/>
    <w:rsid w:val="003D0FC0"/>
    <w:rsid w:val="003D1019"/>
    <w:rsid w:val="003D110F"/>
    <w:rsid w:val="003D143F"/>
    <w:rsid w:val="003D1661"/>
    <w:rsid w:val="003D1808"/>
    <w:rsid w:val="003D1B58"/>
    <w:rsid w:val="003D21E5"/>
    <w:rsid w:val="003D2202"/>
    <w:rsid w:val="003D2478"/>
    <w:rsid w:val="003D2A2E"/>
    <w:rsid w:val="003D2C6E"/>
    <w:rsid w:val="003D2FDB"/>
    <w:rsid w:val="003D3048"/>
    <w:rsid w:val="003D344A"/>
    <w:rsid w:val="003D36DE"/>
    <w:rsid w:val="003D3952"/>
    <w:rsid w:val="003D3AD3"/>
    <w:rsid w:val="003D3BD2"/>
    <w:rsid w:val="003D41BA"/>
    <w:rsid w:val="003D422D"/>
    <w:rsid w:val="003D45FE"/>
    <w:rsid w:val="003D4839"/>
    <w:rsid w:val="003D4CA1"/>
    <w:rsid w:val="003D4F05"/>
    <w:rsid w:val="003D56BA"/>
    <w:rsid w:val="003D59DF"/>
    <w:rsid w:val="003D5B80"/>
    <w:rsid w:val="003D5CFE"/>
    <w:rsid w:val="003D5FAE"/>
    <w:rsid w:val="003D6567"/>
    <w:rsid w:val="003D6648"/>
    <w:rsid w:val="003D6880"/>
    <w:rsid w:val="003D69C8"/>
    <w:rsid w:val="003D69ED"/>
    <w:rsid w:val="003D6EDD"/>
    <w:rsid w:val="003D7279"/>
    <w:rsid w:val="003D729D"/>
    <w:rsid w:val="003D73CE"/>
    <w:rsid w:val="003D7790"/>
    <w:rsid w:val="003D7A7B"/>
    <w:rsid w:val="003D7D57"/>
    <w:rsid w:val="003E0D0E"/>
    <w:rsid w:val="003E15C7"/>
    <w:rsid w:val="003E186C"/>
    <w:rsid w:val="003E1D9B"/>
    <w:rsid w:val="003E1E16"/>
    <w:rsid w:val="003E20C7"/>
    <w:rsid w:val="003E22A6"/>
    <w:rsid w:val="003E2459"/>
    <w:rsid w:val="003E275C"/>
    <w:rsid w:val="003E279E"/>
    <w:rsid w:val="003E3218"/>
    <w:rsid w:val="003E322C"/>
    <w:rsid w:val="003E3347"/>
    <w:rsid w:val="003E361A"/>
    <w:rsid w:val="003E37D9"/>
    <w:rsid w:val="003E3834"/>
    <w:rsid w:val="003E3F65"/>
    <w:rsid w:val="003E42E3"/>
    <w:rsid w:val="003E452A"/>
    <w:rsid w:val="003E4B25"/>
    <w:rsid w:val="003E4E37"/>
    <w:rsid w:val="003E4E65"/>
    <w:rsid w:val="003E4F09"/>
    <w:rsid w:val="003E5016"/>
    <w:rsid w:val="003E532B"/>
    <w:rsid w:val="003E550E"/>
    <w:rsid w:val="003E5564"/>
    <w:rsid w:val="003E598C"/>
    <w:rsid w:val="003E5D8C"/>
    <w:rsid w:val="003E6269"/>
    <w:rsid w:val="003E6710"/>
    <w:rsid w:val="003E6810"/>
    <w:rsid w:val="003E6DAB"/>
    <w:rsid w:val="003E6E53"/>
    <w:rsid w:val="003E760F"/>
    <w:rsid w:val="003E793B"/>
    <w:rsid w:val="003E7B86"/>
    <w:rsid w:val="003E7C0F"/>
    <w:rsid w:val="003E7E9F"/>
    <w:rsid w:val="003E7F06"/>
    <w:rsid w:val="003F04BF"/>
    <w:rsid w:val="003F0676"/>
    <w:rsid w:val="003F08B5"/>
    <w:rsid w:val="003F0CFF"/>
    <w:rsid w:val="003F0D88"/>
    <w:rsid w:val="003F0FF4"/>
    <w:rsid w:val="003F1C16"/>
    <w:rsid w:val="003F1EC4"/>
    <w:rsid w:val="003F2473"/>
    <w:rsid w:val="003F2587"/>
    <w:rsid w:val="003F278A"/>
    <w:rsid w:val="003F278D"/>
    <w:rsid w:val="003F279D"/>
    <w:rsid w:val="003F2821"/>
    <w:rsid w:val="003F2C48"/>
    <w:rsid w:val="003F2EBC"/>
    <w:rsid w:val="003F3666"/>
    <w:rsid w:val="003F4E04"/>
    <w:rsid w:val="003F500C"/>
    <w:rsid w:val="003F503D"/>
    <w:rsid w:val="003F5117"/>
    <w:rsid w:val="003F51CB"/>
    <w:rsid w:val="003F544E"/>
    <w:rsid w:val="003F5F88"/>
    <w:rsid w:val="003F618B"/>
    <w:rsid w:val="003F657C"/>
    <w:rsid w:val="003F6DDE"/>
    <w:rsid w:val="003F6DE6"/>
    <w:rsid w:val="003F6E01"/>
    <w:rsid w:val="003F76BE"/>
    <w:rsid w:val="003F795C"/>
    <w:rsid w:val="003F7B1D"/>
    <w:rsid w:val="003F7DCA"/>
    <w:rsid w:val="003F7EE1"/>
    <w:rsid w:val="003F7F65"/>
    <w:rsid w:val="00400DF4"/>
    <w:rsid w:val="00401055"/>
    <w:rsid w:val="004010DC"/>
    <w:rsid w:val="004012BD"/>
    <w:rsid w:val="00401600"/>
    <w:rsid w:val="00401645"/>
    <w:rsid w:val="0040189A"/>
    <w:rsid w:val="00401ECC"/>
    <w:rsid w:val="0040249C"/>
    <w:rsid w:val="00402677"/>
    <w:rsid w:val="00402BB0"/>
    <w:rsid w:val="00402C8D"/>
    <w:rsid w:val="00402DC6"/>
    <w:rsid w:val="004032D0"/>
    <w:rsid w:val="004035FE"/>
    <w:rsid w:val="00403BC1"/>
    <w:rsid w:val="004042A0"/>
    <w:rsid w:val="004042DB"/>
    <w:rsid w:val="00404C4C"/>
    <w:rsid w:val="00404DEE"/>
    <w:rsid w:val="004051B2"/>
    <w:rsid w:val="0040522A"/>
    <w:rsid w:val="0040572A"/>
    <w:rsid w:val="00405AA2"/>
    <w:rsid w:val="00405B22"/>
    <w:rsid w:val="004068A6"/>
    <w:rsid w:val="00406FBC"/>
    <w:rsid w:val="004073F9"/>
    <w:rsid w:val="004078F4"/>
    <w:rsid w:val="00407AD4"/>
    <w:rsid w:val="00407ADB"/>
    <w:rsid w:val="00407C4D"/>
    <w:rsid w:val="00407E82"/>
    <w:rsid w:val="004104C5"/>
    <w:rsid w:val="0041075C"/>
    <w:rsid w:val="00410BD1"/>
    <w:rsid w:val="00410C44"/>
    <w:rsid w:val="00410DFD"/>
    <w:rsid w:val="00410E33"/>
    <w:rsid w:val="00410EB4"/>
    <w:rsid w:val="00410F17"/>
    <w:rsid w:val="00411846"/>
    <w:rsid w:val="004119D6"/>
    <w:rsid w:val="00411E3E"/>
    <w:rsid w:val="00412237"/>
    <w:rsid w:val="00412582"/>
    <w:rsid w:val="004126CE"/>
    <w:rsid w:val="00412FFB"/>
    <w:rsid w:val="00413078"/>
    <w:rsid w:val="004133A4"/>
    <w:rsid w:val="00413A06"/>
    <w:rsid w:val="00413D04"/>
    <w:rsid w:val="00413E3E"/>
    <w:rsid w:val="004142A6"/>
    <w:rsid w:val="004145FE"/>
    <w:rsid w:val="0041462B"/>
    <w:rsid w:val="00414882"/>
    <w:rsid w:val="00414951"/>
    <w:rsid w:val="00414CDF"/>
    <w:rsid w:val="00414E1C"/>
    <w:rsid w:val="00415183"/>
    <w:rsid w:val="004154A1"/>
    <w:rsid w:val="00415CCB"/>
    <w:rsid w:val="00415FC5"/>
    <w:rsid w:val="004161F8"/>
    <w:rsid w:val="00416B60"/>
    <w:rsid w:val="00416C13"/>
    <w:rsid w:val="00416CC6"/>
    <w:rsid w:val="00417757"/>
    <w:rsid w:val="00417CDB"/>
    <w:rsid w:val="004201E7"/>
    <w:rsid w:val="0042023F"/>
    <w:rsid w:val="0042026A"/>
    <w:rsid w:val="004208B7"/>
    <w:rsid w:val="00421083"/>
    <w:rsid w:val="00421106"/>
    <w:rsid w:val="004211CD"/>
    <w:rsid w:val="00421247"/>
    <w:rsid w:val="0042167F"/>
    <w:rsid w:val="00421DD7"/>
    <w:rsid w:val="004227E9"/>
    <w:rsid w:val="00423A30"/>
    <w:rsid w:val="00423F1F"/>
    <w:rsid w:val="004243A6"/>
    <w:rsid w:val="00424403"/>
    <w:rsid w:val="004248AA"/>
    <w:rsid w:val="00424C20"/>
    <w:rsid w:val="00424D9E"/>
    <w:rsid w:val="00425D13"/>
    <w:rsid w:val="00425E45"/>
    <w:rsid w:val="0042687C"/>
    <w:rsid w:val="00426F0D"/>
    <w:rsid w:val="004271B8"/>
    <w:rsid w:val="0042772E"/>
    <w:rsid w:val="004279ED"/>
    <w:rsid w:val="00427A49"/>
    <w:rsid w:val="00427B23"/>
    <w:rsid w:val="00427CFF"/>
    <w:rsid w:val="00430095"/>
    <w:rsid w:val="00430143"/>
    <w:rsid w:val="00430241"/>
    <w:rsid w:val="00430377"/>
    <w:rsid w:val="004303F9"/>
    <w:rsid w:val="004304BA"/>
    <w:rsid w:val="004305E4"/>
    <w:rsid w:val="00430F78"/>
    <w:rsid w:val="00431018"/>
    <w:rsid w:val="00431028"/>
    <w:rsid w:val="00431034"/>
    <w:rsid w:val="00431262"/>
    <w:rsid w:val="00431767"/>
    <w:rsid w:val="00431A64"/>
    <w:rsid w:val="00431BA0"/>
    <w:rsid w:val="00431BD9"/>
    <w:rsid w:val="004325C0"/>
    <w:rsid w:val="00432654"/>
    <w:rsid w:val="004330D2"/>
    <w:rsid w:val="00433469"/>
    <w:rsid w:val="004339E6"/>
    <w:rsid w:val="00433F92"/>
    <w:rsid w:val="004340FE"/>
    <w:rsid w:val="00434AB4"/>
    <w:rsid w:val="00434C3F"/>
    <w:rsid w:val="00434EB8"/>
    <w:rsid w:val="00434FB4"/>
    <w:rsid w:val="0043548A"/>
    <w:rsid w:val="00435512"/>
    <w:rsid w:val="004355E9"/>
    <w:rsid w:val="004358A8"/>
    <w:rsid w:val="00435FB8"/>
    <w:rsid w:val="0043626D"/>
    <w:rsid w:val="00436490"/>
    <w:rsid w:val="004367CB"/>
    <w:rsid w:val="00436A5A"/>
    <w:rsid w:val="00436BB2"/>
    <w:rsid w:val="00436D45"/>
    <w:rsid w:val="004374C8"/>
    <w:rsid w:val="00437615"/>
    <w:rsid w:val="00437A94"/>
    <w:rsid w:val="00437FA2"/>
    <w:rsid w:val="004402B9"/>
    <w:rsid w:val="00440718"/>
    <w:rsid w:val="00440F57"/>
    <w:rsid w:val="00440FD6"/>
    <w:rsid w:val="00441723"/>
    <w:rsid w:val="00441E3E"/>
    <w:rsid w:val="00441E98"/>
    <w:rsid w:val="00441EDE"/>
    <w:rsid w:val="00441F93"/>
    <w:rsid w:val="004428BD"/>
    <w:rsid w:val="00442D74"/>
    <w:rsid w:val="00443AB0"/>
    <w:rsid w:val="00443BC7"/>
    <w:rsid w:val="00443DAD"/>
    <w:rsid w:val="00443F97"/>
    <w:rsid w:val="004442B5"/>
    <w:rsid w:val="004444EB"/>
    <w:rsid w:val="00444C7D"/>
    <w:rsid w:val="0044503B"/>
    <w:rsid w:val="00445365"/>
    <w:rsid w:val="00445388"/>
    <w:rsid w:val="00445BAE"/>
    <w:rsid w:val="00445C19"/>
    <w:rsid w:val="00445CA3"/>
    <w:rsid w:val="00445CA9"/>
    <w:rsid w:val="00445D42"/>
    <w:rsid w:val="00445E1F"/>
    <w:rsid w:val="00446099"/>
    <w:rsid w:val="0044628A"/>
    <w:rsid w:val="0044651E"/>
    <w:rsid w:val="00446A1F"/>
    <w:rsid w:val="00446CDB"/>
    <w:rsid w:val="00446D08"/>
    <w:rsid w:val="00446DCD"/>
    <w:rsid w:val="00446E58"/>
    <w:rsid w:val="004474E4"/>
    <w:rsid w:val="004476B5"/>
    <w:rsid w:val="00447785"/>
    <w:rsid w:val="00447F1A"/>
    <w:rsid w:val="00450722"/>
    <w:rsid w:val="00450E9A"/>
    <w:rsid w:val="00450EE8"/>
    <w:rsid w:val="00450F2C"/>
    <w:rsid w:val="00451244"/>
    <w:rsid w:val="00451321"/>
    <w:rsid w:val="00451560"/>
    <w:rsid w:val="0045171F"/>
    <w:rsid w:val="00451B9A"/>
    <w:rsid w:val="004526C9"/>
    <w:rsid w:val="004527F4"/>
    <w:rsid w:val="00452A73"/>
    <w:rsid w:val="00452C6F"/>
    <w:rsid w:val="004530DE"/>
    <w:rsid w:val="004534C0"/>
    <w:rsid w:val="004535BE"/>
    <w:rsid w:val="004539BC"/>
    <w:rsid w:val="00453BDD"/>
    <w:rsid w:val="0045469F"/>
    <w:rsid w:val="004546D1"/>
    <w:rsid w:val="00454ADE"/>
    <w:rsid w:val="00454B06"/>
    <w:rsid w:val="00454F4F"/>
    <w:rsid w:val="00455058"/>
    <w:rsid w:val="00455066"/>
    <w:rsid w:val="0045518F"/>
    <w:rsid w:val="00455949"/>
    <w:rsid w:val="0045599C"/>
    <w:rsid w:val="00455F0C"/>
    <w:rsid w:val="00455F19"/>
    <w:rsid w:val="00456719"/>
    <w:rsid w:val="004569C0"/>
    <w:rsid w:val="00456A6A"/>
    <w:rsid w:val="00456B15"/>
    <w:rsid w:val="00456E61"/>
    <w:rsid w:val="0045729A"/>
    <w:rsid w:val="004572F5"/>
    <w:rsid w:val="00457C32"/>
    <w:rsid w:val="0046000F"/>
    <w:rsid w:val="0046066F"/>
    <w:rsid w:val="00460B0F"/>
    <w:rsid w:val="00460B15"/>
    <w:rsid w:val="00460DFE"/>
    <w:rsid w:val="00461A85"/>
    <w:rsid w:val="00461B5E"/>
    <w:rsid w:val="00462422"/>
    <w:rsid w:val="004624AC"/>
    <w:rsid w:val="0046297C"/>
    <w:rsid w:val="00462D63"/>
    <w:rsid w:val="004631CD"/>
    <w:rsid w:val="004633DA"/>
    <w:rsid w:val="00463412"/>
    <w:rsid w:val="0046348E"/>
    <w:rsid w:val="00463715"/>
    <w:rsid w:val="0046372E"/>
    <w:rsid w:val="004637A3"/>
    <w:rsid w:val="00463ED3"/>
    <w:rsid w:val="00464636"/>
    <w:rsid w:val="00464698"/>
    <w:rsid w:val="0046490B"/>
    <w:rsid w:val="00464956"/>
    <w:rsid w:val="00464C24"/>
    <w:rsid w:val="00464CDE"/>
    <w:rsid w:val="00464F77"/>
    <w:rsid w:val="004654E8"/>
    <w:rsid w:val="00465511"/>
    <w:rsid w:val="004656A0"/>
    <w:rsid w:val="0046583E"/>
    <w:rsid w:val="00465D7F"/>
    <w:rsid w:val="00465DEA"/>
    <w:rsid w:val="00465E9D"/>
    <w:rsid w:val="00466244"/>
    <w:rsid w:val="004667FB"/>
    <w:rsid w:val="0046699F"/>
    <w:rsid w:val="00466A0D"/>
    <w:rsid w:val="00466C0E"/>
    <w:rsid w:val="00467639"/>
    <w:rsid w:val="00467D06"/>
    <w:rsid w:val="004700C0"/>
    <w:rsid w:val="00470192"/>
    <w:rsid w:val="00472D8B"/>
    <w:rsid w:val="00472FA9"/>
    <w:rsid w:val="004733EF"/>
    <w:rsid w:val="00473A2F"/>
    <w:rsid w:val="00473E18"/>
    <w:rsid w:val="00474051"/>
    <w:rsid w:val="00474193"/>
    <w:rsid w:val="00474220"/>
    <w:rsid w:val="0047457E"/>
    <w:rsid w:val="00474604"/>
    <w:rsid w:val="004746D0"/>
    <w:rsid w:val="00474A3D"/>
    <w:rsid w:val="00474D0F"/>
    <w:rsid w:val="00474ECE"/>
    <w:rsid w:val="00475505"/>
    <w:rsid w:val="00475551"/>
    <w:rsid w:val="00475677"/>
    <w:rsid w:val="00475A37"/>
    <w:rsid w:val="004760B3"/>
    <w:rsid w:val="00476214"/>
    <w:rsid w:val="004773C2"/>
    <w:rsid w:val="004775F3"/>
    <w:rsid w:val="0047762F"/>
    <w:rsid w:val="004776B2"/>
    <w:rsid w:val="00477812"/>
    <w:rsid w:val="00477A95"/>
    <w:rsid w:val="00477CAE"/>
    <w:rsid w:val="00477D72"/>
    <w:rsid w:val="00480C47"/>
    <w:rsid w:val="00481274"/>
    <w:rsid w:val="004812F6"/>
    <w:rsid w:val="004815B7"/>
    <w:rsid w:val="004819A4"/>
    <w:rsid w:val="00482287"/>
    <w:rsid w:val="004822B3"/>
    <w:rsid w:val="00482DC1"/>
    <w:rsid w:val="00482FD5"/>
    <w:rsid w:val="0048319B"/>
    <w:rsid w:val="00483548"/>
    <w:rsid w:val="0048371F"/>
    <w:rsid w:val="00483AFA"/>
    <w:rsid w:val="00483BAF"/>
    <w:rsid w:val="00484553"/>
    <w:rsid w:val="004845AA"/>
    <w:rsid w:val="00484A0F"/>
    <w:rsid w:val="00484BFC"/>
    <w:rsid w:val="00484F4F"/>
    <w:rsid w:val="004852D0"/>
    <w:rsid w:val="00485527"/>
    <w:rsid w:val="00485561"/>
    <w:rsid w:val="00485706"/>
    <w:rsid w:val="00485D6E"/>
    <w:rsid w:val="00485E44"/>
    <w:rsid w:val="00486013"/>
    <w:rsid w:val="0048642D"/>
    <w:rsid w:val="004865D4"/>
    <w:rsid w:val="00486CB5"/>
    <w:rsid w:val="00486FDA"/>
    <w:rsid w:val="004871CB"/>
    <w:rsid w:val="00487227"/>
    <w:rsid w:val="00487E87"/>
    <w:rsid w:val="00490100"/>
    <w:rsid w:val="00490CAD"/>
    <w:rsid w:val="004913F4"/>
    <w:rsid w:val="004917C2"/>
    <w:rsid w:val="004920BA"/>
    <w:rsid w:val="0049230C"/>
    <w:rsid w:val="00492342"/>
    <w:rsid w:val="0049237A"/>
    <w:rsid w:val="00492BB7"/>
    <w:rsid w:val="00493318"/>
    <w:rsid w:val="00493A8D"/>
    <w:rsid w:val="00494269"/>
    <w:rsid w:val="00494474"/>
    <w:rsid w:val="004947A3"/>
    <w:rsid w:val="00494927"/>
    <w:rsid w:val="00494ACB"/>
    <w:rsid w:val="00494AF5"/>
    <w:rsid w:val="00494B31"/>
    <w:rsid w:val="00494CB0"/>
    <w:rsid w:val="004951A7"/>
    <w:rsid w:val="004956A3"/>
    <w:rsid w:val="00495982"/>
    <w:rsid w:val="00495B12"/>
    <w:rsid w:val="00495B33"/>
    <w:rsid w:val="00495C07"/>
    <w:rsid w:val="00496147"/>
    <w:rsid w:val="004968D7"/>
    <w:rsid w:val="00496F2F"/>
    <w:rsid w:val="00496FCF"/>
    <w:rsid w:val="00497E55"/>
    <w:rsid w:val="004A012F"/>
    <w:rsid w:val="004A0655"/>
    <w:rsid w:val="004A0673"/>
    <w:rsid w:val="004A0BF4"/>
    <w:rsid w:val="004A0E12"/>
    <w:rsid w:val="004A1353"/>
    <w:rsid w:val="004A14D9"/>
    <w:rsid w:val="004A193B"/>
    <w:rsid w:val="004A2179"/>
    <w:rsid w:val="004A2F74"/>
    <w:rsid w:val="004A31EB"/>
    <w:rsid w:val="004A3237"/>
    <w:rsid w:val="004A3795"/>
    <w:rsid w:val="004A3E6B"/>
    <w:rsid w:val="004A3F52"/>
    <w:rsid w:val="004A3FD3"/>
    <w:rsid w:val="004A4489"/>
    <w:rsid w:val="004A4770"/>
    <w:rsid w:val="004A47A2"/>
    <w:rsid w:val="004A515B"/>
    <w:rsid w:val="004A5267"/>
    <w:rsid w:val="004A52A5"/>
    <w:rsid w:val="004A6107"/>
    <w:rsid w:val="004A61EA"/>
    <w:rsid w:val="004A64D4"/>
    <w:rsid w:val="004A6826"/>
    <w:rsid w:val="004A6B00"/>
    <w:rsid w:val="004A6DAC"/>
    <w:rsid w:val="004A6E59"/>
    <w:rsid w:val="004A6ECC"/>
    <w:rsid w:val="004A79BF"/>
    <w:rsid w:val="004A7F14"/>
    <w:rsid w:val="004A7F6B"/>
    <w:rsid w:val="004B0819"/>
    <w:rsid w:val="004B0A13"/>
    <w:rsid w:val="004B0AEF"/>
    <w:rsid w:val="004B0B35"/>
    <w:rsid w:val="004B12B4"/>
    <w:rsid w:val="004B158F"/>
    <w:rsid w:val="004B163D"/>
    <w:rsid w:val="004B18C4"/>
    <w:rsid w:val="004B19F9"/>
    <w:rsid w:val="004B24DE"/>
    <w:rsid w:val="004B2861"/>
    <w:rsid w:val="004B2F65"/>
    <w:rsid w:val="004B3050"/>
    <w:rsid w:val="004B35F8"/>
    <w:rsid w:val="004B37A8"/>
    <w:rsid w:val="004B3AB7"/>
    <w:rsid w:val="004B3B42"/>
    <w:rsid w:val="004B3D31"/>
    <w:rsid w:val="004B408E"/>
    <w:rsid w:val="004B42C3"/>
    <w:rsid w:val="004B477A"/>
    <w:rsid w:val="004B4BDF"/>
    <w:rsid w:val="004B5032"/>
    <w:rsid w:val="004B523E"/>
    <w:rsid w:val="004B580B"/>
    <w:rsid w:val="004B5983"/>
    <w:rsid w:val="004B5B07"/>
    <w:rsid w:val="004B6034"/>
    <w:rsid w:val="004B611A"/>
    <w:rsid w:val="004B61A5"/>
    <w:rsid w:val="004B6851"/>
    <w:rsid w:val="004B6955"/>
    <w:rsid w:val="004B6A73"/>
    <w:rsid w:val="004B7817"/>
    <w:rsid w:val="004C0275"/>
    <w:rsid w:val="004C0697"/>
    <w:rsid w:val="004C07A4"/>
    <w:rsid w:val="004C0CC7"/>
    <w:rsid w:val="004C17AA"/>
    <w:rsid w:val="004C1E3A"/>
    <w:rsid w:val="004C203C"/>
    <w:rsid w:val="004C21C5"/>
    <w:rsid w:val="004C22AF"/>
    <w:rsid w:val="004C2AB3"/>
    <w:rsid w:val="004C32CE"/>
    <w:rsid w:val="004C3394"/>
    <w:rsid w:val="004C359E"/>
    <w:rsid w:val="004C466C"/>
    <w:rsid w:val="004C478F"/>
    <w:rsid w:val="004C4ABE"/>
    <w:rsid w:val="004C4FBA"/>
    <w:rsid w:val="004C5429"/>
    <w:rsid w:val="004C5598"/>
    <w:rsid w:val="004C57CC"/>
    <w:rsid w:val="004C593C"/>
    <w:rsid w:val="004C64C3"/>
    <w:rsid w:val="004C651C"/>
    <w:rsid w:val="004C6624"/>
    <w:rsid w:val="004C6B32"/>
    <w:rsid w:val="004C6F16"/>
    <w:rsid w:val="004D05D7"/>
    <w:rsid w:val="004D0903"/>
    <w:rsid w:val="004D0BD1"/>
    <w:rsid w:val="004D0DCD"/>
    <w:rsid w:val="004D0DF8"/>
    <w:rsid w:val="004D1406"/>
    <w:rsid w:val="004D1670"/>
    <w:rsid w:val="004D1B33"/>
    <w:rsid w:val="004D1ED0"/>
    <w:rsid w:val="004D2516"/>
    <w:rsid w:val="004D2CBA"/>
    <w:rsid w:val="004D3182"/>
    <w:rsid w:val="004D3EBE"/>
    <w:rsid w:val="004D4459"/>
    <w:rsid w:val="004D47BE"/>
    <w:rsid w:val="004D4A7A"/>
    <w:rsid w:val="004D4AC3"/>
    <w:rsid w:val="004D4CE2"/>
    <w:rsid w:val="004D4F28"/>
    <w:rsid w:val="004D52BB"/>
    <w:rsid w:val="004D52FE"/>
    <w:rsid w:val="004D54FC"/>
    <w:rsid w:val="004D585E"/>
    <w:rsid w:val="004D59BA"/>
    <w:rsid w:val="004D6282"/>
    <w:rsid w:val="004D6BD5"/>
    <w:rsid w:val="004D6E23"/>
    <w:rsid w:val="004D6EA7"/>
    <w:rsid w:val="004D6F26"/>
    <w:rsid w:val="004D7BBD"/>
    <w:rsid w:val="004E0ACA"/>
    <w:rsid w:val="004E0BF4"/>
    <w:rsid w:val="004E0FC5"/>
    <w:rsid w:val="004E105C"/>
    <w:rsid w:val="004E110C"/>
    <w:rsid w:val="004E19AF"/>
    <w:rsid w:val="004E2100"/>
    <w:rsid w:val="004E2379"/>
    <w:rsid w:val="004E2807"/>
    <w:rsid w:val="004E35DA"/>
    <w:rsid w:val="004E3862"/>
    <w:rsid w:val="004E3AE5"/>
    <w:rsid w:val="004E3B6F"/>
    <w:rsid w:val="004E3BE6"/>
    <w:rsid w:val="004E3FDB"/>
    <w:rsid w:val="004E43ED"/>
    <w:rsid w:val="004E4445"/>
    <w:rsid w:val="004E4CDF"/>
    <w:rsid w:val="004E4EE7"/>
    <w:rsid w:val="004E51AB"/>
    <w:rsid w:val="004E5852"/>
    <w:rsid w:val="004E5C32"/>
    <w:rsid w:val="004E5C46"/>
    <w:rsid w:val="004E5E05"/>
    <w:rsid w:val="004E603F"/>
    <w:rsid w:val="004E63E1"/>
    <w:rsid w:val="004E655D"/>
    <w:rsid w:val="004E65E7"/>
    <w:rsid w:val="004E6D41"/>
    <w:rsid w:val="004E6DE2"/>
    <w:rsid w:val="004E72D8"/>
    <w:rsid w:val="004E7F54"/>
    <w:rsid w:val="004F0052"/>
    <w:rsid w:val="004F0455"/>
    <w:rsid w:val="004F1CD0"/>
    <w:rsid w:val="004F23EF"/>
    <w:rsid w:val="004F2C12"/>
    <w:rsid w:val="004F2EF7"/>
    <w:rsid w:val="004F30FF"/>
    <w:rsid w:val="004F3779"/>
    <w:rsid w:val="004F3884"/>
    <w:rsid w:val="004F3B08"/>
    <w:rsid w:val="004F3E62"/>
    <w:rsid w:val="004F3F93"/>
    <w:rsid w:val="004F421D"/>
    <w:rsid w:val="004F44C7"/>
    <w:rsid w:val="004F4996"/>
    <w:rsid w:val="004F4A31"/>
    <w:rsid w:val="004F4E91"/>
    <w:rsid w:val="004F4EB1"/>
    <w:rsid w:val="004F5010"/>
    <w:rsid w:val="004F5869"/>
    <w:rsid w:val="004F5A1C"/>
    <w:rsid w:val="004F64B2"/>
    <w:rsid w:val="004F654E"/>
    <w:rsid w:val="004F66B3"/>
    <w:rsid w:val="004F6D8C"/>
    <w:rsid w:val="004F7683"/>
    <w:rsid w:val="005000AE"/>
    <w:rsid w:val="00500198"/>
    <w:rsid w:val="00500B09"/>
    <w:rsid w:val="00500B6B"/>
    <w:rsid w:val="00500DC3"/>
    <w:rsid w:val="00500F22"/>
    <w:rsid w:val="005013BC"/>
    <w:rsid w:val="00501D12"/>
    <w:rsid w:val="00501DAF"/>
    <w:rsid w:val="00502197"/>
    <w:rsid w:val="00502464"/>
    <w:rsid w:val="00502A33"/>
    <w:rsid w:val="00502CF1"/>
    <w:rsid w:val="00502EA7"/>
    <w:rsid w:val="00503619"/>
    <w:rsid w:val="00503696"/>
    <w:rsid w:val="0050401E"/>
    <w:rsid w:val="005046A7"/>
    <w:rsid w:val="00504A7B"/>
    <w:rsid w:val="00504A7E"/>
    <w:rsid w:val="00504BDD"/>
    <w:rsid w:val="00504E37"/>
    <w:rsid w:val="00505139"/>
    <w:rsid w:val="0050513B"/>
    <w:rsid w:val="005054C4"/>
    <w:rsid w:val="0050558B"/>
    <w:rsid w:val="00505EA0"/>
    <w:rsid w:val="005067A9"/>
    <w:rsid w:val="005068A9"/>
    <w:rsid w:val="00506CF2"/>
    <w:rsid w:val="00506D8E"/>
    <w:rsid w:val="005105EC"/>
    <w:rsid w:val="00510C44"/>
    <w:rsid w:val="00511183"/>
    <w:rsid w:val="0051234F"/>
    <w:rsid w:val="00512A27"/>
    <w:rsid w:val="00512CFC"/>
    <w:rsid w:val="0051338C"/>
    <w:rsid w:val="00513BC1"/>
    <w:rsid w:val="00513C81"/>
    <w:rsid w:val="00513EF6"/>
    <w:rsid w:val="005140B4"/>
    <w:rsid w:val="005149E3"/>
    <w:rsid w:val="0051565C"/>
    <w:rsid w:val="00515772"/>
    <w:rsid w:val="005157E7"/>
    <w:rsid w:val="00515CBA"/>
    <w:rsid w:val="00515F9B"/>
    <w:rsid w:val="00516064"/>
    <w:rsid w:val="00516F7F"/>
    <w:rsid w:val="005171B2"/>
    <w:rsid w:val="0051797E"/>
    <w:rsid w:val="00517B37"/>
    <w:rsid w:val="00517B3E"/>
    <w:rsid w:val="00517F65"/>
    <w:rsid w:val="00520504"/>
    <w:rsid w:val="00520921"/>
    <w:rsid w:val="00520AB5"/>
    <w:rsid w:val="00520BAD"/>
    <w:rsid w:val="00520F1D"/>
    <w:rsid w:val="00520F8A"/>
    <w:rsid w:val="005212C9"/>
    <w:rsid w:val="005216B4"/>
    <w:rsid w:val="00521783"/>
    <w:rsid w:val="005219AE"/>
    <w:rsid w:val="00521F89"/>
    <w:rsid w:val="00522A4A"/>
    <w:rsid w:val="0052331E"/>
    <w:rsid w:val="00523E0A"/>
    <w:rsid w:val="00523E4A"/>
    <w:rsid w:val="00523FDB"/>
    <w:rsid w:val="00524106"/>
    <w:rsid w:val="005247C3"/>
    <w:rsid w:val="00524F59"/>
    <w:rsid w:val="00525083"/>
    <w:rsid w:val="0052535D"/>
    <w:rsid w:val="005255DC"/>
    <w:rsid w:val="00525D9D"/>
    <w:rsid w:val="00526317"/>
    <w:rsid w:val="00527735"/>
    <w:rsid w:val="00527767"/>
    <w:rsid w:val="00527E1F"/>
    <w:rsid w:val="005308D2"/>
    <w:rsid w:val="00530C6A"/>
    <w:rsid w:val="00530D72"/>
    <w:rsid w:val="00530DA2"/>
    <w:rsid w:val="0053143D"/>
    <w:rsid w:val="00531A18"/>
    <w:rsid w:val="00531BCF"/>
    <w:rsid w:val="00531C9A"/>
    <w:rsid w:val="005320B6"/>
    <w:rsid w:val="00532430"/>
    <w:rsid w:val="005328CE"/>
    <w:rsid w:val="0053293B"/>
    <w:rsid w:val="00532B54"/>
    <w:rsid w:val="00532BC8"/>
    <w:rsid w:val="00532D37"/>
    <w:rsid w:val="005332D5"/>
    <w:rsid w:val="00533AD2"/>
    <w:rsid w:val="005344A2"/>
    <w:rsid w:val="0053466C"/>
    <w:rsid w:val="005346E9"/>
    <w:rsid w:val="005348AD"/>
    <w:rsid w:val="00534BD9"/>
    <w:rsid w:val="00534CEC"/>
    <w:rsid w:val="00534DCF"/>
    <w:rsid w:val="005352D2"/>
    <w:rsid w:val="0053598A"/>
    <w:rsid w:val="00535A5E"/>
    <w:rsid w:val="005367D4"/>
    <w:rsid w:val="0053723E"/>
    <w:rsid w:val="00537927"/>
    <w:rsid w:val="00537988"/>
    <w:rsid w:val="00537C11"/>
    <w:rsid w:val="00537DDB"/>
    <w:rsid w:val="00537FF5"/>
    <w:rsid w:val="005402B9"/>
    <w:rsid w:val="0054036B"/>
    <w:rsid w:val="0054061D"/>
    <w:rsid w:val="00540751"/>
    <w:rsid w:val="0054076B"/>
    <w:rsid w:val="005408F0"/>
    <w:rsid w:val="00540A3B"/>
    <w:rsid w:val="00540A75"/>
    <w:rsid w:val="00540CF0"/>
    <w:rsid w:val="005412B0"/>
    <w:rsid w:val="00541310"/>
    <w:rsid w:val="00541552"/>
    <w:rsid w:val="00541625"/>
    <w:rsid w:val="00541EBF"/>
    <w:rsid w:val="005426F7"/>
    <w:rsid w:val="005428CA"/>
    <w:rsid w:val="00543033"/>
    <w:rsid w:val="005439BF"/>
    <w:rsid w:val="00543A0E"/>
    <w:rsid w:val="00543C3B"/>
    <w:rsid w:val="005440FA"/>
    <w:rsid w:val="0054414C"/>
    <w:rsid w:val="00544292"/>
    <w:rsid w:val="005449E9"/>
    <w:rsid w:val="00544BF3"/>
    <w:rsid w:val="005454AE"/>
    <w:rsid w:val="00545747"/>
    <w:rsid w:val="00545A4F"/>
    <w:rsid w:val="00545AC7"/>
    <w:rsid w:val="00545ADC"/>
    <w:rsid w:val="00545F25"/>
    <w:rsid w:val="0054609A"/>
    <w:rsid w:val="005462C5"/>
    <w:rsid w:val="005471F0"/>
    <w:rsid w:val="005472FD"/>
    <w:rsid w:val="005473FB"/>
    <w:rsid w:val="005474C6"/>
    <w:rsid w:val="00547CD2"/>
    <w:rsid w:val="00547FE0"/>
    <w:rsid w:val="005508CB"/>
    <w:rsid w:val="00550B65"/>
    <w:rsid w:val="00550CBA"/>
    <w:rsid w:val="00550DA3"/>
    <w:rsid w:val="00550DEA"/>
    <w:rsid w:val="0055143B"/>
    <w:rsid w:val="005518E4"/>
    <w:rsid w:val="00551CD3"/>
    <w:rsid w:val="00551E88"/>
    <w:rsid w:val="0055218F"/>
    <w:rsid w:val="00552918"/>
    <w:rsid w:val="005529B3"/>
    <w:rsid w:val="00552DC5"/>
    <w:rsid w:val="00552E5D"/>
    <w:rsid w:val="005530E6"/>
    <w:rsid w:val="00553423"/>
    <w:rsid w:val="00553B07"/>
    <w:rsid w:val="00553F5D"/>
    <w:rsid w:val="005542B5"/>
    <w:rsid w:val="00554339"/>
    <w:rsid w:val="005543F5"/>
    <w:rsid w:val="00554443"/>
    <w:rsid w:val="00554D80"/>
    <w:rsid w:val="00554DF6"/>
    <w:rsid w:val="00554E88"/>
    <w:rsid w:val="0055520B"/>
    <w:rsid w:val="00555879"/>
    <w:rsid w:val="005559A3"/>
    <w:rsid w:val="005559DA"/>
    <w:rsid w:val="00555E35"/>
    <w:rsid w:val="00555F67"/>
    <w:rsid w:val="00556EF7"/>
    <w:rsid w:val="00556F72"/>
    <w:rsid w:val="0055709B"/>
    <w:rsid w:val="00557162"/>
    <w:rsid w:val="00557241"/>
    <w:rsid w:val="00557343"/>
    <w:rsid w:val="00557772"/>
    <w:rsid w:val="00557A6A"/>
    <w:rsid w:val="00557B8A"/>
    <w:rsid w:val="00557DA4"/>
    <w:rsid w:val="00557ED9"/>
    <w:rsid w:val="00557FD2"/>
    <w:rsid w:val="0056014B"/>
    <w:rsid w:val="00560B6C"/>
    <w:rsid w:val="005613B6"/>
    <w:rsid w:val="0056209D"/>
    <w:rsid w:val="00562141"/>
    <w:rsid w:val="005622B7"/>
    <w:rsid w:val="0056240A"/>
    <w:rsid w:val="00562559"/>
    <w:rsid w:val="00562C6D"/>
    <w:rsid w:val="00562D6B"/>
    <w:rsid w:val="005630DC"/>
    <w:rsid w:val="005633FE"/>
    <w:rsid w:val="00563926"/>
    <w:rsid w:val="00563B1C"/>
    <w:rsid w:val="00563BA4"/>
    <w:rsid w:val="00563C30"/>
    <w:rsid w:val="005643F4"/>
    <w:rsid w:val="00565133"/>
    <w:rsid w:val="005651C2"/>
    <w:rsid w:val="0056566F"/>
    <w:rsid w:val="00565B39"/>
    <w:rsid w:val="00565F8C"/>
    <w:rsid w:val="00565FD2"/>
    <w:rsid w:val="00566479"/>
    <w:rsid w:val="005665B3"/>
    <w:rsid w:val="0056692E"/>
    <w:rsid w:val="00566CCF"/>
    <w:rsid w:val="00566E1D"/>
    <w:rsid w:val="005671A6"/>
    <w:rsid w:val="00567DDF"/>
    <w:rsid w:val="00567DE0"/>
    <w:rsid w:val="00567FB7"/>
    <w:rsid w:val="005701FC"/>
    <w:rsid w:val="00570306"/>
    <w:rsid w:val="005703CD"/>
    <w:rsid w:val="005709ED"/>
    <w:rsid w:val="005709F3"/>
    <w:rsid w:val="00570A0F"/>
    <w:rsid w:val="005711C3"/>
    <w:rsid w:val="0057195A"/>
    <w:rsid w:val="005719FF"/>
    <w:rsid w:val="00572399"/>
    <w:rsid w:val="005725C7"/>
    <w:rsid w:val="005728DB"/>
    <w:rsid w:val="00572FE9"/>
    <w:rsid w:val="00573019"/>
    <w:rsid w:val="005737FD"/>
    <w:rsid w:val="00573D6A"/>
    <w:rsid w:val="00574379"/>
    <w:rsid w:val="0057458E"/>
    <w:rsid w:val="005745C2"/>
    <w:rsid w:val="00574655"/>
    <w:rsid w:val="00574665"/>
    <w:rsid w:val="0057472B"/>
    <w:rsid w:val="00574963"/>
    <w:rsid w:val="00574D51"/>
    <w:rsid w:val="00574F25"/>
    <w:rsid w:val="005752C9"/>
    <w:rsid w:val="005753BE"/>
    <w:rsid w:val="0057541D"/>
    <w:rsid w:val="005757F5"/>
    <w:rsid w:val="00575BFC"/>
    <w:rsid w:val="00575F78"/>
    <w:rsid w:val="0057612C"/>
    <w:rsid w:val="00576308"/>
    <w:rsid w:val="0057650A"/>
    <w:rsid w:val="00576549"/>
    <w:rsid w:val="00576871"/>
    <w:rsid w:val="005771E1"/>
    <w:rsid w:val="005771FC"/>
    <w:rsid w:val="005772C3"/>
    <w:rsid w:val="0057737C"/>
    <w:rsid w:val="005775C1"/>
    <w:rsid w:val="0057780D"/>
    <w:rsid w:val="005778B3"/>
    <w:rsid w:val="00577A13"/>
    <w:rsid w:val="00577C94"/>
    <w:rsid w:val="00577D84"/>
    <w:rsid w:val="00580172"/>
    <w:rsid w:val="00580305"/>
    <w:rsid w:val="00580647"/>
    <w:rsid w:val="0058083B"/>
    <w:rsid w:val="0058086D"/>
    <w:rsid w:val="00580C5D"/>
    <w:rsid w:val="00581372"/>
    <w:rsid w:val="0058144B"/>
    <w:rsid w:val="00581676"/>
    <w:rsid w:val="00581975"/>
    <w:rsid w:val="00581A66"/>
    <w:rsid w:val="00581BDE"/>
    <w:rsid w:val="00581FB7"/>
    <w:rsid w:val="005825D9"/>
    <w:rsid w:val="00582A99"/>
    <w:rsid w:val="00583294"/>
    <w:rsid w:val="005838F3"/>
    <w:rsid w:val="00583CEF"/>
    <w:rsid w:val="005841C5"/>
    <w:rsid w:val="005841D2"/>
    <w:rsid w:val="0058457F"/>
    <w:rsid w:val="00584CEF"/>
    <w:rsid w:val="00585071"/>
    <w:rsid w:val="005851A4"/>
    <w:rsid w:val="0058521D"/>
    <w:rsid w:val="00585290"/>
    <w:rsid w:val="005857E1"/>
    <w:rsid w:val="00585B30"/>
    <w:rsid w:val="00586025"/>
    <w:rsid w:val="005860CC"/>
    <w:rsid w:val="0058654B"/>
    <w:rsid w:val="00586AAF"/>
    <w:rsid w:val="00586B25"/>
    <w:rsid w:val="0058767C"/>
    <w:rsid w:val="0058789E"/>
    <w:rsid w:val="005879BE"/>
    <w:rsid w:val="00587B38"/>
    <w:rsid w:val="00587CB7"/>
    <w:rsid w:val="00587DFD"/>
    <w:rsid w:val="00587EF2"/>
    <w:rsid w:val="005900F6"/>
    <w:rsid w:val="0059028D"/>
    <w:rsid w:val="005904A7"/>
    <w:rsid w:val="00590562"/>
    <w:rsid w:val="005908AD"/>
    <w:rsid w:val="00590C54"/>
    <w:rsid w:val="00590EFB"/>
    <w:rsid w:val="0059102A"/>
    <w:rsid w:val="005911BF"/>
    <w:rsid w:val="00591AA9"/>
    <w:rsid w:val="00591B5D"/>
    <w:rsid w:val="00591BC3"/>
    <w:rsid w:val="00591E1C"/>
    <w:rsid w:val="005925DA"/>
    <w:rsid w:val="005926A2"/>
    <w:rsid w:val="005928F8"/>
    <w:rsid w:val="00593048"/>
    <w:rsid w:val="0059342B"/>
    <w:rsid w:val="0059351A"/>
    <w:rsid w:val="005937E0"/>
    <w:rsid w:val="00593E35"/>
    <w:rsid w:val="00593FA4"/>
    <w:rsid w:val="005942A4"/>
    <w:rsid w:val="005944E3"/>
    <w:rsid w:val="00594C91"/>
    <w:rsid w:val="00595BDB"/>
    <w:rsid w:val="00595F67"/>
    <w:rsid w:val="005961D8"/>
    <w:rsid w:val="0059680C"/>
    <w:rsid w:val="005968A7"/>
    <w:rsid w:val="00596F8D"/>
    <w:rsid w:val="005971E3"/>
    <w:rsid w:val="005975BF"/>
    <w:rsid w:val="00597923"/>
    <w:rsid w:val="0059799F"/>
    <w:rsid w:val="00597A30"/>
    <w:rsid w:val="00597E29"/>
    <w:rsid w:val="005A05F7"/>
    <w:rsid w:val="005A09A9"/>
    <w:rsid w:val="005A0AE6"/>
    <w:rsid w:val="005A0B36"/>
    <w:rsid w:val="005A133C"/>
    <w:rsid w:val="005A159D"/>
    <w:rsid w:val="005A1C3F"/>
    <w:rsid w:val="005A1D62"/>
    <w:rsid w:val="005A1F2C"/>
    <w:rsid w:val="005A271B"/>
    <w:rsid w:val="005A28B4"/>
    <w:rsid w:val="005A2C25"/>
    <w:rsid w:val="005A311E"/>
    <w:rsid w:val="005A31DF"/>
    <w:rsid w:val="005A36B2"/>
    <w:rsid w:val="005A3B26"/>
    <w:rsid w:val="005A403C"/>
    <w:rsid w:val="005A4077"/>
    <w:rsid w:val="005A4D86"/>
    <w:rsid w:val="005A4DE3"/>
    <w:rsid w:val="005A520D"/>
    <w:rsid w:val="005A5BB2"/>
    <w:rsid w:val="005A5DA2"/>
    <w:rsid w:val="005A5F64"/>
    <w:rsid w:val="005A63C7"/>
    <w:rsid w:val="005A653C"/>
    <w:rsid w:val="005A658E"/>
    <w:rsid w:val="005A6C82"/>
    <w:rsid w:val="005A6DF1"/>
    <w:rsid w:val="005A704E"/>
    <w:rsid w:val="005A76A5"/>
    <w:rsid w:val="005A78EF"/>
    <w:rsid w:val="005A7A92"/>
    <w:rsid w:val="005A7BEB"/>
    <w:rsid w:val="005A7C8F"/>
    <w:rsid w:val="005B0044"/>
    <w:rsid w:val="005B07BA"/>
    <w:rsid w:val="005B08D1"/>
    <w:rsid w:val="005B0FC3"/>
    <w:rsid w:val="005B1048"/>
    <w:rsid w:val="005B1222"/>
    <w:rsid w:val="005B1F63"/>
    <w:rsid w:val="005B2396"/>
    <w:rsid w:val="005B2769"/>
    <w:rsid w:val="005B2807"/>
    <w:rsid w:val="005B2CED"/>
    <w:rsid w:val="005B2FBE"/>
    <w:rsid w:val="005B30B4"/>
    <w:rsid w:val="005B349F"/>
    <w:rsid w:val="005B3524"/>
    <w:rsid w:val="005B3688"/>
    <w:rsid w:val="005B39B2"/>
    <w:rsid w:val="005B3F10"/>
    <w:rsid w:val="005B434A"/>
    <w:rsid w:val="005B4943"/>
    <w:rsid w:val="005B5666"/>
    <w:rsid w:val="005B5DFE"/>
    <w:rsid w:val="005B5F37"/>
    <w:rsid w:val="005B6C83"/>
    <w:rsid w:val="005B6E86"/>
    <w:rsid w:val="005B70D4"/>
    <w:rsid w:val="005B70F4"/>
    <w:rsid w:val="005B73AD"/>
    <w:rsid w:val="005B7465"/>
    <w:rsid w:val="005B768F"/>
    <w:rsid w:val="005B7731"/>
    <w:rsid w:val="005B77A1"/>
    <w:rsid w:val="005C01A8"/>
    <w:rsid w:val="005C0207"/>
    <w:rsid w:val="005C04AD"/>
    <w:rsid w:val="005C07D8"/>
    <w:rsid w:val="005C0801"/>
    <w:rsid w:val="005C0B85"/>
    <w:rsid w:val="005C1057"/>
    <w:rsid w:val="005C1178"/>
    <w:rsid w:val="005C11B5"/>
    <w:rsid w:val="005C1220"/>
    <w:rsid w:val="005C155C"/>
    <w:rsid w:val="005C16AE"/>
    <w:rsid w:val="005C199B"/>
    <w:rsid w:val="005C1EE6"/>
    <w:rsid w:val="005C2944"/>
    <w:rsid w:val="005C3595"/>
    <w:rsid w:val="005C3F12"/>
    <w:rsid w:val="005C4095"/>
    <w:rsid w:val="005C41B2"/>
    <w:rsid w:val="005C4958"/>
    <w:rsid w:val="005C4ADD"/>
    <w:rsid w:val="005C4FCC"/>
    <w:rsid w:val="005C51BC"/>
    <w:rsid w:val="005C5227"/>
    <w:rsid w:val="005C55B0"/>
    <w:rsid w:val="005C5A84"/>
    <w:rsid w:val="005C5ADE"/>
    <w:rsid w:val="005C5DC6"/>
    <w:rsid w:val="005C5DD5"/>
    <w:rsid w:val="005C6206"/>
    <w:rsid w:val="005C678F"/>
    <w:rsid w:val="005C6CA3"/>
    <w:rsid w:val="005C6E17"/>
    <w:rsid w:val="005C6E64"/>
    <w:rsid w:val="005C71E5"/>
    <w:rsid w:val="005C73EA"/>
    <w:rsid w:val="005C73F6"/>
    <w:rsid w:val="005C7A1C"/>
    <w:rsid w:val="005C7D38"/>
    <w:rsid w:val="005C7D98"/>
    <w:rsid w:val="005D03C8"/>
    <w:rsid w:val="005D0672"/>
    <w:rsid w:val="005D1174"/>
    <w:rsid w:val="005D11D7"/>
    <w:rsid w:val="005D13FB"/>
    <w:rsid w:val="005D1BFC"/>
    <w:rsid w:val="005D2266"/>
    <w:rsid w:val="005D2A83"/>
    <w:rsid w:val="005D2A8B"/>
    <w:rsid w:val="005D2A91"/>
    <w:rsid w:val="005D2DF0"/>
    <w:rsid w:val="005D2F00"/>
    <w:rsid w:val="005D2F09"/>
    <w:rsid w:val="005D3749"/>
    <w:rsid w:val="005D37CB"/>
    <w:rsid w:val="005D39D3"/>
    <w:rsid w:val="005D3EC0"/>
    <w:rsid w:val="005D49B8"/>
    <w:rsid w:val="005D4B4A"/>
    <w:rsid w:val="005D4F72"/>
    <w:rsid w:val="005D5CC3"/>
    <w:rsid w:val="005D639F"/>
    <w:rsid w:val="005D6565"/>
    <w:rsid w:val="005D683D"/>
    <w:rsid w:val="005D68C5"/>
    <w:rsid w:val="005D70A3"/>
    <w:rsid w:val="005D72A8"/>
    <w:rsid w:val="005D7FF6"/>
    <w:rsid w:val="005E007E"/>
    <w:rsid w:val="005E04A2"/>
    <w:rsid w:val="005E0598"/>
    <w:rsid w:val="005E0A29"/>
    <w:rsid w:val="005E0A3C"/>
    <w:rsid w:val="005E0B1A"/>
    <w:rsid w:val="005E0D30"/>
    <w:rsid w:val="005E0DDE"/>
    <w:rsid w:val="005E0E9B"/>
    <w:rsid w:val="005E0FFF"/>
    <w:rsid w:val="005E1165"/>
    <w:rsid w:val="005E13EA"/>
    <w:rsid w:val="005E1855"/>
    <w:rsid w:val="005E1A85"/>
    <w:rsid w:val="005E262B"/>
    <w:rsid w:val="005E2866"/>
    <w:rsid w:val="005E2932"/>
    <w:rsid w:val="005E2E7B"/>
    <w:rsid w:val="005E361C"/>
    <w:rsid w:val="005E3B27"/>
    <w:rsid w:val="005E3DED"/>
    <w:rsid w:val="005E3FCE"/>
    <w:rsid w:val="005E4078"/>
    <w:rsid w:val="005E451E"/>
    <w:rsid w:val="005E4A23"/>
    <w:rsid w:val="005E4E9E"/>
    <w:rsid w:val="005E4F5F"/>
    <w:rsid w:val="005E50AE"/>
    <w:rsid w:val="005E50D3"/>
    <w:rsid w:val="005E5219"/>
    <w:rsid w:val="005E55A5"/>
    <w:rsid w:val="005E55CB"/>
    <w:rsid w:val="005E5EE8"/>
    <w:rsid w:val="005E6194"/>
    <w:rsid w:val="005E658A"/>
    <w:rsid w:val="005E65C8"/>
    <w:rsid w:val="005E6ABF"/>
    <w:rsid w:val="005E6AF3"/>
    <w:rsid w:val="005E6BA8"/>
    <w:rsid w:val="005E70C0"/>
    <w:rsid w:val="005E70DC"/>
    <w:rsid w:val="005E71D9"/>
    <w:rsid w:val="005E7756"/>
    <w:rsid w:val="005E7886"/>
    <w:rsid w:val="005E79DB"/>
    <w:rsid w:val="005F0672"/>
    <w:rsid w:val="005F086F"/>
    <w:rsid w:val="005F0912"/>
    <w:rsid w:val="005F0A32"/>
    <w:rsid w:val="005F118F"/>
    <w:rsid w:val="005F17C9"/>
    <w:rsid w:val="005F1B4F"/>
    <w:rsid w:val="005F1D1B"/>
    <w:rsid w:val="005F271E"/>
    <w:rsid w:val="005F2BFF"/>
    <w:rsid w:val="005F3498"/>
    <w:rsid w:val="005F34E8"/>
    <w:rsid w:val="005F3743"/>
    <w:rsid w:val="005F3ECE"/>
    <w:rsid w:val="005F4264"/>
    <w:rsid w:val="005F4437"/>
    <w:rsid w:val="005F44A4"/>
    <w:rsid w:val="005F49DA"/>
    <w:rsid w:val="005F5303"/>
    <w:rsid w:val="005F6334"/>
    <w:rsid w:val="005F6656"/>
    <w:rsid w:val="005F6676"/>
    <w:rsid w:val="005F6F0E"/>
    <w:rsid w:val="005F7671"/>
    <w:rsid w:val="005F76D6"/>
    <w:rsid w:val="005F79CA"/>
    <w:rsid w:val="005F7ED0"/>
    <w:rsid w:val="00600444"/>
    <w:rsid w:val="00600491"/>
    <w:rsid w:val="00600BB2"/>
    <w:rsid w:val="0060108B"/>
    <w:rsid w:val="00601831"/>
    <w:rsid w:val="00601B1A"/>
    <w:rsid w:val="00601B4F"/>
    <w:rsid w:val="00601DF1"/>
    <w:rsid w:val="00601F6B"/>
    <w:rsid w:val="00602E56"/>
    <w:rsid w:val="0060324F"/>
    <w:rsid w:val="00603266"/>
    <w:rsid w:val="006035D1"/>
    <w:rsid w:val="0060375C"/>
    <w:rsid w:val="006037A3"/>
    <w:rsid w:val="00604327"/>
    <w:rsid w:val="0060476E"/>
    <w:rsid w:val="00604A6B"/>
    <w:rsid w:val="00604B63"/>
    <w:rsid w:val="00604D83"/>
    <w:rsid w:val="00604DF3"/>
    <w:rsid w:val="0060532E"/>
    <w:rsid w:val="0060553A"/>
    <w:rsid w:val="006059A9"/>
    <w:rsid w:val="00605A12"/>
    <w:rsid w:val="00606097"/>
    <w:rsid w:val="0060612E"/>
    <w:rsid w:val="0060614E"/>
    <w:rsid w:val="00606686"/>
    <w:rsid w:val="00606725"/>
    <w:rsid w:val="0060680D"/>
    <w:rsid w:val="00606C3D"/>
    <w:rsid w:val="00606E9A"/>
    <w:rsid w:val="00606F0F"/>
    <w:rsid w:val="00607A50"/>
    <w:rsid w:val="00607BC2"/>
    <w:rsid w:val="00607C84"/>
    <w:rsid w:val="00610014"/>
    <w:rsid w:val="00610263"/>
    <w:rsid w:val="006103CD"/>
    <w:rsid w:val="0061042B"/>
    <w:rsid w:val="006104AA"/>
    <w:rsid w:val="00610A64"/>
    <w:rsid w:val="00610DB3"/>
    <w:rsid w:val="00610E8D"/>
    <w:rsid w:val="00610EA4"/>
    <w:rsid w:val="00611019"/>
    <w:rsid w:val="0061182F"/>
    <w:rsid w:val="00611978"/>
    <w:rsid w:val="0061220C"/>
    <w:rsid w:val="00612210"/>
    <w:rsid w:val="006127C7"/>
    <w:rsid w:val="00612D37"/>
    <w:rsid w:val="00612DDE"/>
    <w:rsid w:val="00612FF5"/>
    <w:rsid w:val="0061303E"/>
    <w:rsid w:val="00613225"/>
    <w:rsid w:val="00613254"/>
    <w:rsid w:val="00613E10"/>
    <w:rsid w:val="00613E73"/>
    <w:rsid w:val="00613FAB"/>
    <w:rsid w:val="0061430E"/>
    <w:rsid w:val="00614485"/>
    <w:rsid w:val="006149F8"/>
    <w:rsid w:val="00614F0A"/>
    <w:rsid w:val="00614F24"/>
    <w:rsid w:val="00615164"/>
    <w:rsid w:val="006151D4"/>
    <w:rsid w:val="00616201"/>
    <w:rsid w:val="00616418"/>
    <w:rsid w:val="006165E2"/>
    <w:rsid w:val="0061688B"/>
    <w:rsid w:val="006168EE"/>
    <w:rsid w:val="006169BD"/>
    <w:rsid w:val="00616B40"/>
    <w:rsid w:val="0061783D"/>
    <w:rsid w:val="00617EA4"/>
    <w:rsid w:val="0062004E"/>
    <w:rsid w:val="0062016F"/>
    <w:rsid w:val="00620804"/>
    <w:rsid w:val="006209BC"/>
    <w:rsid w:val="00621633"/>
    <w:rsid w:val="00622361"/>
    <w:rsid w:val="0062262F"/>
    <w:rsid w:val="00622653"/>
    <w:rsid w:val="0062306E"/>
    <w:rsid w:val="00623176"/>
    <w:rsid w:val="00623205"/>
    <w:rsid w:val="0062350F"/>
    <w:rsid w:val="00623726"/>
    <w:rsid w:val="00623746"/>
    <w:rsid w:val="0062391D"/>
    <w:rsid w:val="00623968"/>
    <w:rsid w:val="006241D0"/>
    <w:rsid w:val="00624303"/>
    <w:rsid w:val="00624360"/>
    <w:rsid w:val="00624590"/>
    <w:rsid w:val="00624DA8"/>
    <w:rsid w:val="00624E59"/>
    <w:rsid w:val="00624F0A"/>
    <w:rsid w:val="00625003"/>
    <w:rsid w:val="0062509C"/>
    <w:rsid w:val="00625127"/>
    <w:rsid w:val="00625152"/>
    <w:rsid w:val="0062568F"/>
    <w:rsid w:val="006257D3"/>
    <w:rsid w:val="0062583F"/>
    <w:rsid w:val="00625F96"/>
    <w:rsid w:val="006261C9"/>
    <w:rsid w:val="006265E6"/>
    <w:rsid w:val="00626F40"/>
    <w:rsid w:val="00627ABE"/>
    <w:rsid w:val="00627B6F"/>
    <w:rsid w:val="00627EEA"/>
    <w:rsid w:val="00630087"/>
    <w:rsid w:val="006302AE"/>
    <w:rsid w:val="00630319"/>
    <w:rsid w:val="006307ED"/>
    <w:rsid w:val="00630958"/>
    <w:rsid w:val="006309E3"/>
    <w:rsid w:val="00630DB7"/>
    <w:rsid w:val="00631A9B"/>
    <w:rsid w:val="00631B30"/>
    <w:rsid w:val="00631C9F"/>
    <w:rsid w:val="006323E2"/>
    <w:rsid w:val="00632D22"/>
    <w:rsid w:val="00632F38"/>
    <w:rsid w:val="006332F4"/>
    <w:rsid w:val="0063359C"/>
    <w:rsid w:val="00633679"/>
    <w:rsid w:val="0063379E"/>
    <w:rsid w:val="00633B4D"/>
    <w:rsid w:val="00633E20"/>
    <w:rsid w:val="00633FA1"/>
    <w:rsid w:val="00634D12"/>
    <w:rsid w:val="00634DA3"/>
    <w:rsid w:val="00634FF6"/>
    <w:rsid w:val="0063516F"/>
    <w:rsid w:val="0063560A"/>
    <w:rsid w:val="00635919"/>
    <w:rsid w:val="00635A87"/>
    <w:rsid w:val="0063614C"/>
    <w:rsid w:val="00636312"/>
    <w:rsid w:val="006364B2"/>
    <w:rsid w:val="0063667A"/>
    <w:rsid w:val="0063667B"/>
    <w:rsid w:val="006366FA"/>
    <w:rsid w:val="006367E3"/>
    <w:rsid w:val="00637017"/>
    <w:rsid w:val="006375C8"/>
    <w:rsid w:val="00637698"/>
    <w:rsid w:val="0063776E"/>
    <w:rsid w:val="00637BC5"/>
    <w:rsid w:val="00637CFB"/>
    <w:rsid w:val="00637E4C"/>
    <w:rsid w:val="006405C8"/>
    <w:rsid w:val="00640B69"/>
    <w:rsid w:val="00640D50"/>
    <w:rsid w:val="00640DD5"/>
    <w:rsid w:val="0064105C"/>
    <w:rsid w:val="0064117D"/>
    <w:rsid w:val="006419EB"/>
    <w:rsid w:val="0064208B"/>
    <w:rsid w:val="006421A7"/>
    <w:rsid w:val="0064263C"/>
    <w:rsid w:val="00642C2E"/>
    <w:rsid w:val="00642FF9"/>
    <w:rsid w:val="0064300F"/>
    <w:rsid w:val="006432E1"/>
    <w:rsid w:val="00643516"/>
    <w:rsid w:val="00643656"/>
    <w:rsid w:val="0064369A"/>
    <w:rsid w:val="006439DD"/>
    <w:rsid w:val="00643C6E"/>
    <w:rsid w:val="00643CAE"/>
    <w:rsid w:val="00643DA0"/>
    <w:rsid w:val="00643F69"/>
    <w:rsid w:val="0064401E"/>
    <w:rsid w:val="0064496C"/>
    <w:rsid w:val="00644B38"/>
    <w:rsid w:val="00644C8D"/>
    <w:rsid w:val="00646655"/>
    <w:rsid w:val="0064672E"/>
    <w:rsid w:val="00646776"/>
    <w:rsid w:val="006469B8"/>
    <w:rsid w:val="00646BC0"/>
    <w:rsid w:val="00647262"/>
    <w:rsid w:val="00647694"/>
    <w:rsid w:val="00647C53"/>
    <w:rsid w:val="0065068D"/>
    <w:rsid w:val="00650838"/>
    <w:rsid w:val="00650BB0"/>
    <w:rsid w:val="00650DDB"/>
    <w:rsid w:val="00651357"/>
    <w:rsid w:val="0065149E"/>
    <w:rsid w:val="0065193A"/>
    <w:rsid w:val="00651E16"/>
    <w:rsid w:val="00651F11"/>
    <w:rsid w:val="00652011"/>
    <w:rsid w:val="00652187"/>
    <w:rsid w:val="00652727"/>
    <w:rsid w:val="006529B7"/>
    <w:rsid w:val="00653006"/>
    <w:rsid w:val="00653494"/>
    <w:rsid w:val="00653B00"/>
    <w:rsid w:val="00653CFA"/>
    <w:rsid w:val="00653EC8"/>
    <w:rsid w:val="00654960"/>
    <w:rsid w:val="00654C83"/>
    <w:rsid w:val="00654DBE"/>
    <w:rsid w:val="00655D9B"/>
    <w:rsid w:val="00655EC5"/>
    <w:rsid w:val="006563D7"/>
    <w:rsid w:val="00656B00"/>
    <w:rsid w:val="00656FEF"/>
    <w:rsid w:val="006573CD"/>
    <w:rsid w:val="00657A1C"/>
    <w:rsid w:val="00657B7D"/>
    <w:rsid w:val="0066059C"/>
    <w:rsid w:val="00660735"/>
    <w:rsid w:val="00660BFC"/>
    <w:rsid w:val="00661106"/>
    <w:rsid w:val="006617B4"/>
    <w:rsid w:val="00662520"/>
    <w:rsid w:val="00662E4C"/>
    <w:rsid w:val="006631CC"/>
    <w:rsid w:val="00663539"/>
    <w:rsid w:val="00663D35"/>
    <w:rsid w:val="00663D6C"/>
    <w:rsid w:val="00664681"/>
    <w:rsid w:val="006646F5"/>
    <w:rsid w:val="0066487E"/>
    <w:rsid w:val="00664E6A"/>
    <w:rsid w:val="00664F03"/>
    <w:rsid w:val="00665211"/>
    <w:rsid w:val="00665220"/>
    <w:rsid w:val="006653CC"/>
    <w:rsid w:val="00665D55"/>
    <w:rsid w:val="0066615C"/>
    <w:rsid w:val="00666D42"/>
    <w:rsid w:val="00666F31"/>
    <w:rsid w:val="006671F2"/>
    <w:rsid w:val="0067052E"/>
    <w:rsid w:val="00670680"/>
    <w:rsid w:val="006708F9"/>
    <w:rsid w:val="00670CD8"/>
    <w:rsid w:val="00670E3B"/>
    <w:rsid w:val="00670F36"/>
    <w:rsid w:val="00671A73"/>
    <w:rsid w:val="00671DBD"/>
    <w:rsid w:val="00671FF6"/>
    <w:rsid w:val="00672192"/>
    <w:rsid w:val="00672949"/>
    <w:rsid w:val="00672CD3"/>
    <w:rsid w:val="00673801"/>
    <w:rsid w:val="00673C54"/>
    <w:rsid w:val="00674131"/>
    <w:rsid w:val="006742AB"/>
    <w:rsid w:val="0067492F"/>
    <w:rsid w:val="00674A92"/>
    <w:rsid w:val="00674C34"/>
    <w:rsid w:val="00675519"/>
    <w:rsid w:val="00675631"/>
    <w:rsid w:val="006758A1"/>
    <w:rsid w:val="00675E18"/>
    <w:rsid w:val="00676481"/>
    <w:rsid w:val="00676604"/>
    <w:rsid w:val="00676A83"/>
    <w:rsid w:val="00677211"/>
    <w:rsid w:val="006776E5"/>
    <w:rsid w:val="00677E18"/>
    <w:rsid w:val="00680F76"/>
    <w:rsid w:val="00681168"/>
    <w:rsid w:val="00681198"/>
    <w:rsid w:val="006813D4"/>
    <w:rsid w:val="0068154E"/>
    <w:rsid w:val="006816DF"/>
    <w:rsid w:val="00681A3E"/>
    <w:rsid w:val="00681C06"/>
    <w:rsid w:val="006823B3"/>
    <w:rsid w:val="00682951"/>
    <w:rsid w:val="00682E2A"/>
    <w:rsid w:val="00683149"/>
    <w:rsid w:val="006833C8"/>
    <w:rsid w:val="0068360F"/>
    <w:rsid w:val="00683682"/>
    <w:rsid w:val="006838AB"/>
    <w:rsid w:val="00683BF9"/>
    <w:rsid w:val="0068424E"/>
    <w:rsid w:val="00684575"/>
    <w:rsid w:val="0068457C"/>
    <w:rsid w:val="00684A65"/>
    <w:rsid w:val="00684B9D"/>
    <w:rsid w:val="00684C89"/>
    <w:rsid w:val="00684E3A"/>
    <w:rsid w:val="00684F38"/>
    <w:rsid w:val="00685242"/>
    <w:rsid w:val="00685322"/>
    <w:rsid w:val="00685514"/>
    <w:rsid w:val="00685580"/>
    <w:rsid w:val="0068572D"/>
    <w:rsid w:val="00685CB2"/>
    <w:rsid w:val="006861F0"/>
    <w:rsid w:val="0068630A"/>
    <w:rsid w:val="006863D1"/>
    <w:rsid w:val="00686501"/>
    <w:rsid w:val="006865AB"/>
    <w:rsid w:val="00686DB2"/>
    <w:rsid w:val="00687166"/>
    <w:rsid w:val="0068722E"/>
    <w:rsid w:val="0068796F"/>
    <w:rsid w:val="00687C26"/>
    <w:rsid w:val="006907C2"/>
    <w:rsid w:val="00692758"/>
    <w:rsid w:val="00692A2B"/>
    <w:rsid w:val="00692D4E"/>
    <w:rsid w:val="00692F97"/>
    <w:rsid w:val="006933F3"/>
    <w:rsid w:val="006937B0"/>
    <w:rsid w:val="0069431B"/>
    <w:rsid w:val="0069474C"/>
    <w:rsid w:val="00694E55"/>
    <w:rsid w:val="0069501A"/>
    <w:rsid w:val="00695138"/>
    <w:rsid w:val="00695275"/>
    <w:rsid w:val="006952E2"/>
    <w:rsid w:val="0069576D"/>
    <w:rsid w:val="00695781"/>
    <w:rsid w:val="00695946"/>
    <w:rsid w:val="00695B28"/>
    <w:rsid w:val="00695C84"/>
    <w:rsid w:val="006961A8"/>
    <w:rsid w:val="00696252"/>
    <w:rsid w:val="00696420"/>
    <w:rsid w:val="00696570"/>
    <w:rsid w:val="00696995"/>
    <w:rsid w:val="00696C26"/>
    <w:rsid w:val="00696C70"/>
    <w:rsid w:val="0069755D"/>
    <w:rsid w:val="00697E31"/>
    <w:rsid w:val="006A0836"/>
    <w:rsid w:val="006A0B79"/>
    <w:rsid w:val="006A113C"/>
    <w:rsid w:val="006A12F4"/>
    <w:rsid w:val="006A1593"/>
    <w:rsid w:val="006A1B1C"/>
    <w:rsid w:val="006A2065"/>
    <w:rsid w:val="006A2A3C"/>
    <w:rsid w:val="006A366B"/>
    <w:rsid w:val="006A4916"/>
    <w:rsid w:val="006A4A66"/>
    <w:rsid w:val="006A52AF"/>
    <w:rsid w:val="006A562A"/>
    <w:rsid w:val="006A5841"/>
    <w:rsid w:val="006A5A12"/>
    <w:rsid w:val="006A5B6A"/>
    <w:rsid w:val="006A678B"/>
    <w:rsid w:val="006A67A2"/>
    <w:rsid w:val="006A6A84"/>
    <w:rsid w:val="006A6ABE"/>
    <w:rsid w:val="006A6B43"/>
    <w:rsid w:val="006A6C9A"/>
    <w:rsid w:val="006A6ED3"/>
    <w:rsid w:val="006A6FAC"/>
    <w:rsid w:val="006A73F6"/>
    <w:rsid w:val="006A7544"/>
    <w:rsid w:val="006A754F"/>
    <w:rsid w:val="006A7B7E"/>
    <w:rsid w:val="006A7C6F"/>
    <w:rsid w:val="006B002C"/>
    <w:rsid w:val="006B01DD"/>
    <w:rsid w:val="006B0B82"/>
    <w:rsid w:val="006B0E42"/>
    <w:rsid w:val="006B0E4A"/>
    <w:rsid w:val="006B0EA8"/>
    <w:rsid w:val="006B0FB0"/>
    <w:rsid w:val="006B118E"/>
    <w:rsid w:val="006B20A2"/>
    <w:rsid w:val="006B25C0"/>
    <w:rsid w:val="006B2605"/>
    <w:rsid w:val="006B2778"/>
    <w:rsid w:val="006B2F4A"/>
    <w:rsid w:val="006B34C7"/>
    <w:rsid w:val="006B35B2"/>
    <w:rsid w:val="006B3A76"/>
    <w:rsid w:val="006B3F1D"/>
    <w:rsid w:val="006B46E0"/>
    <w:rsid w:val="006B49DD"/>
    <w:rsid w:val="006B4FC0"/>
    <w:rsid w:val="006B502E"/>
    <w:rsid w:val="006B51BC"/>
    <w:rsid w:val="006B5E33"/>
    <w:rsid w:val="006B5F90"/>
    <w:rsid w:val="006B6108"/>
    <w:rsid w:val="006B6113"/>
    <w:rsid w:val="006B6242"/>
    <w:rsid w:val="006B6459"/>
    <w:rsid w:val="006B647C"/>
    <w:rsid w:val="006B688B"/>
    <w:rsid w:val="006B68B2"/>
    <w:rsid w:val="006B6B39"/>
    <w:rsid w:val="006B6B56"/>
    <w:rsid w:val="006B6DE9"/>
    <w:rsid w:val="006B70FD"/>
    <w:rsid w:val="006B717A"/>
    <w:rsid w:val="006B73C0"/>
    <w:rsid w:val="006B74C4"/>
    <w:rsid w:val="006B7857"/>
    <w:rsid w:val="006B7A2D"/>
    <w:rsid w:val="006B7B8A"/>
    <w:rsid w:val="006B7C20"/>
    <w:rsid w:val="006B7F10"/>
    <w:rsid w:val="006B7F5E"/>
    <w:rsid w:val="006C08DE"/>
    <w:rsid w:val="006C0A2F"/>
    <w:rsid w:val="006C0AA2"/>
    <w:rsid w:val="006C0CB6"/>
    <w:rsid w:val="006C0D08"/>
    <w:rsid w:val="006C0D0B"/>
    <w:rsid w:val="006C112B"/>
    <w:rsid w:val="006C1656"/>
    <w:rsid w:val="006C17E6"/>
    <w:rsid w:val="006C1C8B"/>
    <w:rsid w:val="006C1DD7"/>
    <w:rsid w:val="006C2244"/>
    <w:rsid w:val="006C2391"/>
    <w:rsid w:val="006C25CC"/>
    <w:rsid w:val="006C32E7"/>
    <w:rsid w:val="006C3499"/>
    <w:rsid w:val="006C3B41"/>
    <w:rsid w:val="006C3BDE"/>
    <w:rsid w:val="006C41F2"/>
    <w:rsid w:val="006C49FF"/>
    <w:rsid w:val="006C4CD5"/>
    <w:rsid w:val="006C4E4E"/>
    <w:rsid w:val="006C502C"/>
    <w:rsid w:val="006C50A9"/>
    <w:rsid w:val="006C5638"/>
    <w:rsid w:val="006C58A6"/>
    <w:rsid w:val="006C5DB2"/>
    <w:rsid w:val="006C61E4"/>
    <w:rsid w:val="006C6378"/>
    <w:rsid w:val="006C63E9"/>
    <w:rsid w:val="006C648D"/>
    <w:rsid w:val="006C65AC"/>
    <w:rsid w:val="006C68A2"/>
    <w:rsid w:val="006C692A"/>
    <w:rsid w:val="006C6E18"/>
    <w:rsid w:val="006C7282"/>
    <w:rsid w:val="006C7A24"/>
    <w:rsid w:val="006C7AB6"/>
    <w:rsid w:val="006C7F98"/>
    <w:rsid w:val="006D0574"/>
    <w:rsid w:val="006D09E5"/>
    <w:rsid w:val="006D0DB6"/>
    <w:rsid w:val="006D0F0C"/>
    <w:rsid w:val="006D123E"/>
    <w:rsid w:val="006D135F"/>
    <w:rsid w:val="006D1D94"/>
    <w:rsid w:val="006D2AAC"/>
    <w:rsid w:val="006D3520"/>
    <w:rsid w:val="006D35FA"/>
    <w:rsid w:val="006D3979"/>
    <w:rsid w:val="006D3D8D"/>
    <w:rsid w:val="006D3DB3"/>
    <w:rsid w:val="006D437B"/>
    <w:rsid w:val="006D5AA2"/>
    <w:rsid w:val="006D5E26"/>
    <w:rsid w:val="006D620D"/>
    <w:rsid w:val="006D674B"/>
    <w:rsid w:val="006D67F2"/>
    <w:rsid w:val="006D685C"/>
    <w:rsid w:val="006D69B3"/>
    <w:rsid w:val="006D6A2C"/>
    <w:rsid w:val="006D6B28"/>
    <w:rsid w:val="006D6B2E"/>
    <w:rsid w:val="006D6DBB"/>
    <w:rsid w:val="006D6F8D"/>
    <w:rsid w:val="006D7CCA"/>
    <w:rsid w:val="006D7D67"/>
    <w:rsid w:val="006E0282"/>
    <w:rsid w:val="006E0399"/>
    <w:rsid w:val="006E0AFF"/>
    <w:rsid w:val="006E0B4A"/>
    <w:rsid w:val="006E11D2"/>
    <w:rsid w:val="006E16D9"/>
    <w:rsid w:val="006E1930"/>
    <w:rsid w:val="006E27B2"/>
    <w:rsid w:val="006E2D76"/>
    <w:rsid w:val="006E38A0"/>
    <w:rsid w:val="006E3DD3"/>
    <w:rsid w:val="006E42B3"/>
    <w:rsid w:val="006E42F9"/>
    <w:rsid w:val="006E44D8"/>
    <w:rsid w:val="006E4D40"/>
    <w:rsid w:val="006E54A9"/>
    <w:rsid w:val="006E5527"/>
    <w:rsid w:val="006E556E"/>
    <w:rsid w:val="006E5861"/>
    <w:rsid w:val="006E610E"/>
    <w:rsid w:val="006E6369"/>
    <w:rsid w:val="006E671A"/>
    <w:rsid w:val="006E68AB"/>
    <w:rsid w:val="006E6CCA"/>
    <w:rsid w:val="006E6F19"/>
    <w:rsid w:val="006E749F"/>
    <w:rsid w:val="006E774D"/>
    <w:rsid w:val="006E77CF"/>
    <w:rsid w:val="006E79F1"/>
    <w:rsid w:val="006E7F4C"/>
    <w:rsid w:val="006F05A3"/>
    <w:rsid w:val="006F0AFF"/>
    <w:rsid w:val="006F1134"/>
    <w:rsid w:val="006F11E2"/>
    <w:rsid w:val="006F13A6"/>
    <w:rsid w:val="006F13F2"/>
    <w:rsid w:val="006F1466"/>
    <w:rsid w:val="006F1865"/>
    <w:rsid w:val="006F19AB"/>
    <w:rsid w:val="006F1C4E"/>
    <w:rsid w:val="006F1D6F"/>
    <w:rsid w:val="006F217C"/>
    <w:rsid w:val="006F2386"/>
    <w:rsid w:val="006F23D2"/>
    <w:rsid w:val="006F2887"/>
    <w:rsid w:val="006F2D9C"/>
    <w:rsid w:val="006F304C"/>
    <w:rsid w:val="006F31AF"/>
    <w:rsid w:val="006F34DA"/>
    <w:rsid w:val="006F3AE1"/>
    <w:rsid w:val="006F3D42"/>
    <w:rsid w:val="006F4715"/>
    <w:rsid w:val="006F4F23"/>
    <w:rsid w:val="006F5698"/>
    <w:rsid w:val="006F56C7"/>
    <w:rsid w:val="006F59A5"/>
    <w:rsid w:val="006F5CBB"/>
    <w:rsid w:val="006F5EAB"/>
    <w:rsid w:val="006F6114"/>
    <w:rsid w:val="006F61FC"/>
    <w:rsid w:val="006F6258"/>
    <w:rsid w:val="006F63F8"/>
    <w:rsid w:val="006F6F91"/>
    <w:rsid w:val="006F73B8"/>
    <w:rsid w:val="006F7AEA"/>
    <w:rsid w:val="006F7B5F"/>
    <w:rsid w:val="006F7F58"/>
    <w:rsid w:val="0070048A"/>
    <w:rsid w:val="00700670"/>
    <w:rsid w:val="0070077C"/>
    <w:rsid w:val="00700790"/>
    <w:rsid w:val="00700CB2"/>
    <w:rsid w:val="00700F0C"/>
    <w:rsid w:val="00701347"/>
    <w:rsid w:val="007013F2"/>
    <w:rsid w:val="00701D55"/>
    <w:rsid w:val="007023E7"/>
    <w:rsid w:val="007026F7"/>
    <w:rsid w:val="00703083"/>
    <w:rsid w:val="00703408"/>
    <w:rsid w:val="00703458"/>
    <w:rsid w:val="007035A6"/>
    <w:rsid w:val="00703C8E"/>
    <w:rsid w:val="00703CF9"/>
    <w:rsid w:val="0070408E"/>
    <w:rsid w:val="007040E7"/>
    <w:rsid w:val="0070420E"/>
    <w:rsid w:val="00704491"/>
    <w:rsid w:val="00704867"/>
    <w:rsid w:val="007050F5"/>
    <w:rsid w:val="007056DA"/>
    <w:rsid w:val="00705CF3"/>
    <w:rsid w:val="00705FEE"/>
    <w:rsid w:val="00706C03"/>
    <w:rsid w:val="00706FB4"/>
    <w:rsid w:val="00707D9D"/>
    <w:rsid w:val="00707F51"/>
    <w:rsid w:val="00710043"/>
    <w:rsid w:val="00710139"/>
    <w:rsid w:val="007101E6"/>
    <w:rsid w:val="00710353"/>
    <w:rsid w:val="00710910"/>
    <w:rsid w:val="00711344"/>
    <w:rsid w:val="007116AB"/>
    <w:rsid w:val="007118A7"/>
    <w:rsid w:val="00711D41"/>
    <w:rsid w:val="007124B5"/>
    <w:rsid w:val="007128D8"/>
    <w:rsid w:val="00712A8D"/>
    <w:rsid w:val="00712EFF"/>
    <w:rsid w:val="00712FA9"/>
    <w:rsid w:val="00713713"/>
    <w:rsid w:val="007138B2"/>
    <w:rsid w:val="0071393F"/>
    <w:rsid w:val="007139C1"/>
    <w:rsid w:val="00714390"/>
    <w:rsid w:val="007144E7"/>
    <w:rsid w:val="00714536"/>
    <w:rsid w:val="00714666"/>
    <w:rsid w:val="00714F84"/>
    <w:rsid w:val="00715202"/>
    <w:rsid w:val="007157ED"/>
    <w:rsid w:val="00715AFD"/>
    <w:rsid w:val="00715D2C"/>
    <w:rsid w:val="007166E2"/>
    <w:rsid w:val="007167C1"/>
    <w:rsid w:val="00716D89"/>
    <w:rsid w:val="0071772E"/>
    <w:rsid w:val="00717806"/>
    <w:rsid w:val="00717B00"/>
    <w:rsid w:val="00717D5E"/>
    <w:rsid w:val="00717E29"/>
    <w:rsid w:val="00720973"/>
    <w:rsid w:val="00720E0A"/>
    <w:rsid w:val="007211AE"/>
    <w:rsid w:val="007212F8"/>
    <w:rsid w:val="00721327"/>
    <w:rsid w:val="0072151D"/>
    <w:rsid w:val="00721C50"/>
    <w:rsid w:val="00721FE8"/>
    <w:rsid w:val="0072240C"/>
    <w:rsid w:val="00722441"/>
    <w:rsid w:val="00722572"/>
    <w:rsid w:val="007227C3"/>
    <w:rsid w:val="007228F3"/>
    <w:rsid w:val="00722E35"/>
    <w:rsid w:val="00723193"/>
    <w:rsid w:val="00723352"/>
    <w:rsid w:val="0072361E"/>
    <w:rsid w:val="00723A85"/>
    <w:rsid w:val="00723F34"/>
    <w:rsid w:val="00724017"/>
    <w:rsid w:val="0072408C"/>
    <w:rsid w:val="00724743"/>
    <w:rsid w:val="007247F4"/>
    <w:rsid w:val="00724903"/>
    <w:rsid w:val="007249FB"/>
    <w:rsid w:val="00724B71"/>
    <w:rsid w:val="00724E53"/>
    <w:rsid w:val="00724F1E"/>
    <w:rsid w:val="00725664"/>
    <w:rsid w:val="007259EA"/>
    <w:rsid w:val="00725A60"/>
    <w:rsid w:val="00725CD0"/>
    <w:rsid w:val="00725EBE"/>
    <w:rsid w:val="007263E0"/>
    <w:rsid w:val="007264B5"/>
    <w:rsid w:val="00726906"/>
    <w:rsid w:val="00726A2D"/>
    <w:rsid w:val="007272A4"/>
    <w:rsid w:val="00727357"/>
    <w:rsid w:val="00727FAF"/>
    <w:rsid w:val="00730137"/>
    <w:rsid w:val="00730F5B"/>
    <w:rsid w:val="007315F5"/>
    <w:rsid w:val="00731996"/>
    <w:rsid w:val="00731B80"/>
    <w:rsid w:val="00731FEA"/>
    <w:rsid w:val="0073289E"/>
    <w:rsid w:val="00732FB7"/>
    <w:rsid w:val="0073315E"/>
    <w:rsid w:val="00733174"/>
    <w:rsid w:val="00733593"/>
    <w:rsid w:val="00733809"/>
    <w:rsid w:val="00733928"/>
    <w:rsid w:val="00733E43"/>
    <w:rsid w:val="00733FEE"/>
    <w:rsid w:val="007341D9"/>
    <w:rsid w:val="0073468B"/>
    <w:rsid w:val="00734ED2"/>
    <w:rsid w:val="00735BF2"/>
    <w:rsid w:val="00736133"/>
    <w:rsid w:val="007365C5"/>
    <w:rsid w:val="00736658"/>
    <w:rsid w:val="007366EF"/>
    <w:rsid w:val="00736B09"/>
    <w:rsid w:val="00736F6E"/>
    <w:rsid w:val="00737430"/>
    <w:rsid w:val="007377BE"/>
    <w:rsid w:val="00737820"/>
    <w:rsid w:val="00737C67"/>
    <w:rsid w:val="00740033"/>
    <w:rsid w:val="007400D6"/>
    <w:rsid w:val="007405F0"/>
    <w:rsid w:val="00740815"/>
    <w:rsid w:val="00740825"/>
    <w:rsid w:val="007408E5"/>
    <w:rsid w:val="00740CC2"/>
    <w:rsid w:val="0074108C"/>
    <w:rsid w:val="007413D2"/>
    <w:rsid w:val="007418A4"/>
    <w:rsid w:val="007419BE"/>
    <w:rsid w:val="00742686"/>
    <w:rsid w:val="00742BDB"/>
    <w:rsid w:val="00742E44"/>
    <w:rsid w:val="00742F97"/>
    <w:rsid w:val="007431E3"/>
    <w:rsid w:val="007434B3"/>
    <w:rsid w:val="007434CE"/>
    <w:rsid w:val="007435A1"/>
    <w:rsid w:val="0074364E"/>
    <w:rsid w:val="007436DF"/>
    <w:rsid w:val="00743C0E"/>
    <w:rsid w:val="00743D33"/>
    <w:rsid w:val="0074422C"/>
    <w:rsid w:val="00744DFD"/>
    <w:rsid w:val="00744EAF"/>
    <w:rsid w:val="007450D1"/>
    <w:rsid w:val="0074548E"/>
    <w:rsid w:val="007454DD"/>
    <w:rsid w:val="00745623"/>
    <w:rsid w:val="007456A6"/>
    <w:rsid w:val="00745823"/>
    <w:rsid w:val="00745A9F"/>
    <w:rsid w:val="00745B52"/>
    <w:rsid w:val="0074600A"/>
    <w:rsid w:val="007461D7"/>
    <w:rsid w:val="007462D1"/>
    <w:rsid w:val="00746B42"/>
    <w:rsid w:val="00746B44"/>
    <w:rsid w:val="00746B6A"/>
    <w:rsid w:val="00746F63"/>
    <w:rsid w:val="00747459"/>
    <w:rsid w:val="00747988"/>
    <w:rsid w:val="00747C1D"/>
    <w:rsid w:val="00750367"/>
    <w:rsid w:val="00750CEE"/>
    <w:rsid w:val="00750E4B"/>
    <w:rsid w:val="0075145A"/>
    <w:rsid w:val="007514A7"/>
    <w:rsid w:val="00751FC7"/>
    <w:rsid w:val="007524D0"/>
    <w:rsid w:val="00752729"/>
    <w:rsid w:val="0075299B"/>
    <w:rsid w:val="00752F30"/>
    <w:rsid w:val="00753522"/>
    <w:rsid w:val="00753688"/>
    <w:rsid w:val="007536D0"/>
    <w:rsid w:val="007537D0"/>
    <w:rsid w:val="00753906"/>
    <w:rsid w:val="00753933"/>
    <w:rsid w:val="00753A55"/>
    <w:rsid w:val="0075404E"/>
    <w:rsid w:val="007540B1"/>
    <w:rsid w:val="007541D8"/>
    <w:rsid w:val="0075440F"/>
    <w:rsid w:val="007546DC"/>
    <w:rsid w:val="007549A5"/>
    <w:rsid w:val="007553AE"/>
    <w:rsid w:val="007553C9"/>
    <w:rsid w:val="007553E1"/>
    <w:rsid w:val="00755624"/>
    <w:rsid w:val="00755CF5"/>
    <w:rsid w:val="00755E9E"/>
    <w:rsid w:val="00755F72"/>
    <w:rsid w:val="007560D2"/>
    <w:rsid w:val="0075621B"/>
    <w:rsid w:val="00756292"/>
    <w:rsid w:val="0075649A"/>
    <w:rsid w:val="007565CB"/>
    <w:rsid w:val="00756858"/>
    <w:rsid w:val="00756902"/>
    <w:rsid w:val="00756A61"/>
    <w:rsid w:val="00756A9E"/>
    <w:rsid w:val="00756B93"/>
    <w:rsid w:val="007573F0"/>
    <w:rsid w:val="00757ABC"/>
    <w:rsid w:val="00760B0B"/>
    <w:rsid w:val="00760B2B"/>
    <w:rsid w:val="00760DB5"/>
    <w:rsid w:val="00760DCC"/>
    <w:rsid w:val="00760F1F"/>
    <w:rsid w:val="00761185"/>
    <w:rsid w:val="007612AD"/>
    <w:rsid w:val="0076161C"/>
    <w:rsid w:val="00761CF6"/>
    <w:rsid w:val="00761F7F"/>
    <w:rsid w:val="007626B2"/>
    <w:rsid w:val="007626DD"/>
    <w:rsid w:val="00762CAB"/>
    <w:rsid w:val="00763423"/>
    <w:rsid w:val="007638DF"/>
    <w:rsid w:val="00763AA7"/>
    <w:rsid w:val="00763E94"/>
    <w:rsid w:val="0076436B"/>
    <w:rsid w:val="007643B1"/>
    <w:rsid w:val="00764BEF"/>
    <w:rsid w:val="00765726"/>
    <w:rsid w:val="007657B1"/>
    <w:rsid w:val="007658F9"/>
    <w:rsid w:val="00765B72"/>
    <w:rsid w:val="00765DA2"/>
    <w:rsid w:val="00765FE4"/>
    <w:rsid w:val="00766021"/>
    <w:rsid w:val="0076673D"/>
    <w:rsid w:val="00766742"/>
    <w:rsid w:val="00766AF0"/>
    <w:rsid w:val="00766E8C"/>
    <w:rsid w:val="007670E9"/>
    <w:rsid w:val="007702E2"/>
    <w:rsid w:val="0077087B"/>
    <w:rsid w:val="00770BC5"/>
    <w:rsid w:val="00771139"/>
    <w:rsid w:val="0077127C"/>
    <w:rsid w:val="0077167C"/>
    <w:rsid w:val="00771B23"/>
    <w:rsid w:val="00771C1F"/>
    <w:rsid w:val="007723E7"/>
    <w:rsid w:val="00772625"/>
    <w:rsid w:val="007729C7"/>
    <w:rsid w:val="007729FF"/>
    <w:rsid w:val="00772B0C"/>
    <w:rsid w:val="0077367C"/>
    <w:rsid w:val="00773FA8"/>
    <w:rsid w:val="0077500A"/>
    <w:rsid w:val="00775C03"/>
    <w:rsid w:val="0077626C"/>
    <w:rsid w:val="007762D4"/>
    <w:rsid w:val="007768EB"/>
    <w:rsid w:val="00777407"/>
    <w:rsid w:val="00780278"/>
    <w:rsid w:val="007802EF"/>
    <w:rsid w:val="00780543"/>
    <w:rsid w:val="007806D0"/>
    <w:rsid w:val="00780949"/>
    <w:rsid w:val="007809C2"/>
    <w:rsid w:val="00781683"/>
    <w:rsid w:val="00781E84"/>
    <w:rsid w:val="0078211F"/>
    <w:rsid w:val="00782880"/>
    <w:rsid w:val="00782F9E"/>
    <w:rsid w:val="00783524"/>
    <w:rsid w:val="00783713"/>
    <w:rsid w:val="00783AF4"/>
    <w:rsid w:val="007840E6"/>
    <w:rsid w:val="007849D7"/>
    <w:rsid w:val="00784EBA"/>
    <w:rsid w:val="007853DF"/>
    <w:rsid w:val="00785DEC"/>
    <w:rsid w:val="0078609F"/>
    <w:rsid w:val="00786BF9"/>
    <w:rsid w:val="007872F7"/>
    <w:rsid w:val="007874EA"/>
    <w:rsid w:val="007878D5"/>
    <w:rsid w:val="00787D80"/>
    <w:rsid w:val="00787E1A"/>
    <w:rsid w:val="00787EA9"/>
    <w:rsid w:val="00787F8A"/>
    <w:rsid w:val="007901B6"/>
    <w:rsid w:val="0079027F"/>
    <w:rsid w:val="00790CC1"/>
    <w:rsid w:val="0079131A"/>
    <w:rsid w:val="0079149A"/>
    <w:rsid w:val="0079162E"/>
    <w:rsid w:val="007918FD"/>
    <w:rsid w:val="00791BCD"/>
    <w:rsid w:val="00791D51"/>
    <w:rsid w:val="00791D7B"/>
    <w:rsid w:val="00791F07"/>
    <w:rsid w:val="00792747"/>
    <w:rsid w:val="00793526"/>
    <w:rsid w:val="0079393F"/>
    <w:rsid w:val="007939A3"/>
    <w:rsid w:val="0079441F"/>
    <w:rsid w:val="00794749"/>
    <w:rsid w:val="00794A5D"/>
    <w:rsid w:val="00794D5E"/>
    <w:rsid w:val="00794EF4"/>
    <w:rsid w:val="00795096"/>
    <w:rsid w:val="007951EE"/>
    <w:rsid w:val="00795522"/>
    <w:rsid w:val="007959F6"/>
    <w:rsid w:val="00795CCF"/>
    <w:rsid w:val="00796134"/>
    <w:rsid w:val="0079680D"/>
    <w:rsid w:val="00796F0C"/>
    <w:rsid w:val="00796FF8"/>
    <w:rsid w:val="007970B9"/>
    <w:rsid w:val="007974AE"/>
    <w:rsid w:val="007974BF"/>
    <w:rsid w:val="00797908"/>
    <w:rsid w:val="007A0485"/>
    <w:rsid w:val="007A04E0"/>
    <w:rsid w:val="007A05F6"/>
    <w:rsid w:val="007A0642"/>
    <w:rsid w:val="007A089A"/>
    <w:rsid w:val="007A08FB"/>
    <w:rsid w:val="007A0EA3"/>
    <w:rsid w:val="007A158C"/>
    <w:rsid w:val="007A17E2"/>
    <w:rsid w:val="007A1819"/>
    <w:rsid w:val="007A1987"/>
    <w:rsid w:val="007A1AF5"/>
    <w:rsid w:val="007A1E2A"/>
    <w:rsid w:val="007A2123"/>
    <w:rsid w:val="007A21D6"/>
    <w:rsid w:val="007A2263"/>
    <w:rsid w:val="007A22A9"/>
    <w:rsid w:val="007A22FA"/>
    <w:rsid w:val="007A22FE"/>
    <w:rsid w:val="007A273F"/>
    <w:rsid w:val="007A2B31"/>
    <w:rsid w:val="007A2DD6"/>
    <w:rsid w:val="007A30EF"/>
    <w:rsid w:val="007A34DC"/>
    <w:rsid w:val="007A35C4"/>
    <w:rsid w:val="007A36B5"/>
    <w:rsid w:val="007A393C"/>
    <w:rsid w:val="007A3B5A"/>
    <w:rsid w:val="007A3C6A"/>
    <w:rsid w:val="007A3D54"/>
    <w:rsid w:val="007A3EC7"/>
    <w:rsid w:val="007A45D6"/>
    <w:rsid w:val="007A4852"/>
    <w:rsid w:val="007A4D9A"/>
    <w:rsid w:val="007A5C25"/>
    <w:rsid w:val="007A6456"/>
    <w:rsid w:val="007A6501"/>
    <w:rsid w:val="007A6BAF"/>
    <w:rsid w:val="007A6D36"/>
    <w:rsid w:val="007A75F6"/>
    <w:rsid w:val="007A794E"/>
    <w:rsid w:val="007A7AB9"/>
    <w:rsid w:val="007B0501"/>
    <w:rsid w:val="007B0968"/>
    <w:rsid w:val="007B1106"/>
    <w:rsid w:val="007B1261"/>
    <w:rsid w:val="007B16CF"/>
    <w:rsid w:val="007B19EA"/>
    <w:rsid w:val="007B1C8E"/>
    <w:rsid w:val="007B1FFC"/>
    <w:rsid w:val="007B25C2"/>
    <w:rsid w:val="007B2886"/>
    <w:rsid w:val="007B2B11"/>
    <w:rsid w:val="007B2C50"/>
    <w:rsid w:val="007B2D7D"/>
    <w:rsid w:val="007B34AA"/>
    <w:rsid w:val="007B3790"/>
    <w:rsid w:val="007B3905"/>
    <w:rsid w:val="007B396C"/>
    <w:rsid w:val="007B3B99"/>
    <w:rsid w:val="007B3C51"/>
    <w:rsid w:val="007B411B"/>
    <w:rsid w:val="007B41B0"/>
    <w:rsid w:val="007B44C7"/>
    <w:rsid w:val="007B44F0"/>
    <w:rsid w:val="007B45A5"/>
    <w:rsid w:val="007B45E4"/>
    <w:rsid w:val="007B4920"/>
    <w:rsid w:val="007B4C87"/>
    <w:rsid w:val="007B4D52"/>
    <w:rsid w:val="007B5570"/>
    <w:rsid w:val="007B7711"/>
    <w:rsid w:val="007B7964"/>
    <w:rsid w:val="007B7AC3"/>
    <w:rsid w:val="007C0352"/>
    <w:rsid w:val="007C0C9B"/>
    <w:rsid w:val="007C1BA3"/>
    <w:rsid w:val="007C2063"/>
    <w:rsid w:val="007C2302"/>
    <w:rsid w:val="007C253B"/>
    <w:rsid w:val="007C2761"/>
    <w:rsid w:val="007C2ADB"/>
    <w:rsid w:val="007C2D0D"/>
    <w:rsid w:val="007C32D7"/>
    <w:rsid w:val="007C3A35"/>
    <w:rsid w:val="007C495B"/>
    <w:rsid w:val="007C4F04"/>
    <w:rsid w:val="007C4F20"/>
    <w:rsid w:val="007C4F29"/>
    <w:rsid w:val="007C54CC"/>
    <w:rsid w:val="007C56FC"/>
    <w:rsid w:val="007C5BD5"/>
    <w:rsid w:val="007C5C04"/>
    <w:rsid w:val="007C5E49"/>
    <w:rsid w:val="007C603A"/>
    <w:rsid w:val="007C61BE"/>
    <w:rsid w:val="007C61E9"/>
    <w:rsid w:val="007C7017"/>
    <w:rsid w:val="007C71ED"/>
    <w:rsid w:val="007C732E"/>
    <w:rsid w:val="007C7ECC"/>
    <w:rsid w:val="007C7F14"/>
    <w:rsid w:val="007D0286"/>
    <w:rsid w:val="007D084F"/>
    <w:rsid w:val="007D0A4C"/>
    <w:rsid w:val="007D0C04"/>
    <w:rsid w:val="007D1824"/>
    <w:rsid w:val="007D19F5"/>
    <w:rsid w:val="007D1BBE"/>
    <w:rsid w:val="007D1E31"/>
    <w:rsid w:val="007D232F"/>
    <w:rsid w:val="007D27F5"/>
    <w:rsid w:val="007D30CC"/>
    <w:rsid w:val="007D3747"/>
    <w:rsid w:val="007D3BB1"/>
    <w:rsid w:val="007D3F1C"/>
    <w:rsid w:val="007D47F9"/>
    <w:rsid w:val="007D4FA5"/>
    <w:rsid w:val="007D51E3"/>
    <w:rsid w:val="007D5219"/>
    <w:rsid w:val="007D540D"/>
    <w:rsid w:val="007D5420"/>
    <w:rsid w:val="007D56AD"/>
    <w:rsid w:val="007D5722"/>
    <w:rsid w:val="007D5883"/>
    <w:rsid w:val="007D5995"/>
    <w:rsid w:val="007D5C39"/>
    <w:rsid w:val="007D5D14"/>
    <w:rsid w:val="007D5D74"/>
    <w:rsid w:val="007D5E6D"/>
    <w:rsid w:val="007D5EFC"/>
    <w:rsid w:val="007D652F"/>
    <w:rsid w:val="007D656F"/>
    <w:rsid w:val="007D677B"/>
    <w:rsid w:val="007D6EC9"/>
    <w:rsid w:val="007D745A"/>
    <w:rsid w:val="007D7721"/>
    <w:rsid w:val="007D796F"/>
    <w:rsid w:val="007D7F3D"/>
    <w:rsid w:val="007E0038"/>
    <w:rsid w:val="007E00AE"/>
    <w:rsid w:val="007E0206"/>
    <w:rsid w:val="007E0AA1"/>
    <w:rsid w:val="007E0AC8"/>
    <w:rsid w:val="007E0C8B"/>
    <w:rsid w:val="007E0EFD"/>
    <w:rsid w:val="007E0FC5"/>
    <w:rsid w:val="007E126E"/>
    <w:rsid w:val="007E12C2"/>
    <w:rsid w:val="007E1B11"/>
    <w:rsid w:val="007E208A"/>
    <w:rsid w:val="007E2838"/>
    <w:rsid w:val="007E2AC0"/>
    <w:rsid w:val="007E2BE8"/>
    <w:rsid w:val="007E2D07"/>
    <w:rsid w:val="007E2D0B"/>
    <w:rsid w:val="007E2F24"/>
    <w:rsid w:val="007E3548"/>
    <w:rsid w:val="007E3572"/>
    <w:rsid w:val="007E3663"/>
    <w:rsid w:val="007E37B6"/>
    <w:rsid w:val="007E3AFB"/>
    <w:rsid w:val="007E3D98"/>
    <w:rsid w:val="007E4052"/>
    <w:rsid w:val="007E45A1"/>
    <w:rsid w:val="007E49E2"/>
    <w:rsid w:val="007E53BD"/>
    <w:rsid w:val="007E5736"/>
    <w:rsid w:val="007E59B0"/>
    <w:rsid w:val="007E5BBE"/>
    <w:rsid w:val="007E5C87"/>
    <w:rsid w:val="007E5CED"/>
    <w:rsid w:val="007E659A"/>
    <w:rsid w:val="007E65DE"/>
    <w:rsid w:val="007E6783"/>
    <w:rsid w:val="007E67AC"/>
    <w:rsid w:val="007E6B4A"/>
    <w:rsid w:val="007E6F3C"/>
    <w:rsid w:val="007E7867"/>
    <w:rsid w:val="007E7AE8"/>
    <w:rsid w:val="007E7F42"/>
    <w:rsid w:val="007F0465"/>
    <w:rsid w:val="007F0689"/>
    <w:rsid w:val="007F1017"/>
    <w:rsid w:val="007F1600"/>
    <w:rsid w:val="007F1815"/>
    <w:rsid w:val="007F1BE4"/>
    <w:rsid w:val="007F1F4F"/>
    <w:rsid w:val="007F2053"/>
    <w:rsid w:val="007F2217"/>
    <w:rsid w:val="007F239D"/>
    <w:rsid w:val="007F25BC"/>
    <w:rsid w:val="007F2677"/>
    <w:rsid w:val="007F299A"/>
    <w:rsid w:val="007F2BA1"/>
    <w:rsid w:val="007F2C00"/>
    <w:rsid w:val="007F2DD0"/>
    <w:rsid w:val="007F30E8"/>
    <w:rsid w:val="007F32AB"/>
    <w:rsid w:val="007F3554"/>
    <w:rsid w:val="007F36DE"/>
    <w:rsid w:val="007F3C9E"/>
    <w:rsid w:val="007F426A"/>
    <w:rsid w:val="007F45A7"/>
    <w:rsid w:val="007F4B8E"/>
    <w:rsid w:val="007F5A47"/>
    <w:rsid w:val="007F6293"/>
    <w:rsid w:val="007F64AD"/>
    <w:rsid w:val="007F651E"/>
    <w:rsid w:val="007F6C25"/>
    <w:rsid w:val="007F6F73"/>
    <w:rsid w:val="007F727F"/>
    <w:rsid w:val="007F7690"/>
    <w:rsid w:val="007F7867"/>
    <w:rsid w:val="007F7BA5"/>
    <w:rsid w:val="007F7DC8"/>
    <w:rsid w:val="007F7F21"/>
    <w:rsid w:val="008002D6"/>
    <w:rsid w:val="00800433"/>
    <w:rsid w:val="008005AE"/>
    <w:rsid w:val="0080073B"/>
    <w:rsid w:val="008010EB"/>
    <w:rsid w:val="008014DD"/>
    <w:rsid w:val="00801936"/>
    <w:rsid w:val="0080240D"/>
    <w:rsid w:val="00802776"/>
    <w:rsid w:val="008040A7"/>
    <w:rsid w:val="00804AE4"/>
    <w:rsid w:val="008058FD"/>
    <w:rsid w:val="00805A93"/>
    <w:rsid w:val="0080647F"/>
    <w:rsid w:val="0080682E"/>
    <w:rsid w:val="00806DB7"/>
    <w:rsid w:val="00806FCF"/>
    <w:rsid w:val="00807074"/>
    <w:rsid w:val="0080756E"/>
    <w:rsid w:val="00807613"/>
    <w:rsid w:val="00807AAF"/>
    <w:rsid w:val="00807B9E"/>
    <w:rsid w:val="00807C56"/>
    <w:rsid w:val="0081006B"/>
    <w:rsid w:val="00810082"/>
    <w:rsid w:val="008100C8"/>
    <w:rsid w:val="0081017F"/>
    <w:rsid w:val="008109EF"/>
    <w:rsid w:val="00810ADF"/>
    <w:rsid w:val="00810B57"/>
    <w:rsid w:val="00810EDE"/>
    <w:rsid w:val="0081178F"/>
    <w:rsid w:val="00812B42"/>
    <w:rsid w:val="008131BE"/>
    <w:rsid w:val="0081342E"/>
    <w:rsid w:val="00813463"/>
    <w:rsid w:val="0081397C"/>
    <w:rsid w:val="00813EE1"/>
    <w:rsid w:val="00814056"/>
    <w:rsid w:val="00814484"/>
    <w:rsid w:val="0081450F"/>
    <w:rsid w:val="00814511"/>
    <w:rsid w:val="008145D1"/>
    <w:rsid w:val="00814733"/>
    <w:rsid w:val="008157E1"/>
    <w:rsid w:val="008159E6"/>
    <w:rsid w:val="00815F33"/>
    <w:rsid w:val="00815FA4"/>
    <w:rsid w:val="00816B02"/>
    <w:rsid w:val="00816C46"/>
    <w:rsid w:val="0081740D"/>
    <w:rsid w:val="008209A6"/>
    <w:rsid w:val="00820CA9"/>
    <w:rsid w:val="00820EB5"/>
    <w:rsid w:val="0082137C"/>
    <w:rsid w:val="0082158F"/>
    <w:rsid w:val="008220B1"/>
    <w:rsid w:val="0082229F"/>
    <w:rsid w:val="008227AA"/>
    <w:rsid w:val="00822A7B"/>
    <w:rsid w:val="00822B6C"/>
    <w:rsid w:val="00822D6B"/>
    <w:rsid w:val="00823011"/>
    <w:rsid w:val="008238D9"/>
    <w:rsid w:val="00823C46"/>
    <w:rsid w:val="00824432"/>
    <w:rsid w:val="008248FB"/>
    <w:rsid w:val="00824B03"/>
    <w:rsid w:val="00824B3A"/>
    <w:rsid w:val="00825473"/>
    <w:rsid w:val="008255ED"/>
    <w:rsid w:val="008257BA"/>
    <w:rsid w:val="00825F44"/>
    <w:rsid w:val="008264A0"/>
    <w:rsid w:val="0082677A"/>
    <w:rsid w:val="00826F23"/>
    <w:rsid w:val="00826F64"/>
    <w:rsid w:val="00826F69"/>
    <w:rsid w:val="0082736F"/>
    <w:rsid w:val="0082788A"/>
    <w:rsid w:val="00827ABC"/>
    <w:rsid w:val="00827B56"/>
    <w:rsid w:val="00827CB4"/>
    <w:rsid w:val="00830107"/>
    <w:rsid w:val="00830213"/>
    <w:rsid w:val="0083023E"/>
    <w:rsid w:val="0083034E"/>
    <w:rsid w:val="008305BA"/>
    <w:rsid w:val="00830745"/>
    <w:rsid w:val="00830E50"/>
    <w:rsid w:val="00830EF2"/>
    <w:rsid w:val="008316A4"/>
    <w:rsid w:val="00831A1B"/>
    <w:rsid w:val="00831A6E"/>
    <w:rsid w:val="00831B04"/>
    <w:rsid w:val="008328EA"/>
    <w:rsid w:val="0083299B"/>
    <w:rsid w:val="008329AA"/>
    <w:rsid w:val="00832B7C"/>
    <w:rsid w:val="00834045"/>
    <w:rsid w:val="008342B5"/>
    <w:rsid w:val="0083461C"/>
    <w:rsid w:val="008346E6"/>
    <w:rsid w:val="008347AD"/>
    <w:rsid w:val="008348C7"/>
    <w:rsid w:val="008349D2"/>
    <w:rsid w:val="0083514F"/>
    <w:rsid w:val="0083519A"/>
    <w:rsid w:val="00835880"/>
    <w:rsid w:val="008363CA"/>
    <w:rsid w:val="00836B16"/>
    <w:rsid w:val="00836B51"/>
    <w:rsid w:val="00837258"/>
    <w:rsid w:val="00837A25"/>
    <w:rsid w:val="00837AD1"/>
    <w:rsid w:val="00837B5A"/>
    <w:rsid w:val="00837E68"/>
    <w:rsid w:val="00840157"/>
    <w:rsid w:val="00840345"/>
    <w:rsid w:val="00840437"/>
    <w:rsid w:val="00840540"/>
    <w:rsid w:val="00840ABC"/>
    <w:rsid w:val="00841369"/>
    <w:rsid w:val="00841635"/>
    <w:rsid w:val="008419D3"/>
    <w:rsid w:val="00841B30"/>
    <w:rsid w:val="00842448"/>
    <w:rsid w:val="00842BF4"/>
    <w:rsid w:val="00842C65"/>
    <w:rsid w:val="00842E0D"/>
    <w:rsid w:val="00842EEF"/>
    <w:rsid w:val="00843018"/>
    <w:rsid w:val="0084308C"/>
    <w:rsid w:val="0084334F"/>
    <w:rsid w:val="008435A8"/>
    <w:rsid w:val="0084368D"/>
    <w:rsid w:val="00843AD0"/>
    <w:rsid w:val="00843C13"/>
    <w:rsid w:val="00844025"/>
    <w:rsid w:val="008441F9"/>
    <w:rsid w:val="0084462A"/>
    <w:rsid w:val="00844D3D"/>
    <w:rsid w:val="00844D77"/>
    <w:rsid w:val="00845B7E"/>
    <w:rsid w:val="00845D17"/>
    <w:rsid w:val="00846143"/>
    <w:rsid w:val="008465EE"/>
    <w:rsid w:val="00846AB6"/>
    <w:rsid w:val="00846B29"/>
    <w:rsid w:val="00846FB1"/>
    <w:rsid w:val="00846FE5"/>
    <w:rsid w:val="0084718D"/>
    <w:rsid w:val="008473AF"/>
    <w:rsid w:val="00847950"/>
    <w:rsid w:val="00847A18"/>
    <w:rsid w:val="00847BE0"/>
    <w:rsid w:val="00847EBE"/>
    <w:rsid w:val="0085004F"/>
    <w:rsid w:val="008509C6"/>
    <w:rsid w:val="00850BA8"/>
    <w:rsid w:val="00850C44"/>
    <w:rsid w:val="008512B7"/>
    <w:rsid w:val="00851650"/>
    <w:rsid w:val="00851837"/>
    <w:rsid w:val="00851AA7"/>
    <w:rsid w:val="008522E5"/>
    <w:rsid w:val="00852BC5"/>
    <w:rsid w:val="00852C72"/>
    <w:rsid w:val="00852DFC"/>
    <w:rsid w:val="00853209"/>
    <w:rsid w:val="00854020"/>
    <w:rsid w:val="0085420E"/>
    <w:rsid w:val="00854D96"/>
    <w:rsid w:val="00855019"/>
    <w:rsid w:val="00855BA0"/>
    <w:rsid w:val="00855C56"/>
    <w:rsid w:val="00855CBC"/>
    <w:rsid w:val="00855DEE"/>
    <w:rsid w:val="00855F73"/>
    <w:rsid w:val="00856178"/>
    <w:rsid w:val="008563D4"/>
    <w:rsid w:val="008565F9"/>
    <w:rsid w:val="0085672B"/>
    <w:rsid w:val="00856C18"/>
    <w:rsid w:val="008571D4"/>
    <w:rsid w:val="0085743F"/>
    <w:rsid w:val="008577CF"/>
    <w:rsid w:val="0085795F"/>
    <w:rsid w:val="00857DBF"/>
    <w:rsid w:val="00857E0F"/>
    <w:rsid w:val="00860337"/>
    <w:rsid w:val="008603A2"/>
    <w:rsid w:val="0086072A"/>
    <w:rsid w:val="00860B1C"/>
    <w:rsid w:val="00860DFC"/>
    <w:rsid w:val="00861415"/>
    <w:rsid w:val="008615C7"/>
    <w:rsid w:val="0086192B"/>
    <w:rsid w:val="008619C1"/>
    <w:rsid w:val="008620B3"/>
    <w:rsid w:val="00862182"/>
    <w:rsid w:val="0086238F"/>
    <w:rsid w:val="008626A1"/>
    <w:rsid w:val="008626D3"/>
    <w:rsid w:val="00862A95"/>
    <w:rsid w:val="0086308F"/>
    <w:rsid w:val="008634D3"/>
    <w:rsid w:val="00864597"/>
    <w:rsid w:val="008647CD"/>
    <w:rsid w:val="00864AAD"/>
    <w:rsid w:val="00864DB0"/>
    <w:rsid w:val="0086515F"/>
    <w:rsid w:val="00865261"/>
    <w:rsid w:val="008652C3"/>
    <w:rsid w:val="00865621"/>
    <w:rsid w:val="00865674"/>
    <w:rsid w:val="00865AB6"/>
    <w:rsid w:val="00865D18"/>
    <w:rsid w:val="008668CE"/>
    <w:rsid w:val="00866B9F"/>
    <w:rsid w:val="00866F63"/>
    <w:rsid w:val="00866FB1"/>
    <w:rsid w:val="008670AB"/>
    <w:rsid w:val="00867716"/>
    <w:rsid w:val="008678C3"/>
    <w:rsid w:val="00867C8B"/>
    <w:rsid w:val="008704E8"/>
    <w:rsid w:val="0087058F"/>
    <w:rsid w:val="0087074F"/>
    <w:rsid w:val="0087090A"/>
    <w:rsid w:val="00870A84"/>
    <w:rsid w:val="00870C24"/>
    <w:rsid w:val="00871016"/>
    <w:rsid w:val="008712C5"/>
    <w:rsid w:val="0087183F"/>
    <w:rsid w:val="008723F7"/>
    <w:rsid w:val="00872469"/>
    <w:rsid w:val="008725EB"/>
    <w:rsid w:val="008727BD"/>
    <w:rsid w:val="00873411"/>
    <w:rsid w:val="0087345C"/>
    <w:rsid w:val="008734EE"/>
    <w:rsid w:val="00873769"/>
    <w:rsid w:val="00873CF0"/>
    <w:rsid w:val="00873DAA"/>
    <w:rsid w:val="00873F6D"/>
    <w:rsid w:val="008740E6"/>
    <w:rsid w:val="008747DA"/>
    <w:rsid w:val="008748D4"/>
    <w:rsid w:val="00874A55"/>
    <w:rsid w:val="00874C49"/>
    <w:rsid w:val="00875E06"/>
    <w:rsid w:val="00875E76"/>
    <w:rsid w:val="00876082"/>
    <w:rsid w:val="0087618F"/>
    <w:rsid w:val="008766BE"/>
    <w:rsid w:val="0087673E"/>
    <w:rsid w:val="00876960"/>
    <w:rsid w:val="00876A44"/>
    <w:rsid w:val="00877032"/>
    <w:rsid w:val="00877079"/>
    <w:rsid w:val="008775F5"/>
    <w:rsid w:val="008776E5"/>
    <w:rsid w:val="008778DF"/>
    <w:rsid w:val="00877CE6"/>
    <w:rsid w:val="00877D89"/>
    <w:rsid w:val="00880195"/>
    <w:rsid w:val="008802C0"/>
    <w:rsid w:val="00880AC7"/>
    <w:rsid w:val="00880F99"/>
    <w:rsid w:val="00881A55"/>
    <w:rsid w:val="00881CC3"/>
    <w:rsid w:val="00882107"/>
    <w:rsid w:val="00882431"/>
    <w:rsid w:val="008829D8"/>
    <w:rsid w:val="008830CA"/>
    <w:rsid w:val="00883AB8"/>
    <w:rsid w:val="00883D07"/>
    <w:rsid w:val="00884645"/>
    <w:rsid w:val="00884B9B"/>
    <w:rsid w:val="00884FC7"/>
    <w:rsid w:val="00885746"/>
    <w:rsid w:val="00885C98"/>
    <w:rsid w:val="00885EAE"/>
    <w:rsid w:val="00885F33"/>
    <w:rsid w:val="00886098"/>
    <w:rsid w:val="00886E86"/>
    <w:rsid w:val="008870B8"/>
    <w:rsid w:val="00887158"/>
    <w:rsid w:val="00887282"/>
    <w:rsid w:val="008872AB"/>
    <w:rsid w:val="00887411"/>
    <w:rsid w:val="008874BC"/>
    <w:rsid w:val="008874F1"/>
    <w:rsid w:val="00887EE2"/>
    <w:rsid w:val="00890024"/>
    <w:rsid w:val="008901F7"/>
    <w:rsid w:val="0089059F"/>
    <w:rsid w:val="00890818"/>
    <w:rsid w:val="00890E9D"/>
    <w:rsid w:val="00891B56"/>
    <w:rsid w:val="00891D81"/>
    <w:rsid w:val="00892203"/>
    <w:rsid w:val="0089233C"/>
    <w:rsid w:val="00892B11"/>
    <w:rsid w:val="00892B66"/>
    <w:rsid w:val="0089351A"/>
    <w:rsid w:val="00893894"/>
    <w:rsid w:val="008939FE"/>
    <w:rsid w:val="00893C65"/>
    <w:rsid w:val="00893C76"/>
    <w:rsid w:val="00893CB0"/>
    <w:rsid w:val="008945C1"/>
    <w:rsid w:val="0089480B"/>
    <w:rsid w:val="00894852"/>
    <w:rsid w:val="008949DB"/>
    <w:rsid w:val="00894B56"/>
    <w:rsid w:val="00894D7C"/>
    <w:rsid w:val="00895063"/>
    <w:rsid w:val="008953A0"/>
    <w:rsid w:val="00895493"/>
    <w:rsid w:val="00895EF1"/>
    <w:rsid w:val="00895FEC"/>
    <w:rsid w:val="00896186"/>
    <w:rsid w:val="00896B30"/>
    <w:rsid w:val="00897BC9"/>
    <w:rsid w:val="008A0004"/>
    <w:rsid w:val="008A0B64"/>
    <w:rsid w:val="008A0FA0"/>
    <w:rsid w:val="008A11DA"/>
    <w:rsid w:val="008A1483"/>
    <w:rsid w:val="008A1582"/>
    <w:rsid w:val="008A1A9E"/>
    <w:rsid w:val="008A1C69"/>
    <w:rsid w:val="008A2C33"/>
    <w:rsid w:val="008A2CD7"/>
    <w:rsid w:val="008A2F28"/>
    <w:rsid w:val="008A3AF3"/>
    <w:rsid w:val="008A41D7"/>
    <w:rsid w:val="008A43BB"/>
    <w:rsid w:val="008A4564"/>
    <w:rsid w:val="008A47F2"/>
    <w:rsid w:val="008A5731"/>
    <w:rsid w:val="008A5B8C"/>
    <w:rsid w:val="008A6209"/>
    <w:rsid w:val="008A62B3"/>
    <w:rsid w:val="008A631E"/>
    <w:rsid w:val="008A6EAA"/>
    <w:rsid w:val="008A7287"/>
    <w:rsid w:val="008A744E"/>
    <w:rsid w:val="008A7785"/>
    <w:rsid w:val="008A7A67"/>
    <w:rsid w:val="008B0037"/>
    <w:rsid w:val="008B003F"/>
    <w:rsid w:val="008B0724"/>
    <w:rsid w:val="008B1051"/>
    <w:rsid w:val="008B1415"/>
    <w:rsid w:val="008B14B4"/>
    <w:rsid w:val="008B165E"/>
    <w:rsid w:val="008B19FE"/>
    <w:rsid w:val="008B1CDC"/>
    <w:rsid w:val="008B1FE0"/>
    <w:rsid w:val="008B211A"/>
    <w:rsid w:val="008B2143"/>
    <w:rsid w:val="008B2375"/>
    <w:rsid w:val="008B29E0"/>
    <w:rsid w:val="008B3572"/>
    <w:rsid w:val="008B398A"/>
    <w:rsid w:val="008B3E76"/>
    <w:rsid w:val="008B4481"/>
    <w:rsid w:val="008B475F"/>
    <w:rsid w:val="008B4BD2"/>
    <w:rsid w:val="008B4CB3"/>
    <w:rsid w:val="008B5411"/>
    <w:rsid w:val="008B56B2"/>
    <w:rsid w:val="008B5F83"/>
    <w:rsid w:val="008B618E"/>
    <w:rsid w:val="008B6917"/>
    <w:rsid w:val="008B6AE3"/>
    <w:rsid w:val="008B6FCD"/>
    <w:rsid w:val="008B7090"/>
    <w:rsid w:val="008B70D8"/>
    <w:rsid w:val="008B7324"/>
    <w:rsid w:val="008B7735"/>
    <w:rsid w:val="008B7C65"/>
    <w:rsid w:val="008B7E3F"/>
    <w:rsid w:val="008C06D1"/>
    <w:rsid w:val="008C0B42"/>
    <w:rsid w:val="008C0BA3"/>
    <w:rsid w:val="008C1C18"/>
    <w:rsid w:val="008C1DAF"/>
    <w:rsid w:val="008C22B1"/>
    <w:rsid w:val="008C2805"/>
    <w:rsid w:val="008C2949"/>
    <w:rsid w:val="008C2A97"/>
    <w:rsid w:val="008C2CBC"/>
    <w:rsid w:val="008C32B3"/>
    <w:rsid w:val="008C3823"/>
    <w:rsid w:val="008C41FF"/>
    <w:rsid w:val="008C4514"/>
    <w:rsid w:val="008C4A93"/>
    <w:rsid w:val="008C4AB7"/>
    <w:rsid w:val="008C4E10"/>
    <w:rsid w:val="008C517D"/>
    <w:rsid w:val="008C5342"/>
    <w:rsid w:val="008C544C"/>
    <w:rsid w:val="008C5702"/>
    <w:rsid w:val="008C57C2"/>
    <w:rsid w:val="008C590C"/>
    <w:rsid w:val="008C5CD9"/>
    <w:rsid w:val="008C5CEE"/>
    <w:rsid w:val="008C6290"/>
    <w:rsid w:val="008C62AC"/>
    <w:rsid w:val="008C633C"/>
    <w:rsid w:val="008C63F7"/>
    <w:rsid w:val="008C6549"/>
    <w:rsid w:val="008C6B51"/>
    <w:rsid w:val="008C6CFF"/>
    <w:rsid w:val="008C6FDA"/>
    <w:rsid w:val="008C7A59"/>
    <w:rsid w:val="008D06A3"/>
    <w:rsid w:val="008D079E"/>
    <w:rsid w:val="008D0B63"/>
    <w:rsid w:val="008D1313"/>
    <w:rsid w:val="008D14F2"/>
    <w:rsid w:val="008D15B4"/>
    <w:rsid w:val="008D1912"/>
    <w:rsid w:val="008D194E"/>
    <w:rsid w:val="008D1BD6"/>
    <w:rsid w:val="008D1D3E"/>
    <w:rsid w:val="008D1D50"/>
    <w:rsid w:val="008D200B"/>
    <w:rsid w:val="008D221A"/>
    <w:rsid w:val="008D244F"/>
    <w:rsid w:val="008D2EAC"/>
    <w:rsid w:val="008D2F20"/>
    <w:rsid w:val="008D3263"/>
    <w:rsid w:val="008D339D"/>
    <w:rsid w:val="008D361E"/>
    <w:rsid w:val="008D3833"/>
    <w:rsid w:val="008D38CF"/>
    <w:rsid w:val="008D3F30"/>
    <w:rsid w:val="008D459F"/>
    <w:rsid w:val="008D464B"/>
    <w:rsid w:val="008D49B6"/>
    <w:rsid w:val="008D4A97"/>
    <w:rsid w:val="008D4E5C"/>
    <w:rsid w:val="008D4E90"/>
    <w:rsid w:val="008D53AD"/>
    <w:rsid w:val="008D5E2B"/>
    <w:rsid w:val="008D6E90"/>
    <w:rsid w:val="008D74CC"/>
    <w:rsid w:val="008D7659"/>
    <w:rsid w:val="008D7DCF"/>
    <w:rsid w:val="008E088B"/>
    <w:rsid w:val="008E0A0E"/>
    <w:rsid w:val="008E1097"/>
    <w:rsid w:val="008E1208"/>
    <w:rsid w:val="008E13CF"/>
    <w:rsid w:val="008E1DF0"/>
    <w:rsid w:val="008E2BE1"/>
    <w:rsid w:val="008E3102"/>
    <w:rsid w:val="008E35AE"/>
    <w:rsid w:val="008E3BD2"/>
    <w:rsid w:val="008E3DE2"/>
    <w:rsid w:val="008E426B"/>
    <w:rsid w:val="008E4A04"/>
    <w:rsid w:val="008E4BF9"/>
    <w:rsid w:val="008E5633"/>
    <w:rsid w:val="008E56F6"/>
    <w:rsid w:val="008E60E6"/>
    <w:rsid w:val="008E6204"/>
    <w:rsid w:val="008E6B68"/>
    <w:rsid w:val="008E7496"/>
    <w:rsid w:val="008E74A7"/>
    <w:rsid w:val="008E759D"/>
    <w:rsid w:val="008E7E52"/>
    <w:rsid w:val="008F039E"/>
    <w:rsid w:val="008F05A6"/>
    <w:rsid w:val="008F07DD"/>
    <w:rsid w:val="008F145F"/>
    <w:rsid w:val="008F1A50"/>
    <w:rsid w:val="008F1F01"/>
    <w:rsid w:val="008F2694"/>
    <w:rsid w:val="008F272B"/>
    <w:rsid w:val="008F2B70"/>
    <w:rsid w:val="008F308A"/>
    <w:rsid w:val="008F30B5"/>
    <w:rsid w:val="008F31A0"/>
    <w:rsid w:val="008F32F7"/>
    <w:rsid w:val="008F3505"/>
    <w:rsid w:val="008F3542"/>
    <w:rsid w:val="008F361B"/>
    <w:rsid w:val="008F3707"/>
    <w:rsid w:val="008F387F"/>
    <w:rsid w:val="008F3946"/>
    <w:rsid w:val="008F403A"/>
    <w:rsid w:val="008F4163"/>
    <w:rsid w:val="008F4AF4"/>
    <w:rsid w:val="008F4EEB"/>
    <w:rsid w:val="008F50A0"/>
    <w:rsid w:val="008F5BFC"/>
    <w:rsid w:val="008F5DC0"/>
    <w:rsid w:val="008F5E23"/>
    <w:rsid w:val="008F66B5"/>
    <w:rsid w:val="008F6857"/>
    <w:rsid w:val="008F68C4"/>
    <w:rsid w:val="008F6D0A"/>
    <w:rsid w:val="008F6DD6"/>
    <w:rsid w:val="008F7B0D"/>
    <w:rsid w:val="008F7BAB"/>
    <w:rsid w:val="008F7BC7"/>
    <w:rsid w:val="008F7DF4"/>
    <w:rsid w:val="008F7E52"/>
    <w:rsid w:val="0090015E"/>
    <w:rsid w:val="0090063F"/>
    <w:rsid w:val="009009E5"/>
    <w:rsid w:val="00900CB0"/>
    <w:rsid w:val="009011CB"/>
    <w:rsid w:val="0090184E"/>
    <w:rsid w:val="00901BAA"/>
    <w:rsid w:val="009020EC"/>
    <w:rsid w:val="009021A5"/>
    <w:rsid w:val="009022CB"/>
    <w:rsid w:val="00902374"/>
    <w:rsid w:val="009025B2"/>
    <w:rsid w:val="00902650"/>
    <w:rsid w:val="00902CB6"/>
    <w:rsid w:val="00903B7D"/>
    <w:rsid w:val="00903C16"/>
    <w:rsid w:val="00903D16"/>
    <w:rsid w:val="00903EDC"/>
    <w:rsid w:val="00904C25"/>
    <w:rsid w:val="0090524F"/>
    <w:rsid w:val="00905749"/>
    <w:rsid w:val="00905BA3"/>
    <w:rsid w:val="00905C2C"/>
    <w:rsid w:val="009067AF"/>
    <w:rsid w:val="00906DD1"/>
    <w:rsid w:val="00907222"/>
    <w:rsid w:val="00907484"/>
    <w:rsid w:val="00907A4E"/>
    <w:rsid w:val="00907DAD"/>
    <w:rsid w:val="00907FAA"/>
    <w:rsid w:val="009102B9"/>
    <w:rsid w:val="009103DA"/>
    <w:rsid w:val="009106A8"/>
    <w:rsid w:val="00911020"/>
    <w:rsid w:val="009114FA"/>
    <w:rsid w:val="0091163E"/>
    <w:rsid w:val="00911B52"/>
    <w:rsid w:val="009123DE"/>
    <w:rsid w:val="00912AE0"/>
    <w:rsid w:val="00913415"/>
    <w:rsid w:val="00913975"/>
    <w:rsid w:val="00913EF1"/>
    <w:rsid w:val="00914683"/>
    <w:rsid w:val="00914C8C"/>
    <w:rsid w:val="00915696"/>
    <w:rsid w:val="009156A7"/>
    <w:rsid w:val="009156E7"/>
    <w:rsid w:val="009159F4"/>
    <w:rsid w:val="00915C60"/>
    <w:rsid w:val="00915DE4"/>
    <w:rsid w:val="0091612F"/>
    <w:rsid w:val="00917136"/>
    <w:rsid w:val="00917308"/>
    <w:rsid w:val="0091731B"/>
    <w:rsid w:val="00917335"/>
    <w:rsid w:val="00917731"/>
    <w:rsid w:val="00917851"/>
    <w:rsid w:val="00917AEC"/>
    <w:rsid w:val="00917E95"/>
    <w:rsid w:val="009201FF"/>
    <w:rsid w:val="00920430"/>
    <w:rsid w:val="00920457"/>
    <w:rsid w:val="00920692"/>
    <w:rsid w:val="00920CFD"/>
    <w:rsid w:val="00921152"/>
    <w:rsid w:val="00921B91"/>
    <w:rsid w:val="00921FAD"/>
    <w:rsid w:val="00921FE0"/>
    <w:rsid w:val="00922022"/>
    <w:rsid w:val="009220A0"/>
    <w:rsid w:val="00922209"/>
    <w:rsid w:val="0092266D"/>
    <w:rsid w:val="00922A76"/>
    <w:rsid w:val="00922F17"/>
    <w:rsid w:val="00923574"/>
    <w:rsid w:val="00923A0E"/>
    <w:rsid w:val="00923A63"/>
    <w:rsid w:val="00923B41"/>
    <w:rsid w:val="0092401E"/>
    <w:rsid w:val="009243A3"/>
    <w:rsid w:val="00924F62"/>
    <w:rsid w:val="0092525E"/>
    <w:rsid w:val="009253AC"/>
    <w:rsid w:val="0092565F"/>
    <w:rsid w:val="00925895"/>
    <w:rsid w:val="00925BC8"/>
    <w:rsid w:val="00925FD2"/>
    <w:rsid w:val="0092660E"/>
    <w:rsid w:val="00926C97"/>
    <w:rsid w:val="0092705B"/>
    <w:rsid w:val="0092708B"/>
    <w:rsid w:val="00927C8C"/>
    <w:rsid w:val="00930886"/>
    <w:rsid w:val="00930BF3"/>
    <w:rsid w:val="00930CB5"/>
    <w:rsid w:val="0093138F"/>
    <w:rsid w:val="00931466"/>
    <w:rsid w:val="00931729"/>
    <w:rsid w:val="0093214F"/>
    <w:rsid w:val="00932A60"/>
    <w:rsid w:val="00932F64"/>
    <w:rsid w:val="00933239"/>
    <w:rsid w:val="009333AD"/>
    <w:rsid w:val="00933473"/>
    <w:rsid w:val="00933519"/>
    <w:rsid w:val="00933ACB"/>
    <w:rsid w:val="00933B79"/>
    <w:rsid w:val="00933BFC"/>
    <w:rsid w:val="00933FD3"/>
    <w:rsid w:val="00934304"/>
    <w:rsid w:val="009344B0"/>
    <w:rsid w:val="00934EC9"/>
    <w:rsid w:val="00934F18"/>
    <w:rsid w:val="009350B1"/>
    <w:rsid w:val="0093524B"/>
    <w:rsid w:val="009359B6"/>
    <w:rsid w:val="00935C4F"/>
    <w:rsid w:val="009361A0"/>
    <w:rsid w:val="0093644A"/>
    <w:rsid w:val="0093697A"/>
    <w:rsid w:val="0093772D"/>
    <w:rsid w:val="0093775F"/>
    <w:rsid w:val="0093789F"/>
    <w:rsid w:val="00937B05"/>
    <w:rsid w:val="00940041"/>
    <w:rsid w:val="009417ED"/>
    <w:rsid w:val="009420E5"/>
    <w:rsid w:val="00942151"/>
    <w:rsid w:val="0094236C"/>
    <w:rsid w:val="009423EC"/>
    <w:rsid w:val="00942D62"/>
    <w:rsid w:val="0094324C"/>
    <w:rsid w:val="00943507"/>
    <w:rsid w:val="00943CBA"/>
    <w:rsid w:val="00943E17"/>
    <w:rsid w:val="00943EC5"/>
    <w:rsid w:val="00944142"/>
    <w:rsid w:val="009444A2"/>
    <w:rsid w:val="00944568"/>
    <w:rsid w:val="00944BE9"/>
    <w:rsid w:val="00944C04"/>
    <w:rsid w:val="00944C49"/>
    <w:rsid w:val="00944E4C"/>
    <w:rsid w:val="009451CD"/>
    <w:rsid w:val="0094556D"/>
    <w:rsid w:val="00945612"/>
    <w:rsid w:val="00945929"/>
    <w:rsid w:val="00945AB6"/>
    <w:rsid w:val="00945BE4"/>
    <w:rsid w:val="00945DAC"/>
    <w:rsid w:val="00946953"/>
    <w:rsid w:val="00946C3F"/>
    <w:rsid w:val="00946D01"/>
    <w:rsid w:val="00946EEC"/>
    <w:rsid w:val="00946F3E"/>
    <w:rsid w:val="0094726C"/>
    <w:rsid w:val="00947683"/>
    <w:rsid w:val="00947DC4"/>
    <w:rsid w:val="00950548"/>
    <w:rsid w:val="009505FD"/>
    <w:rsid w:val="00950731"/>
    <w:rsid w:val="0095073A"/>
    <w:rsid w:val="00950E9C"/>
    <w:rsid w:val="009512C4"/>
    <w:rsid w:val="00951915"/>
    <w:rsid w:val="009519B2"/>
    <w:rsid w:val="009519F2"/>
    <w:rsid w:val="00951E17"/>
    <w:rsid w:val="00952290"/>
    <w:rsid w:val="00952504"/>
    <w:rsid w:val="00952A33"/>
    <w:rsid w:val="00952A46"/>
    <w:rsid w:val="009531DA"/>
    <w:rsid w:val="00953FBE"/>
    <w:rsid w:val="00953FFA"/>
    <w:rsid w:val="0095471A"/>
    <w:rsid w:val="009548CD"/>
    <w:rsid w:val="00955100"/>
    <w:rsid w:val="0095517A"/>
    <w:rsid w:val="009551A3"/>
    <w:rsid w:val="00955424"/>
    <w:rsid w:val="00955B89"/>
    <w:rsid w:val="00955F88"/>
    <w:rsid w:val="009563A1"/>
    <w:rsid w:val="009574CB"/>
    <w:rsid w:val="00957C89"/>
    <w:rsid w:val="009604AC"/>
    <w:rsid w:val="00960511"/>
    <w:rsid w:val="00960851"/>
    <w:rsid w:val="009609CE"/>
    <w:rsid w:val="00960BE0"/>
    <w:rsid w:val="00960C46"/>
    <w:rsid w:val="0096143F"/>
    <w:rsid w:val="00961644"/>
    <w:rsid w:val="0096184B"/>
    <w:rsid w:val="009619F0"/>
    <w:rsid w:val="0096295B"/>
    <w:rsid w:val="009629D7"/>
    <w:rsid w:val="00962EE4"/>
    <w:rsid w:val="00962F9D"/>
    <w:rsid w:val="009631A5"/>
    <w:rsid w:val="00963789"/>
    <w:rsid w:val="00963F41"/>
    <w:rsid w:val="009642B8"/>
    <w:rsid w:val="00964481"/>
    <w:rsid w:val="00964B4E"/>
    <w:rsid w:val="00964B82"/>
    <w:rsid w:val="009656D5"/>
    <w:rsid w:val="009657F6"/>
    <w:rsid w:val="0096599D"/>
    <w:rsid w:val="00966052"/>
    <w:rsid w:val="0096671B"/>
    <w:rsid w:val="00966A9B"/>
    <w:rsid w:val="00966AC0"/>
    <w:rsid w:val="00966E0B"/>
    <w:rsid w:val="00966F34"/>
    <w:rsid w:val="0096758A"/>
    <w:rsid w:val="009677B3"/>
    <w:rsid w:val="00967916"/>
    <w:rsid w:val="00967B1A"/>
    <w:rsid w:val="00967BFD"/>
    <w:rsid w:val="00967D34"/>
    <w:rsid w:val="00970A49"/>
    <w:rsid w:val="00970CD2"/>
    <w:rsid w:val="00970D42"/>
    <w:rsid w:val="0097123B"/>
    <w:rsid w:val="00971B05"/>
    <w:rsid w:val="00971F33"/>
    <w:rsid w:val="009732F5"/>
    <w:rsid w:val="009735C1"/>
    <w:rsid w:val="00973C6A"/>
    <w:rsid w:val="00973DCC"/>
    <w:rsid w:val="00973FD1"/>
    <w:rsid w:val="00974042"/>
    <w:rsid w:val="0097481A"/>
    <w:rsid w:val="0097486D"/>
    <w:rsid w:val="00974A74"/>
    <w:rsid w:val="00974C2C"/>
    <w:rsid w:val="00974ED0"/>
    <w:rsid w:val="0097519A"/>
    <w:rsid w:val="009759B0"/>
    <w:rsid w:val="00975FF7"/>
    <w:rsid w:val="009765F6"/>
    <w:rsid w:val="00976864"/>
    <w:rsid w:val="00976941"/>
    <w:rsid w:val="00976AAF"/>
    <w:rsid w:val="00976E0C"/>
    <w:rsid w:val="00976F85"/>
    <w:rsid w:val="00977034"/>
    <w:rsid w:val="0097710E"/>
    <w:rsid w:val="00977317"/>
    <w:rsid w:val="00980175"/>
    <w:rsid w:val="0098033D"/>
    <w:rsid w:val="0098086C"/>
    <w:rsid w:val="00980DFB"/>
    <w:rsid w:val="009812CA"/>
    <w:rsid w:val="009813CD"/>
    <w:rsid w:val="009814FE"/>
    <w:rsid w:val="00981E59"/>
    <w:rsid w:val="00982160"/>
    <w:rsid w:val="00982354"/>
    <w:rsid w:val="0098280D"/>
    <w:rsid w:val="009828BB"/>
    <w:rsid w:val="00982D9E"/>
    <w:rsid w:val="0098300D"/>
    <w:rsid w:val="0098381A"/>
    <w:rsid w:val="0098397F"/>
    <w:rsid w:val="00983B56"/>
    <w:rsid w:val="00983B77"/>
    <w:rsid w:val="00983C31"/>
    <w:rsid w:val="0098459D"/>
    <w:rsid w:val="0098516E"/>
    <w:rsid w:val="00985702"/>
    <w:rsid w:val="0098594B"/>
    <w:rsid w:val="009859BA"/>
    <w:rsid w:val="00985D8C"/>
    <w:rsid w:val="00986082"/>
    <w:rsid w:val="009862F4"/>
    <w:rsid w:val="00986B87"/>
    <w:rsid w:val="00986F2D"/>
    <w:rsid w:val="00987012"/>
    <w:rsid w:val="00987327"/>
    <w:rsid w:val="009873EA"/>
    <w:rsid w:val="00987A08"/>
    <w:rsid w:val="00990371"/>
    <w:rsid w:val="00990C26"/>
    <w:rsid w:val="00990C7C"/>
    <w:rsid w:val="00990D14"/>
    <w:rsid w:val="00990D7A"/>
    <w:rsid w:val="00991295"/>
    <w:rsid w:val="0099178F"/>
    <w:rsid w:val="0099197F"/>
    <w:rsid w:val="00991BDC"/>
    <w:rsid w:val="00991FB4"/>
    <w:rsid w:val="009926A8"/>
    <w:rsid w:val="00992F3A"/>
    <w:rsid w:val="00992F9F"/>
    <w:rsid w:val="009930F5"/>
    <w:rsid w:val="00993867"/>
    <w:rsid w:val="00993BFB"/>
    <w:rsid w:val="009946E2"/>
    <w:rsid w:val="00994A5B"/>
    <w:rsid w:val="00994B62"/>
    <w:rsid w:val="00994C46"/>
    <w:rsid w:val="00994D3E"/>
    <w:rsid w:val="00994DBC"/>
    <w:rsid w:val="00994FFF"/>
    <w:rsid w:val="009952EE"/>
    <w:rsid w:val="00995585"/>
    <w:rsid w:val="0099561D"/>
    <w:rsid w:val="00995B24"/>
    <w:rsid w:val="00996084"/>
    <w:rsid w:val="009978BF"/>
    <w:rsid w:val="00997A38"/>
    <w:rsid w:val="009A0A87"/>
    <w:rsid w:val="009A0A91"/>
    <w:rsid w:val="009A0AC6"/>
    <w:rsid w:val="009A0D15"/>
    <w:rsid w:val="009A0E71"/>
    <w:rsid w:val="009A1086"/>
    <w:rsid w:val="009A16AB"/>
    <w:rsid w:val="009A1C0E"/>
    <w:rsid w:val="009A2138"/>
    <w:rsid w:val="009A2150"/>
    <w:rsid w:val="009A23CC"/>
    <w:rsid w:val="009A2825"/>
    <w:rsid w:val="009A2970"/>
    <w:rsid w:val="009A2FF2"/>
    <w:rsid w:val="009A2FF5"/>
    <w:rsid w:val="009A328E"/>
    <w:rsid w:val="009A3447"/>
    <w:rsid w:val="009A34E7"/>
    <w:rsid w:val="009A4025"/>
    <w:rsid w:val="009A42E0"/>
    <w:rsid w:val="009A470C"/>
    <w:rsid w:val="009A4DC5"/>
    <w:rsid w:val="009A541F"/>
    <w:rsid w:val="009A559A"/>
    <w:rsid w:val="009A5C8A"/>
    <w:rsid w:val="009A5D40"/>
    <w:rsid w:val="009A5E33"/>
    <w:rsid w:val="009A62A1"/>
    <w:rsid w:val="009A6D5C"/>
    <w:rsid w:val="009A6DB1"/>
    <w:rsid w:val="009A6E8F"/>
    <w:rsid w:val="009A703A"/>
    <w:rsid w:val="009A7608"/>
    <w:rsid w:val="009A7633"/>
    <w:rsid w:val="009A763E"/>
    <w:rsid w:val="009A7918"/>
    <w:rsid w:val="009A7FBC"/>
    <w:rsid w:val="009B011E"/>
    <w:rsid w:val="009B0F09"/>
    <w:rsid w:val="009B0F24"/>
    <w:rsid w:val="009B1334"/>
    <w:rsid w:val="009B13CD"/>
    <w:rsid w:val="009B1852"/>
    <w:rsid w:val="009B1D84"/>
    <w:rsid w:val="009B2101"/>
    <w:rsid w:val="009B21F7"/>
    <w:rsid w:val="009B235F"/>
    <w:rsid w:val="009B247B"/>
    <w:rsid w:val="009B24D7"/>
    <w:rsid w:val="009B2D18"/>
    <w:rsid w:val="009B33ED"/>
    <w:rsid w:val="009B3947"/>
    <w:rsid w:val="009B3AD7"/>
    <w:rsid w:val="009B3DBB"/>
    <w:rsid w:val="009B43C4"/>
    <w:rsid w:val="009B441D"/>
    <w:rsid w:val="009B444D"/>
    <w:rsid w:val="009B45F3"/>
    <w:rsid w:val="009B4709"/>
    <w:rsid w:val="009B4B2F"/>
    <w:rsid w:val="009B54A1"/>
    <w:rsid w:val="009B54A3"/>
    <w:rsid w:val="009B55E8"/>
    <w:rsid w:val="009B573C"/>
    <w:rsid w:val="009B5D16"/>
    <w:rsid w:val="009B62B1"/>
    <w:rsid w:val="009B62EC"/>
    <w:rsid w:val="009B6ACA"/>
    <w:rsid w:val="009B71A5"/>
    <w:rsid w:val="009B76EB"/>
    <w:rsid w:val="009B7DCC"/>
    <w:rsid w:val="009C01DC"/>
    <w:rsid w:val="009C0A79"/>
    <w:rsid w:val="009C106F"/>
    <w:rsid w:val="009C1449"/>
    <w:rsid w:val="009C14E2"/>
    <w:rsid w:val="009C182C"/>
    <w:rsid w:val="009C1D6D"/>
    <w:rsid w:val="009C2BFB"/>
    <w:rsid w:val="009C305D"/>
    <w:rsid w:val="009C30C7"/>
    <w:rsid w:val="009C32C2"/>
    <w:rsid w:val="009C346D"/>
    <w:rsid w:val="009C37A5"/>
    <w:rsid w:val="009C39A3"/>
    <w:rsid w:val="009C405E"/>
    <w:rsid w:val="009C44C2"/>
    <w:rsid w:val="009C47AE"/>
    <w:rsid w:val="009C4DD4"/>
    <w:rsid w:val="009C4E25"/>
    <w:rsid w:val="009C4E43"/>
    <w:rsid w:val="009C4F9A"/>
    <w:rsid w:val="009C5298"/>
    <w:rsid w:val="009C52D9"/>
    <w:rsid w:val="009C5700"/>
    <w:rsid w:val="009C581C"/>
    <w:rsid w:val="009C5991"/>
    <w:rsid w:val="009C59EA"/>
    <w:rsid w:val="009C5B49"/>
    <w:rsid w:val="009C6138"/>
    <w:rsid w:val="009C62A6"/>
    <w:rsid w:val="009C69BE"/>
    <w:rsid w:val="009C6C65"/>
    <w:rsid w:val="009C6E5F"/>
    <w:rsid w:val="009C7783"/>
    <w:rsid w:val="009C7932"/>
    <w:rsid w:val="009C7AB8"/>
    <w:rsid w:val="009D0006"/>
    <w:rsid w:val="009D014C"/>
    <w:rsid w:val="009D02B5"/>
    <w:rsid w:val="009D02F0"/>
    <w:rsid w:val="009D062E"/>
    <w:rsid w:val="009D08D7"/>
    <w:rsid w:val="009D1012"/>
    <w:rsid w:val="009D1427"/>
    <w:rsid w:val="009D1752"/>
    <w:rsid w:val="009D1F2E"/>
    <w:rsid w:val="009D274E"/>
    <w:rsid w:val="009D2B83"/>
    <w:rsid w:val="009D30C1"/>
    <w:rsid w:val="009D325C"/>
    <w:rsid w:val="009D327D"/>
    <w:rsid w:val="009D38B4"/>
    <w:rsid w:val="009D3C84"/>
    <w:rsid w:val="009D3CB5"/>
    <w:rsid w:val="009D426B"/>
    <w:rsid w:val="009D4375"/>
    <w:rsid w:val="009D4532"/>
    <w:rsid w:val="009D46C6"/>
    <w:rsid w:val="009D4CC3"/>
    <w:rsid w:val="009D526A"/>
    <w:rsid w:val="009D55B0"/>
    <w:rsid w:val="009D566A"/>
    <w:rsid w:val="009D5690"/>
    <w:rsid w:val="009D58B0"/>
    <w:rsid w:val="009D5DCF"/>
    <w:rsid w:val="009D5F19"/>
    <w:rsid w:val="009D6297"/>
    <w:rsid w:val="009D65EA"/>
    <w:rsid w:val="009D6BEA"/>
    <w:rsid w:val="009D7AC9"/>
    <w:rsid w:val="009D7C85"/>
    <w:rsid w:val="009E0D8C"/>
    <w:rsid w:val="009E0DC0"/>
    <w:rsid w:val="009E0FB2"/>
    <w:rsid w:val="009E123B"/>
    <w:rsid w:val="009E1963"/>
    <w:rsid w:val="009E1D04"/>
    <w:rsid w:val="009E2301"/>
    <w:rsid w:val="009E24C7"/>
    <w:rsid w:val="009E2EF4"/>
    <w:rsid w:val="009E333E"/>
    <w:rsid w:val="009E3DA0"/>
    <w:rsid w:val="009E3E52"/>
    <w:rsid w:val="009E3F98"/>
    <w:rsid w:val="009E44EE"/>
    <w:rsid w:val="009E45A4"/>
    <w:rsid w:val="009E4A21"/>
    <w:rsid w:val="009E4AC9"/>
    <w:rsid w:val="009E4B4B"/>
    <w:rsid w:val="009E55BD"/>
    <w:rsid w:val="009E5C84"/>
    <w:rsid w:val="009E5E52"/>
    <w:rsid w:val="009E5E68"/>
    <w:rsid w:val="009E640C"/>
    <w:rsid w:val="009E6C90"/>
    <w:rsid w:val="009E78DA"/>
    <w:rsid w:val="009E7E3B"/>
    <w:rsid w:val="009F0857"/>
    <w:rsid w:val="009F0AAA"/>
    <w:rsid w:val="009F0F9B"/>
    <w:rsid w:val="009F128F"/>
    <w:rsid w:val="009F15A3"/>
    <w:rsid w:val="009F1C3D"/>
    <w:rsid w:val="009F1E60"/>
    <w:rsid w:val="009F20FB"/>
    <w:rsid w:val="009F315C"/>
    <w:rsid w:val="009F3ABD"/>
    <w:rsid w:val="009F3CE4"/>
    <w:rsid w:val="009F413B"/>
    <w:rsid w:val="009F4267"/>
    <w:rsid w:val="009F448A"/>
    <w:rsid w:val="009F484F"/>
    <w:rsid w:val="009F49D8"/>
    <w:rsid w:val="009F4EAC"/>
    <w:rsid w:val="009F5465"/>
    <w:rsid w:val="009F5720"/>
    <w:rsid w:val="009F5DEB"/>
    <w:rsid w:val="009F6143"/>
    <w:rsid w:val="009F64FF"/>
    <w:rsid w:val="009F68FE"/>
    <w:rsid w:val="009F7319"/>
    <w:rsid w:val="009F7957"/>
    <w:rsid w:val="009F7F6A"/>
    <w:rsid w:val="00A00967"/>
    <w:rsid w:val="00A010A3"/>
    <w:rsid w:val="00A01375"/>
    <w:rsid w:val="00A0146C"/>
    <w:rsid w:val="00A01F6B"/>
    <w:rsid w:val="00A02329"/>
    <w:rsid w:val="00A02391"/>
    <w:rsid w:val="00A025CB"/>
    <w:rsid w:val="00A02916"/>
    <w:rsid w:val="00A036C7"/>
    <w:rsid w:val="00A03869"/>
    <w:rsid w:val="00A039EB"/>
    <w:rsid w:val="00A03A61"/>
    <w:rsid w:val="00A03B8D"/>
    <w:rsid w:val="00A03BA2"/>
    <w:rsid w:val="00A03E2E"/>
    <w:rsid w:val="00A040E4"/>
    <w:rsid w:val="00A04157"/>
    <w:rsid w:val="00A041C0"/>
    <w:rsid w:val="00A048B9"/>
    <w:rsid w:val="00A04B7C"/>
    <w:rsid w:val="00A050E1"/>
    <w:rsid w:val="00A05141"/>
    <w:rsid w:val="00A05567"/>
    <w:rsid w:val="00A0569D"/>
    <w:rsid w:val="00A06379"/>
    <w:rsid w:val="00A06488"/>
    <w:rsid w:val="00A06959"/>
    <w:rsid w:val="00A07973"/>
    <w:rsid w:val="00A103C8"/>
    <w:rsid w:val="00A10DDE"/>
    <w:rsid w:val="00A112CE"/>
    <w:rsid w:val="00A1157B"/>
    <w:rsid w:val="00A11A99"/>
    <w:rsid w:val="00A11BA0"/>
    <w:rsid w:val="00A11CBD"/>
    <w:rsid w:val="00A12018"/>
    <w:rsid w:val="00A121E6"/>
    <w:rsid w:val="00A13EA0"/>
    <w:rsid w:val="00A14574"/>
    <w:rsid w:val="00A14CD4"/>
    <w:rsid w:val="00A1503D"/>
    <w:rsid w:val="00A150D2"/>
    <w:rsid w:val="00A155E0"/>
    <w:rsid w:val="00A15772"/>
    <w:rsid w:val="00A15BED"/>
    <w:rsid w:val="00A15C4E"/>
    <w:rsid w:val="00A16504"/>
    <w:rsid w:val="00A174F9"/>
    <w:rsid w:val="00A17545"/>
    <w:rsid w:val="00A17999"/>
    <w:rsid w:val="00A17A0B"/>
    <w:rsid w:val="00A17F71"/>
    <w:rsid w:val="00A2038A"/>
    <w:rsid w:val="00A20571"/>
    <w:rsid w:val="00A20798"/>
    <w:rsid w:val="00A20808"/>
    <w:rsid w:val="00A219CB"/>
    <w:rsid w:val="00A22096"/>
    <w:rsid w:val="00A22230"/>
    <w:rsid w:val="00A2251F"/>
    <w:rsid w:val="00A22609"/>
    <w:rsid w:val="00A227BA"/>
    <w:rsid w:val="00A22805"/>
    <w:rsid w:val="00A2348D"/>
    <w:rsid w:val="00A2374C"/>
    <w:rsid w:val="00A23FA1"/>
    <w:rsid w:val="00A23FBE"/>
    <w:rsid w:val="00A2417B"/>
    <w:rsid w:val="00A242E4"/>
    <w:rsid w:val="00A24819"/>
    <w:rsid w:val="00A2496C"/>
    <w:rsid w:val="00A249DD"/>
    <w:rsid w:val="00A24B39"/>
    <w:rsid w:val="00A24E48"/>
    <w:rsid w:val="00A252C0"/>
    <w:rsid w:val="00A254C5"/>
    <w:rsid w:val="00A257EB"/>
    <w:rsid w:val="00A25835"/>
    <w:rsid w:val="00A2583F"/>
    <w:rsid w:val="00A267FD"/>
    <w:rsid w:val="00A26DF1"/>
    <w:rsid w:val="00A26FCD"/>
    <w:rsid w:val="00A270A2"/>
    <w:rsid w:val="00A27BBC"/>
    <w:rsid w:val="00A27C04"/>
    <w:rsid w:val="00A3008A"/>
    <w:rsid w:val="00A304B4"/>
    <w:rsid w:val="00A30FEB"/>
    <w:rsid w:val="00A31449"/>
    <w:rsid w:val="00A3152B"/>
    <w:rsid w:val="00A318F9"/>
    <w:rsid w:val="00A324EC"/>
    <w:rsid w:val="00A32911"/>
    <w:rsid w:val="00A32E55"/>
    <w:rsid w:val="00A33466"/>
    <w:rsid w:val="00A3367A"/>
    <w:rsid w:val="00A3406D"/>
    <w:rsid w:val="00A34279"/>
    <w:rsid w:val="00A34B55"/>
    <w:rsid w:val="00A34FF1"/>
    <w:rsid w:val="00A3517A"/>
    <w:rsid w:val="00A355DC"/>
    <w:rsid w:val="00A357E1"/>
    <w:rsid w:val="00A3598F"/>
    <w:rsid w:val="00A35A78"/>
    <w:rsid w:val="00A361E7"/>
    <w:rsid w:val="00A36399"/>
    <w:rsid w:val="00A366F6"/>
    <w:rsid w:val="00A378D4"/>
    <w:rsid w:val="00A378F5"/>
    <w:rsid w:val="00A37B68"/>
    <w:rsid w:val="00A37B7F"/>
    <w:rsid w:val="00A40137"/>
    <w:rsid w:val="00A402E8"/>
    <w:rsid w:val="00A40BA0"/>
    <w:rsid w:val="00A40E1E"/>
    <w:rsid w:val="00A41152"/>
    <w:rsid w:val="00A4132D"/>
    <w:rsid w:val="00A414D9"/>
    <w:rsid w:val="00A414EF"/>
    <w:rsid w:val="00A41572"/>
    <w:rsid w:val="00A41D79"/>
    <w:rsid w:val="00A41F0C"/>
    <w:rsid w:val="00A422A9"/>
    <w:rsid w:val="00A42F5D"/>
    <w:rsid w:val="00A430B0"/>
    <w:rsid w:val="00A43410"/>
    <w:rsid w:val="00A43847"/>
    <w:rsid w:val="00A439CA"/>
    <w:rsid w:val="00A43A90"/>
    <w:rsid w:val="00A43B38"/>
    <w:rsid w:val="00A43CE7"/>
    <w:rsid w:val="00A4425C"/>
    <w:rsid w:val="00A448A4"/>
    <w:rsid w:val="00A44CA8"/>
    <w:rsid w:val="00A45097"/>
    <w:rsid w:val="00A45189"/>
    <w:rsid w:val="00A4539F"/>
    <w:rsid w:val="00A45611"/>
    <w:rsid w:val="00A45C4F"/>
    <w:rsid w:val="00A45E2E"/>
    <w:rsid w:val="00A45FBA"/>
    <w:rsid w:val="00A460DE"/>
    <w:rsid w:val="00A4617F"/>
    <w:rsid w:val="00A46B29"/>
    <w:rsid w:val="00A46BDB"/>
    <w:rsid w:val="00A46E54"/>
    <w:rsid w:val="00A470E3"/>
    <w:rsid w:val="00A4726F"/>
    <w:rsid w:val="00A472C2"/>
    <w:rsid w:val="00A4779C"/>
    <w:rsid w:val="00A47A4A"/>
    <w:rsid w:val="00A47BF6"/>
    <w:rsid w:val="00A47C69"/>
    <w:rsid w:val="00A47E7B"/>
    <w:rsid w:val="00A502B9"/>
    <w:rsid w:val="00A50373"/>
    <w:rsid w:val="00A50B65"/>
    <w:rsid w:val="00A50D4C"/>
    <w:rsid w:val="00A50FC0"/>
    <w:rsid w:val="00A510D6"/>
    <w:rsid w:val="00A51394"/>
    <w:rsid w:val="00A51602"/>
    <w:rsid w:val="00A517B7"/>
    <w:rsid w:val="00A51D3F"/>
    <w:rsid w:val="00A51F87"/>
    <w:rsid w:val="00A526DC"/>
    <w:rsid w:val="00A530AD"/>
    <w:rsid w:val="00A5313D"/>
    <w:rsid w:val="00A53217"/>
    <w:rsid w:val="00A53418"/>
    <w:rsid w:val="00A53684"/>
    <w:rsid w:val="00A538A0"/>
    <w:rsid w:val="00A540A9"/>
    <w:rsid w:val="00A5419B"/>
    <w:rsid w:val="00A54514"/>
    <w:rsid w:val="00A5478C"/>
    <w:rsid w:val="00A54971"/>
    <w:rsid w:val="00A54A12"/>
    <w:rsid w:val="00A54CEA"/>
    <w:rsid w:val="00A550DF"/>
    <w:rsid w:val="00A55623"/>
    <w:rsid w:val="00A55845"/>
    <w:rsid w:val="00A55D37"/>
    <w:rsid w:val="00A567A8"/>
    <w:rsid w:val="00A567BA"/>
    <w:rsid w:val="00A568AA"/>
    <w:rsid w:val="00A569F1"/>
    <w:rsid w:val="00A56B2B"/>
    <w:rsid w:val="00A56B63"/>
    <w:rsid w:val="00A56E65"/>
    <w:rsid w:val="00A56E8B"/>
    <w:rsid w:val="00A574C5"/>
    <w:rsid w:val="00A57657"/>
    <w:rsid w:val="00A57670"/>
    <w:rsid w:val="00A5779E"/>
    <w:rsid w:val="00A577BA"/>
    <w:rsid w:val="00A5783A"/>
    <w:rsid w:val="00A57860"/>
    <w:rsid w:val="00A57D3D"/>
    <w:rsid w:val="00A57E1C"/>
    <w:rsid w:val="00A57E73"/>
    <w:rsid w:val="00A57EF6"/>
    <w:rsid w:val="00A60224"/>
    <w:rsid w:val="00A60796"/>
    <w:rsid w:val="00A60808"/>
    <w:rsid w:val="00A60B01"/>
    <w:rsid w:val="00A60B7C"/>
    <w:rsid w:val="00A60CCB"/>
    <w:rsid w:val="00A60D6D"/>
    <w:rsid w:val="00A610A2"/>
    <w:rsid w:val="00A610E6"/>
    <w:rsid w:val="00A61316"/>
    <w:rsid w:val="00A6139D"/>
    <w:rsid w:val="00A61548"/>
    <w:rsid w:val="00A617AB"/>
    <w:rsid w:val="00A61A77"/>
    <w:rsid w:val="00A61B03"/>
    <w:rsid w:val="00A61BAD"/>
    <w:rsid w:val="00A621B9"/>
    <w:rsid w:val="00A62288"/>
    <w:rsid w:val="00A62640"/>
    <w:rsid w:val="00A62821"/>
    <w:rsid w:val="00A63316"/>
    <w:rsid w:val="00A636AA"/>
    <w:rsid w:val="00A63ADB"/>
    <w:rsid w:val="00A63DAF"/>
    <w:rsid w:val="00A64307"/>
    <w:rsid w:val="00A64704"/>
    <w:rsid w:val="00A64AA6"/>
    <w:rsid w:val="00A656BD"/>
    <w:rsid w:val="00A65A40"/>
    <w:rsid w:val="00A65A95"/>
    <w:rsid w:val="00A65BD7"/>
    <w:rsid w:val="00A65DEB"/>
    <w:rsid w:val="00A65F8A"/>
    <w:rsid w:val="00A66CAF"/>
    <w:rsid w:val="00A66CF1"/>
    <w:rsid w:val="00A66E31"/>
    <w:rsid w:val="00A66F2B"/>
    <w:rsid w:val="00A66FDB"/>
    <w:rsid w:val="00A67626"/>
    <w:rsid w:val="00A67B63"/>
    <w:rsid w:val="00A70358"/>
    <w:rsid w:val="00A704B2"/>
    <w:rsid w:val="00A7081D"/>
    <w:rsid w:val="00A70AE6"/>
    <w:rsid w:val="00A70B53"/>
    <w:rsid w:val="00A71E60"/>
    <w:rsid w:val="00A71FAA"/>
    <w:rsid w:val="00A72129"/>
    <w:rsid w:val="00A7226A"/>
    <w:rsid w:val="00A72C89"/>
    <w:rsid w:val="00A732C7"/>
    <w:rsid w:val="00A73ACE"/>
    <w:rsid w:val="00A73B49"/>
    <w:rsid w:val="00A73C59"/>
    <w:rsid w:val="00A73E95"/>
    <w:rsid w:val="00A73F1F"/>
    <w:rsid w:val="00A7441E"/>
    <w:rsid w:val="00A7460B"/>
    <w:rsid w:val="00A74EAE"/>
    <w:rsid w:val="00A75455"/>
    <w:rsid w:val="00A75C83"/>
    <w:rsid w:val="00A75D18"/>
    <w:rsid w:val="00A763FC"/>
    <w:rsid w:val="00A76B77"/>
    <w:rsid w:val="00A77044"/>
    <w:rsid w:val="00A7768C"/>
    <w:rsid w:val="00A8013B"/>
    <w:rsid w:val="00A804C7"/>
    <w:rsid w:val="00A8075A"/>
    <w:rsid w:val="00A80893"/>
    <w:rsid w:val="00A80AAA"/>
    <w:rsid w:val="00A81251"/>
    <w:rsid w:val="00A81661"/>
    <w:rsid w:val="00A817EF"/>
    <w:rsid w:val="00A819A3"/>
    <w:rsid w:val="00A81AD0"/>
    <w:rsid w:val="00A81BFB"/>
    <w:rsid w:val="00A821ED"/>
    <w:rsid w:val="00A82605"/>
    <w:rsid w:val="00A82744"/>
    <w:rsid w:val="00A8280D"/>
    <w:rsid w:val="00A82BC5"/>
    <w:rsid w:val="00A82D1E"/>
    <w:rsid w:val="00A82F2D"/>
    <w:rsid w:val="00A83918"/>
    <w:rsid w:val="00A8437F"/>
    <w:rsid w:val="00A84451"/>
    <w:rsid w:val="00A8453C"/>
    <w:rsid w:val="00A846CE"/>
    <w:rsid w:val="00A84CD4"/>
    <w:rsid w:val="00A84E12"/>
    <w:rsid w:val="00A84E4C"/>
    <w:rsid w:val="00A857AF"/>
    <w:rsid w:val="00A858AD"/>
    <w:rsid w:val="00A8598E"/>
    <w:rsid w:val="00A85D38"/>
    <w:rsid w:val="00A85F1D"/>
    <w:rsid w:val="00A86D6B"/>
    <w:rsid w:val="00A86DE9"/>
    <w:rsid w:val="00A872F4"/>
    <w:rsid w:val="00A8759F"/>
    <w:rsid w:val="00A877ED"/>
    <w:rsid w:val="00A879BA"/>
    <w:rsid w:val="00A87B69"/>
    <w:rsid w:val="00A87BBE"/>
    <w:rsid w:val="00A90018"/>
    <w:rsid w:val="00A9033B"/>
    <w:rsid w:val="00A9054F"/>
    <w:rsid w:val="00A9067B"/>
    <w:rsid w:val="00A907D7"/>
    <w:rsid w:val="00A909E3"/>
    <w:rsid w:val="00A90A02"/>
    <w:rsid w:val="00A90F3B"/>
    <w:rsid w:val="00A91012"/>
    <w:rsid w:val="00A91453"/>
    <w:rsid w:val="00A9165A"/>
    <w:rsid w:val="00A917A6"/>
    <w:rsid w:val="00A91EBE"/>
    <w:rsid w:val="00A9231B"/>
    <w:rsid w:val="00A923FE"/>
    <w:rsid w:val="00A927CE"/>
    <w:rsid w:val="00A92DB2"/>
    <w:rsid w:val="00A9346B"/>
    <w:rsid w:val="00A942DC"/>
    <w:rsid w:val="00A9464C"/>
    <w:rsid w:val="00A95098"/>
    <w:rsid w:val="00A9534B"/>
    <w:rsid w:val="00A956F9"/>
    <w:rsid w:val="00A95AA9"/>
    <w:rsid w:val="00A95D90"/>
    <w:rsid w:val="00A9639E"/>
    <w:rsid w:val="00A9640A"/>
    <w:rsid w:val="00A969EC"/>
    <w:rsid w:val="00A96FEC"/>
    <w:rsid w:val="00A9718F"/>
    <w:rsid w:val="00A972F9"/>
    <w:rsid w:val="00A9775B"/>
    <w:rsid w:val="00A978C9"/>
    <w:rsid w:val="00A97D15"/>
    <w:rsid w:val="00AA0200"/>
    <w:rsid w:val="00AA0891"/>
    <w:rsid w:val="00AA09E5"/>
    <w:rsid w:val="00AA0A67"/>
    <w:rsid w:val="00AA0D54"/>
    <w:rsid w:val="00AA0F0B"/>
    <w:rsid w:val="00AA13F4"/>
    <w:rsid w:val="00AA16E5"/>
    <w:rsid w:val="00AA1D7E"/>
    <w:rsid w:val="00AA1FFC"/>
    <w:rsid w:val="00AA2172"/>
    <w:rsid w:val="00AA24C3"/>
    <w:rsid w:val="00AA257C"/>
    <w:rsid w:val="00AA25DF"/>
    <w:rsid w:val="00AA2770"/>
    <w:rsid w:val="00AA2925"/>
    <w:rsid w:val="00AA2AE3"/>
    <w:rsid w:val="00AA2C48"/>
    <w:rsid w:val="00AA30CB"/>
    <w:rsid w:val="00AA32B4"/>
    <w:rsid w:val="00AA3EF2"/>
    <w:rsid w:val="00AA413F"/>
    <w:rsid w:val="00AA44F7"/>
    <w:rsid w:val="00AA4666"/>
    <w:rsid w:val="00AA4BFA"/>
    <w:rsid w:val="00AA4C5A"/>
    <w:rsid w:val="00AA4C78"/>
    <w:rsid w:val="00AA53C5"/>
    <w:rsid w:val="00AA55B2"/>
    <w:rsid w:val="00AA573D"/>
    <w:rsid w:val="00AA57E4"/>
    <w:rsid w:val="00AA5A2D"/>
    <w:rsid w:val="00AA5B40"/>
    <w:rsid w:val="00AA5BCC"/>
    <w:rsid w:val="00AA6095"/>
    <w:rsid w:val="00AA6480"/>
    <w:rsid w:val="00AA6888"/>
    <w:rsid w:val="00AA6CE7"/>
    <w:rsid w:val="00AA6E37"/>
    <w:rsid w:val="00AA6E60"/>
    <w:rsid w:val="00AA707C"/>
    <w:rsid w:val="00AA7764"/>
    <w:rsid w:val="00AA7BB2"/>
    <w:rsid w:val="00AA7CE9"/>
    <w:rsid w:val="00AA7D2B"/>
    <w:rsid w:val="00AA7FAC"/>
    <w:rsid w:val="00AB03D3"/>
    <w:rsid w:val="00AB044B"/>
    <w:rsid w:val="00AB057C"/>
    <w:rsid w:val="00AB1329"/>
    <w:rsid w:val="00AB170E"/>
    <w:rsid w:val="00AB1821"/>
    <w:rsid w:val="00AB1B16"/>
    <w:rsid w:val="00AB1B22"/>
    <w:rsid w:val="00AB2647"/>
    <w:rsid w:val="00AB3477"/>
    <w:rsid w:val="00AB3A17"/>
    <w:rsid w:val="00AB462C"/>
    <w:rsid w:val="00AB4731"/>
    <w:rsid w:val="00AB4988"/>
    <w:rsid w:val="00AB5051"/>
    <w:rsid w:val="00AB54F3"/>
    <w:rsid w:val="00AB6325"/>
    <w:rsid w:val="00AB660E"/>
    <w:rsid w:val="00AB66AF"/>
    <w:rsid w:val="00AB681B"/>
    <w:rsid w:val="00AB6AA7"/>
    <w:rsid w:val="00AB6D67"/>
    <w:rsid w:val="00AB6F1D"/>
    <w:rsid w:val="00AB7309"/>
    <w:rsid w:val="00AB73B9"/>
    <w:rsid w:val="00AB7692"/>
    <w:rsid w:val="00AB7D97"/>
    <w:rsid w:val="00AB7E99"/>
    <w:rsid w:val="00AC0430"/>
    <w:rsid w:val="00AC0436"/>
    <w:rsid w:val="00AC04DA"/>
    <w:rsid w:val="00AC0573"/>
    <w:rsid w:val="00AC0757"/>
    <w:rsid w:val="00AC0C6A"/>
    <w:rsid w:val="00AC0DF9"/>
    <w:rsid w:val="00AC1041"/>
    <w:rsid w:val="00AC1535"/>
    <w:rsid w:val="00AC1C2F"/>
    <w:rsid w:val="00AC2047"/>
    <w:rsid w:val="00AC31F1"/>
    <w:rsid w:val="00AC32AB"/>
    <w:rsid w:val="00AC39D2"/>
    <w:rsid w:val="00AC3D73"/>
    <w:rsid w:val="00AC402F"/>
    <w:rsid w:val="00AC439F"/>
    <w:rsid w:val="00AC469C"/>
    <w:rsid w:val="00AC569C"/>
    <w:rsid w:val="00AC5853"/>
    <w:rsid w:val="00AC5F67"/>
    <w:rsid w:val="00AC6464"/>
    <w:rsid w:val="00AC6942"/>
    <w:rsid w:val="00AC6C74"/>
    <w:rsid w:val="00AC757A"/>
    <w:rsid w:val="00AC7615"/>
    <w:rsid w:val="00AC7A06"/>
    <w:rsid w:val="00AC7B90"/>
    <w:rsid w:val="00AC7CE8"/>
    <w:rsid w:val="00AD0130"/>
    <w:rsid w:val="00AD0180"/>
    <w:rsid w:val="00AD01D9"/>
    <w:rsid w:val="00AD05D6"/>
    <w:rsid w:val="00AD120E"/>
    <w:rsid w:val="00AD1366"/>
    <w:rsid w:val="00AD1369"/>
    <w:rsid w:val="00AD139C"/>
    <w:rsid w:val="00AD16BC"/>
    <w:rsid w:val="00AD16E2"/>
    <w:rsid w:val="00AD2035"/>
    <w:rsid w:val="00AD24B1"/>
    <w:rsid w:val="00AD261C"/>
    <w:rsid w:val="00AD2785"/>
    <w:rsid w:val="00AD279D"/>
    <w:rsid w:val="00AD28D1"/>
    <w:rsid w:val="00AD2A6A"/>
    <w:rsid w:val="00AD2E87"/>
    <w:rsid w:val="00AD32F8"/>
    <w:rsid w:val="00AD3305"/>
    <w:rsid w:val="00AD39AD"/>
    <w:rsid w:val="00AD3A86"/>
    <w:rsid w:val="00AD3DB7"/>
    <w:rsid w:val="00AD3DD4"/>
    <w:rsid w:val="00AD4126"/>
    <w:rsid w:val="00AD4630"/>
    <w:rsid w:val="00AD4686"/>
    <w:rsid w:val="00AD4C98"/>
    <w:rsid w:val="00AD5417"/>
    <w:rsid w:val="00AD5851"/>
    <w:rsid w:val="00AD5A0E"/>
    <w:rsid w:val="00AD5A9B"/>
    <w:rsid w:val="00AD5C40"/>
    <w:rsid w:val="00AD65D3"/>
    <w:rsid w:val="00AD69E0"/>
    <w:rsid w:val="00AD6B30"/>
    <w:rsid w:val="00AD6FA1"/>
    <w:rsid w:val="00AD72D5"/>
    <w:rsid w:val="00AD743F"/>
    <w:rsid w:val="00AD74AC"/>
    <w:rsid w:val="00AD74DF"/>
    <w:rsid w:val="00AD7621"/>
    <w:rsid w:val="00AD7FBD"/>
    <w:rsid w:val="00AE01C2"/>
    <w:rsid w:val="00AE02F1"/>
    <w:rsid w:val="00AE06FE"/>
    <w:rsid w:val="00AE0EC9"/>
    <w:rsid w:val="00AE10F2"/>
    <w:rsid w:val="00AE1819"/>
    <w:rsid w:val="00AE201E"/>
    <w:rsid w:val="00AE229C"/>
    <w:rsid w:val="00AE26FC"/>
    <w:rsid w:val="00AE2CC2"/>
    <w:rsid w:val="00AE2F42"/>
    <w:rsid w:val="00AE2FAD"/>
    <w:rsid w:val="00AE3366"/>
    <w:rsid w:val="00AE3503"/>
    <w:rsid w:val="00AE3639"/>
    <w:rsid w:val="00AE38F9"/>
    <w:rsid w:val="00AE3D57"/>
    <w:rsid w:val="00AE5017"/>
    <w:rsid w:val="00AE5170"/>
    <w:rsid w:val="00AE5A9F"/>
    <w:rsid w:val="00AE5D58"/>
    <w:rsid w:val="00AE5D65"/>
    <w:rsid w:val="00AE5DB4"/>
    <w:rsid w:val="00AE61AF"/>
    <w:rsid w:val="00AE6379"/>
    <w:rsid w:val="00AE6539"/>
    <w:rsid w:val="00AE68C8"/>
    <w:rsid w:val="00AE71F1"/>
    <w:rsid w:val="00AE73EE"/>
    <w:rsid w:val="00AE7478"/>
    <w:rsid w:val="00AE7486"/>
    <w:rsid w:val="00AE7A79"/>
    <w:rsid w:val="00AE7D68"/>
    <w:rsid w:val="00AF00F2"/>
    <w:rsid w:val="00AF0969"/>
    <w:rsid w:val="00AF10AB"/>
    <w:rsid w:val="00AF1619"/>
    <w:rsid w:val="00AF18D7"/>
    <w:rsid w:val="00AF1F08"/>
    <w:rsid w:val="00AF2174"/>
    <w:rsid w:val="00AF2671"/>
    <w:rsid w:val="00AF291D"/>
    <w:rsid w:val="00AF2A19"/>
    <w:rsid w:val="00AF2BE8"/>
    <w:rsid w:val="00AF2D76"/>
    <w:rsid w:val="00AF2F12"/>
    <w:rsid w:val="00AF3228"/>
    <w:rsid w:val="00AF3460"/>
    <w:rsid w:val="00AF368F"/>
    <w:rsid w:val="00AF3AE8"/>
    <w:rsid w:val="00AF3B01"/>
    <w:rsid w:val="00AF3B9C"/>
    <w:rsid w:val="00AF4397"/>
    <w:rsid w:val="00AF4870"/>
    <w:rsid w:val="00AF49D3"/>
    <w:rsid w:val="00AF4C42"/>
    <w:rsid w:val="00AF4DF0"/>
    <w:rsid w:val="00AF4FF3"/>
    <w:rsid w:val="00AF5007"/>
    <w:rsid w:val="00AF54A8"/>
    <w:rsid w:val="00AF5B73"/>
    <w:rsid w:val="00AF5B91"/>
    <w:rsid w:val="00AF5E3C"/>
    <w:rsid w:val="00AF6451"/>
    <w:rsid w:val="00AF6740"/>
    <w:rsid w:val="00AF724A"/>
    <w:rsid w:val="00AF7274"/>
    <w:rsid w:val="00AF7931"/>
    <w:rsid w:val="00AF7A67"/>
    <w:rsid w:val="00AF7B04"/>
    <w:rsid w:val="00AF7B8C"/>
    <w:rsid w:val="00AF7E42"/>
    <w:rsid w:val="00B00032"/>
    <w:rsid w:val="00B00357"/>
    <w:rsid w:val="00B00616"/>
    <w:rsid w:val="00B0076F"/>
    <w:rsid w:val="00B00F4E"/>
    <w:rsid w:val="00B0138B"/>
    <w:rsid w:val="00B01656"/>
    <w:rsid w:val="00B0182B"/>
    <w:rsid w:val="00B01AF7"/>
    <w:rsid w:val="00B02198"/>
    <w:rsid w:val="00B025B9"/>
    <w:rsid w:val="00B03500"/>
    <w:rsid w:val="00B0352A"/>
    <w:rsid w:val="00B03AFE"/>
    <w:rsid w:val="00B03BD5"/>
    <w:rsid w:val="00B040CC"/>
    <w:rsid w:val="00B040E7"/>
    <w:rsid w:val="00B05745"/>
    <w:rsid w:val="00B05809"/>
    <w:rsid w:val="00B059D7"/>
    <w:rsid w:val="00B05BE7"/>
    <w:rsid w:val="00B063DC"/>
    <w:rsid w:val="00B064FD"/>
    <w:rsid w:val="00B069ED"/>
    <w:rsid w:val="00B06CBD"/>
    <w:rsid w:val="00B06CE9"/>
    <w:rsid w:val="00B06D41"/>
    <w:rsid w:val="00B07162"/>
    <w:rsid w:val="00B072F3"/>
    <w:rsid w:val="00B07644"/>
    <w:rsid w:val="00B078B8"/>
    <w:rsid w:val="00B07998"/>
    <w:rsid w:val="00B10263"/>
    <w:rsid w:val="00B10667"/>
    <w:rsid w:val="00B10BFB"/>
    <w:rsid w:val="00B112C5"/>
    <w:rsid w:val="00B11481"/>
    <w:rsid w:val="00B11503"/>
    <w:rsid w:val="00B11987"/>
    <w:rsid w:val="00B119B3"/>
    <w:rsid w:val="00B120DE"/>
    <w:rsid w:val="00B1226E"/>
    <w:rsid w:val="00B128F3"/>
    <w:rsid w:val="00B13061"/>
    <w:rsid w:val="00B130C6"/>
    <w:rsid w:val="00B131A6"/>
    <w:rsid w:val="00B13311"/>
    <w:rsid w:val="00B1331C"/>
    <w:rsid w:val="00B1394D"/>
    <w:rsid w:val="00B13B4D"/>
    <w:rsid w:val="00B13E42"/>
    <w:rsid w:val="00B146B3"/>
    <w:rsid w:val="00B14720"/>
    <w:rsid w:val="00B14FC4"/>
    <w:rsid w:val="00B160AA"/>
    <w:rsid w:val="00B1656E"/>
    <w:rsid w:val="00B16D5C"/>
    <w:rsid w:val="00B1740C"/>
    <w:rsid w:val="00B175A6"/>
    <w:rsid w:val="00B1797F"/>
    <w:rsid w:val="00B179A2"/>
    <w:rsid w:val="00B17C6A"/>
    <w:rsid w:val="00B20623"/>
    <w:rsid w:val="00B20692"/>
    <w:rsid w:val="00B207A8"/>
    <w:rsid w:val="00B20B68"/>
    <w:rsid w:val="00B20E27"/>
    <w:rsid w:val="00B20F4D"/>
    <w:rsid w:val="00B2138B"/>
    <w:rsid w:val="00B21694"/>
    <w:rsid w:val="00B217BA"/>
    <w:rsid w:val="00B218A1"/>
    <w:rsid w:val="00B21A76"/>
    <w:rsid w:val="00B21E77"/>
    <w:rsid w:val="00B22699"/>
    <w:rsid w:val="00B22807"/>
    <w:rsid w:val="00B22881"/>
    <w:rsid w:val="00B229A7"/>
    <w:rsid w:val="00B23BD3"/>
    <w:rsid w:val="00B23DFA"/>
    <w:rsid w:val="00B24103"/>
    <w:rsid w:val="00B24163"/>
    <w:rsid w:val="00B241BE"/>
    <w:rsid w:val="00B241E4"/>
    <w:rsid w:val="00B24488"/>
    <w:rsid w:val="00B24648"/>
    <w:rsid w:val="00B24D8C"/>
    <w:rsid w:val="00B24E2B"/>
    <w:rsid w:val="00B24F70"/>
    <w:rsid w:val="00B2543B"/>
    <w:rsid w:val="00B25892"/>
    <w:rsid w:val="00B2594F"/>
    <w:rsid w:val="00B25F7A"/>
    <w:rsid w:val="00B26286"/>
    <w:rsid w:val="00B26A88"/>
    <w:rsid w:val="00B26AA0"/>
    <w:rsid w:val="00B26BB0"/>
    <w:rsid w:val="00B270C7"/>
    <w:rsid w:val="00B2738A"/>
    <w:rsid w:val="00B27779"/>
    <w:rsid w:val="00B277FE"/>
    <w:rsid w:val="00B30003"/>
    <w:rsid w:val="00B30104"/>
    <w:rsid w:val="00B30882"/>
    <w:rsid w:val="00B312F9"/>
    <w:rsid w:val="00B31A1B"/>
    <w:rsid w:val="00B31E18"/>
    <w:rsid w:val="00B31E19"/>
    <w:rsid w:val="00B32038"/>
    <w:rsid w:val="00B320E4"/>
    <w:rsid w:val="00B32389"/>
    <w:rsid w:val="00B323CF"/>
    <w:rsid w:val="00B3244E"/>
    <w:rsid w:val="00B325B8"/>
    <w:rsid w:val="00B32C53"/>
    <w:rsid w:val="00B32E10"/>
    <w:rsid w:val="00B3361F"/>
    <w:rsid w:val="00B33750"/>
    <w:rsid w:val="00B33832"/>
    <w:rsid w:val="00B342CA"/>
    <w:rsid w:val="00B34399"/>
    <w:rsid w:val="00B34594"/>
    <w:rsid w:val="00B345A2"/>
    <w:rsid w:val="00B34756"/>
    <w:rsid w:val="00B34B22"/>
    <w:rsid w:val="00B34B4C"/>
    <w:rsid w:val="00B34BCA"/>
    <w:rsid w:val="00B34C7D"/>
    <w:rsid w:val="00B3501D"/>
    <w:rsid w:val="00B35415"/>
    <w:rsid w:val="00B3583C"/>
    <w:rsid w:val="00B35D84"/>
    <w:rsid w:val="00B35F24"/>
    <w:rsid w:val="00B3627B"/>
    <w:rsid w:val="00B36711"/>
    <w:rsid w:val="00B368CC"/>
    <w:rsid w:val="00B36A21"/>
    <w:rsid w:val="00B36A5A"/>
    <w:rsid w:val="00B36B6E"/>
    <w:rsid w:val="00B3713A"/>
    <w:rsid w:val="00B37371"/>
    <w:rsid w:val="00B3758A"/>
    <w:rsid w:val="00B3796E"/>
    <w:rsid w:val="00B37B72"/>
    <w:rsid w:val="00B4108B"/>
    <w:rsid w:val="00B413EA"/>
    <w:rsid w:val="00B41BFF"/>
    <w:rsid w:val="00B42318"/>
    <w:rsid w:val="00B4243D"/>
    <w:rsid w:val="00B42901"/>
    <w:rsid w:val="00B43212"/>
    <w:rsid w:val="00B43369"/>
    <w:rsid w:val="00B43B55"/>
    <w:rsid w:val="00B43E22"/>
    <w:rsid w:val="00B43E36"/>
    <w:rsid w:val="00B44056"/>
    <w:rsid w:val="00B44BD7"/>
    <w:rsid w:val="00B4555E"/>
    <w:rsid w:val="00B457D0"/>
    <w:rsid w:val="00B458A4"/>
    <w:rsid w:val="00B45BD6"/>
    <w:rsid w:val="00B45C58"/>
    <w:rsid w:val="00B46091"/>
    <w:rsid w:val="00B4682B"/>
    <w:rsid w:val="00B46C71"/>
    <w:rsid w:val="00B47262"/>
    <w:rsid w:val="00B4776D"/>
    <w:rsid w:val="00B47E76"/>
    <w:rsid w:val="00B50402"/>
    <w:rsid w:val="00B50575"/>
    <w:rsid w:val="00B50A7A"/>
    <w:rsid w:val="00B5103B"/>
    <w:rsid w:val="00B510D2"/>
    <w:rsid w:val="00B519EA"/>
    <w:rsid w:val="00B51B5E"/>
    <w:rsid w:val="00B51C8D"/>
    <w:rsid w:val="00B51EB3"/>
    <w:rsid w:val="00B5202C"/>
    <w:rsid w:val="00B525EA"/>
    <w:rsid w:val="00B5262D"/>
    <w:rsid w:val="00B528FC"/>
    <w:rsid w:val="00B52A3B"/>
    <w:rsid w:val="00B52D62"/>
    <w:rsid w:val="00B532A7"/>
    <w:rsid w:val="00B53679"/>
    <w:rsid w:val="00B536CD"/>
    <w:rsid w:val="00B53B70"/>
    <w:rsid w:val="00B5420B"/>
    <w:rsid w:val="00B54679"/>
    <w:rsid w:val="00B54769"/>
    <w:rsid w:val="00B547FE"/>
    <w:rsid w:val="00B560F2"/>
    <w:rsid w:val="00B562F7"/>
    <w:rsid w:val="00B5637D"/>
    <w:rsid w:val="00B57017"/>
    <w:rsid w:val="00B5763F"/>
    <w:rsid w:val="00B57A4F"/>
    <w:rsid w:val="00B57E6B"/>
    <w:rsid w:val="00B57FB7"/>
    <w:rsid w:val="00B603A2"/>
    <w:rsid w:val="00B60456"/>
    <w:rsid w:val="00B606FD"/>
    <w:rsid w:val="00B60773"/>
    <w:rsid w:val="00B607B3"/>
    <w:rsid w:val="00B60CA9"/>
    <w:rsid w:val="00B610B9"/>
    <w:rsid w:val="00B62655"/>
    <w:rsid w:val="00B6334C"/>
    <w:rsid w:val="00B636E5"/>
    <w:rsid w:val="00B6383E"/>
    <w:rsid w:val="00B63D91"/>
    <w:rsid w:val="00B63DA9"/>
    <w:rsid w:val="00B63F8E"/>
    <w:rsid w:val="00B64319"/>
    <w:rsid w:val="00B64585"/>
    <w:rsid w:val="00B646EA"/>
    <w:rsid w:val="00B648EF"/>
    <w:rsid w:val="00B65B28"/>
    <w:rsid w:val="00B65E22"/>
    <w:rsid w:val="00B660D2"/>
    <w:rsid w:val="00B66493"/>
    <w:rsid w:val="00B6656B"/>
    <w:rsid w:val="00B667F3"/>
    <w:rsid w:val="00B66A55"/>
    <w:rsid w:val="00B66F62"/>
    <w:rsid w:val="00B672AF"/>
    <w:rsid w:val="00B67352"/>
    <w:rsid w:val="00B6761E"/>
    <w:rsid w:val="00B6767D"/>
    <w:rsid w:val="00B67816"/>
    <w:rsid w:val="00B6799A"/>
    <w:rsid w:val="00B67C1C"/>
    <w:rsid w:val="00B700AD"/>
    <w:rsid w:val="00B70540"/>
    <w:rsid w:val="00B70D8E"/>
    <w:rsid w:val="00B70E42"/>
    <w:rsid w:val="00B71129"/>
    <w:rsid w:val="00B714AC"/>
    <w:rsid w:val="00B71668"/>
    <w:rsid w:val="00B7199A"/>
    <w:rsid w:val="00B71C8D"/>
    <w:rsid w:val="00B71E0A"/>
    <w:rsid w:val="00B71EB5"/>
    <w:rsid w:val="00B72A8F"/>
    <w:rsid w:val="00B72DCA"/>
    <w:rsid w:val="00B7313C"/>
    <w:rsid w:val="00B732CF"/>
    <w:rsid w:val="00B73C06"/>
    <w:rsid w:val="00B745A2"/>
    <w:rsid w:val="00B74687"/>
    <w:rsid w:val="00B74B01"/>
    <w:rsid w:val="00B74D74"/>
    <w:rsid w:val="00B751BB"/>
    <w:rsid w:val="00B754D2"/>
    <w:rsid w:val="00B75764"/>
    <w:rsid w:val="00B75A5D"/>
    <w:rsid w:val="00B75B04"/>
    <w:rsid w:val="00B75C6C"/>
    <w:rsid w:val="00B75F7E"/>
    <w:rsid w:val="00B75FA0"/>
    <w:rsid w:val="00B76B88"/>
    <w:rsid w:val="00B76FC1"/>
    <w:rsid w:val="00B76FD0"/>
    <w:rsid w:val="00B77872"/>
    <w:rsid w:val="00B778C6"/>
    <w:rsid w:val="00B779DB"/>
    <w:rsid w:val="00B77E8C"/>
    <w:rsid w:val="00B77F11"/>
    <w:rsid w:val="00B8070F"/>
    <w:rsid w:val="00B8083F"/>
    <w:rsid w:val="00B8095A"/>
    <w:rsid w:val="00B80F23"/>
    <w:rsid w:val="00B810F9"/>
    <w:rsid w:val="00B8151A"/>
    <w:rsid w:val="00B819A4"/>
    <w:rsid w:val="00B81ABC"/>
    <w:rsid w:val="00B81B7B"/>
    <w:rsid w:val="00B81C74"/>
    <w:rsid w:val="00B81F0A"/>
    <w:rsid w:val="00B82063"/>
    <w:rsid w:val="00B82091"/>
    <w:rsid w:val="00B82D6C"/>
    <w:rsid w:val="00B82FE9"/>
    <w:rsid w:val="00B840E0"/>
    <w:rsid w:val="00B84120"/>
    <w:rsid w:val="00B84FAA"/>
    <w:rsid w:val="00B8533D"/>
    <w:rsid w:val="00B85548"/>
    <w:rsid w:val="00B85CAA"/>
    <w:rsid w:val="00B86158"/>
    <w:rsid w:val="00B86333"/>
    <w:rsid w:val="00B866DC"/>
    <w:rsid w:val="00B868DB"/>
    <w:rsid w:val="00B86A27"/>
    <w:rsid w:val="00B86FD6"/>
    <w:rsid w:val="00B87036"/>
    <w:rsid w:val="00B878DE"/>
    <w:rsid w:val="00B87C72"/>
    <w:rsid w:val="00B87EA0"/>
    <w:rsid w:val="00B9046E"/>
    <w:rsid w:val="00B90935"/>
    <w:rsid w:val="00B90951"/>
    <w:rsid w:val="00B90FA5"/>
    <w:rsid w:val="00B9251C"/>
    <w:rsid w:val="00B92FAA"/>
    <w:rsid w:val="00B9322F"/>
    <w:rsid w:val="00B941CD"/>
    <w:rsid w:val="00B9426C"/>
    <w:rsid w:val="00B944E8"/>
    <w:rsid w:val="00B94587"/>
    <w:rsid w:val="00B95600"/>
    <w:rsid w:val="00B95918"/>
    <w:rsid w:val="00B95C93"/>
    <w:rsid w:val="00B95DEC"/>
    <w:rsid w:val="00B95ED8"/>
    <w:rsid w:val="00B96248"/>
    <w:rsid w:val="00B970E5"/>
    <w:rsid w:val="00B97F1D"/>
    <w:rsid w:val="00BA0040"/>
    <w:rsid w:val="00BA034A"/>
    <w:rsid w:val="00BA0E9F"/>
    <w:rsid w:val="00BA1032"/>
    <w:rsid w:val="00BA11E6"/>
    <w:rsid w:val="00BA140C"/>
    <w:rsid w:val="00BA1483"/>
    <w:rsid w:val="00BA1612"/>
    <w:rsid w:val="00BA164E"/>
    <w:rsid w:val="00BA16AB"/>
    <w:rsid w:val="00BA1A90"/>
    <w:rsid w:val="00BA1B0D"/>
    <w:rsid w:val="00BA1C2A"/>
    <w:rsid w:val="00BA1C70"/>
    <w:rsid w:val="00BA1C74"/>
    <w:rsid w:val="00BA1EE2"/>
    <w:rsid w:val="00BA22E0"/>
    <w:rsid w:val="00BA2B1A"/>
    <w:rsid w:val="00BA31F6"/>
    <w:rsid w:val="00BA38D6"/>
    <w:rsid w:val="00BA40C5"/>
    <w:rsid w:val="00BA4685"/>
    <w:rsid w:val="00BA5016"/>
    <w:rsid w:val="00BA518E"/>
    <w:rsid w:val="00BA52D4"/>
    <w:rsid w:val="00BA6444"/>
    <w:rsid w:val="00BA67FB"/>
    <w:rsid w:val="00BA76F4"/>
    <w:rsid w:val="00BA7808"/>
    <w:rsid w:val="00BA7A7F"/>
    <w:rsid w:val="00BB0184"/>
    <w:rsid w:val="00BB029B"/>
    <w:rsid w:val="00BB04D7"/>
    <w:rsid w:val="00BB0671"/>
    <w:rsid w:val="00BB0954"/>
    <w:rsid w:val="00BB0A32"/>
    <w:rsid w:val="00BB0D20"/>
    <w:rsid w:val="00BB0D54"/>
    <w:rsid w:val="00BB13CD"/>
    <w:rsid w:val="00BB161F"/>
    <w:rsid w:val="00BB18BD"/>
    <w:rsid w:val="00BB1BDD"/>
    <w:rsid w:val="00BB1E7D"/>
    <w:rsid w:val="00BB21F5"/>
    <w:rsid w:val="00BB241D"/>
    <w:rsid w:val="00BB25BA"/>
    <w:rsid w:val="00BB2754"/>
    <w:rsid w:val="00BB2E91"/>
    <w:rsid w:val="00BB3744"/>
    <w:rsid w:val="00BB3933"/>
    <w:rsid w:val="00BB3A42"/>
    <w:rsid w:val="00BB3A59"/>
    <w:rsid w:val="00BB3AB4"/>
    <w:rsid w:val="00BB3BC4"/>
    <w:rsid w:val="00BB3CF9"/>
    <w:rsid w:val="00BB428A"/>
    <w:rsid w:val="00BB53BB"/>
    <w:rsid w:val="00BB542A"/>
    <w:rsid w:val="00BB5645"/>
    <w:rsid w:val="00BB5727"/>
    <w:rsid w:val="00BB5B54"/>
    <w:rsid w:val="00BB5C08"/>
    <w:rsid w:val="00BB6351"/>
    <w:rsid w:val="00BB64C8"/>
    <w:rsid w:val="00BB75C1"/>
    <w:rsid w:val="00BB7885"/>
    <w:rsid w:val="00BB7E3C"/>
    <w:rsid w:val="00BC011F"/>
    <w:rsid w:val="00BC03AB"/>
    <w:rsid w:val="00BC08AC"/>
    <w:rsid w:val="00BC08E4"/>
    <w:rsid w:val="00BC0B91"/>
    <w:rsid w:val="00BC0C92"/>
    <w:rsid w:val="00BC1068"/>
    <w:rsid w:val="00BC119E"/>
    <w:rsid w:val="00BC1635"/>
    <w:rsid w:val="00BC17E8"/>
    <w:rsid w:val="00BC1A47"/>
    <w:rsid w:val="00BC21E5"/>
    <w:rsid w:val="00BC22D9"/>
    <w:rsid w:val="00BC258A"/>
    <w:rsid w:val="00BC2603"/>
    <w:rsid w:val="00BC2CD2"/>
    <w:rsid w:val="00BC335E"/>
    <w:rsid w:val="00BC34C5"/>
    <w:rsid w:val="00BC37BB"/>
    <w:rsid w:val="00BC397F"/>
    <w:rsid w:val="00BC3A92"/>
    <w:rsid w:val="00BC3C3D"/>
    <w:rsid w:val="00BC517C"/>
    <w:rsid w:val="00BC51E2"/>
    <w:rsid w:val="00BC53AE"/>
    <w:rsid w:val="00BC60F1"/>
    <w:rsid w:val="00BC7200"/>
    <w:rsid w:val="00BC7864"/>
    <w:rsid w:val="00BC78D8"/>
    <w:rsid w:val="00BC7A5F"/>
    <w:rsid w:val="00BC7D12"/>
    <w:rsid w:val="00BC7D13"/>
    <w:rsid w:val="00BC7F48"/>
    <w:rsid w:val="00BD00AE"/>
    <w:rsid w:val="00BD00FB"/>
    <w:rsid w:val="00BD061E"/>
    <w:rsid w:val="00BD0A6B"/>
    <w:rsid w:val="00BD0B18"/>
    <w:rsid w:val="00BD109E"/>
    <w:rsid w:val="00BD1A92"/>
    <w:rsid w:val="00BD1DF4"/>
    <w:rsid w:val="00BD25EF"/>
    <w:rsid w:val="00BD2907"/>
    <w:rsid w:val="00BD2D57"/>
    <w:rsid w:val="00BD2DD2"/>
    <w:rsid w:val="00BD3414"/>
    <w:rsid w:val="00BD3AC7"/>
    <w:rsid w:val="00BD3D4B"/>
    <w:rsid w:val="00BD49A1"/>
    <w:rsid w:val="00BD4AD1"/>
    <w:rsid w:val="00BD4E73"/>
    <w:rsid w:val="00BD5862"/>
    <w:rsid w:val="00BD5A01"/>
    <w:rsid w:val="00BD5BA4"/>
    <w:rsid w:val="00BD62EA"/>
    <w:rsid w:val="00BD6382"/>
    <w:rsid w:val="00BD6BBD"/>
    <w:rsid w:val="00BD73EE"/>
    <w:rsid w:val="00BD7EB5"/>
    <w:rsid w:val="00BE005B"/>
    <w:rsid w:val="00BE0092"/>
    <w:rsid w:val="00BE010D"/>
    <w:rsid w:val="00BE04D1"/>
    <w:rsid w:val="00BE0AF4"/>
    <w:rsid w:val="00BE116D"/>
    <w:rsid w:val="00BE17EB"/>
    <w:rsid w:val="00BE1FCF"/>
    <w:rsid w:val="00BE1FE8"/>
    <w:rsid w:val="00BE215C"/>
    <w:rsid w:val="00BE2214"/>
    <w:rsid w:val="00BE2425"/>
    <w:rsid w:val="00BE281F"/>
    <w:rsid w:val="00BE2B52"/>
    <w:rsid w:val="00BE2F60"/>
    <w:rsid w:val="00BE2F73"/>
    <w:rsid w:val="00BE31F0"/>
    <w:rsid w:val="00BE3744"/>
    <w:rsid w:val="00BE3B8C"/>
    <w:rsid w:val="00BE3C54"/>
    <w:rsid w:val="00BE4612"/>
    <w:rsid w:val="00BE4CD0"/>
    <w:rsid w:val="00BE4D2B"/>
    <w:rsid w:val="00BE5897"/>
    <w:rsid w:val="00BE5C8A"/>
    <w:rsid w:val="00BE5FA7"/>
    <w:rsid w:val="00BE62C8"/>
    <w:rsid w:val="00BE6334"/>
    <w:rsid w:val="00BE6C71"/>
    <w:rsid w:val="00BE6D75"/>
    <w:rsid w:val="00BE6F90"/>
    <w:rsid w:val="00BE6FF8"/>
    <w:rsid w:val="00BE701F"/>
    <w:rsid w:val="00BE704D"/>
    <w:rsid w:val="00BE764B"/>
    <w:rsid w:val="00BF035C"/>
    <w:rsid w:val="00BF039E"/>
    <w:rsid w:val="00BF064F"/>
    <w:rsid w:val="00BF0ABC"/>
    <w:rsid w:val="00BF0CF6"/>
    <w:rsid w:val="00BF1056"/>
    <w:rsid w:val="00BF1349"/>
    <w:rsid w:val="00BF13EB"/>
    <w:rsid w:val="00BF1436"/>
    <w:rsid w:val="00BF1626"/>
    <w:rsid w:val="00BF1C19"/>
    <w:rsid w:val="00BF1D4E"/>
    <w:rsid w:val="00BF21A6"/>
    <w:rsid w:val="00BF256A"/>
    <w:rsid w:val="00BF25D2"/>
    <w:rsid w:val="00BF2731"/>
    <w:rsid w:val="00BF341B"/>
    <w:rsid w:val="00BF3B7F"/>
    <w:rsid w:val="00BF4277"/>
    <w:rsid w:val="00BF438A"/>
    <w:rsid w:val="00BF4463"/>
    <w:rsid w:val="00BF4563"/>
    <w:rsid w:val="00BF4D2D"/>
    <w:rsid w:val="00BF4E17"/>
    <w:rsid w:val="00BF5898"/>
    <w:rsid w:val="00BF58CA"/>
    <w:rsid w:val="00BF5AC3"/>
    <w:rsid w:val="00BF6072"/>
    <w:rsid w:val="00BF61DC"/>
    <w:rsid w:val="00BF6238"/>
    <w:rsid w:val="00BF6344"/>
    <w:rsid w:val="00BF64F5"/>
    <w:rsid w:val="00BF692B"/>
    <w:rsid w:val="00BF69F4"/>
    <w:rsid w:val="00BF6CDA"/>
    <w:rsid w:val="00BF7046"/>
    <w:rsid w:val="00BF73BD"/>
    <w:rsid w:val="00BF78FF"/>
    <w:rsid w:val="00BF7CF0"/>
    <w:rsid w:val="00BF7E35"/>
    <w:rsid w:val="00C000C7"/>
    <w:rsid w:val="00C0069D"/>
    <w:rsid w:val="00C00734"/>
    <w:rsid w:val="00C00CF1"/>
    <w:rsid w:val="00C00ED2"/>
    <w:rsid w:val="00C01553"/>
    <w:rsid w:val="00C0174F"/>
    <w:rsid w:val="00C01810"/>
    <w:rsid w:val="00C02409"/>
    <w:rsid w:val="00C02568"/>
    <w:rsid w:val="00C02A50"/>
    <w:rsid w:val="00C02B30"/>
    <w:rsid w:val="00C02E77"/>
    <w:rsid w:val="00C02EFE"/>
    <w:rsid w:val="00C031F3"/>
    <w:rsid w:val="00C0323A"/>
    <w:rsid w:val="00C037B1"/>
    <w:rsid w:val="00C039FF"/>
    <w:rsid w:val="00C03E13"/>
    <w:rsid w:val="00C03E94"/>
    <w:rsid w:val="00C040CF"/>
    <w:rsid w:val="00C04E92"/>
    <w:rsid w:val="00C04EC3"/>
    <w:rsid w:val="00C05150"/>
    <w:rsid w:val="00C051B3"/>
    <w:rsid w:val="00C056C0"/>
    <w:rsid w:val="00C05BCF"/>
    <w:rsid w:val="00C064C5"/>
    <w:rsid w:val="00C06855"/>
    <w:rsid w:val="00C06BC8"/>
    <w:rsid w:val="00C074E7"/>
    <w:rsid w:val="00C07634"/>
    <w:rsid w:val="00C07C8A"/>
    <w:rsid w:val="00C07CDB"/>
    <w:rsid w:val="00C100AD"/>
    <w:rsid w:val="00C10742"/>
    <w:rsid w:val="00C10978"/>
    <w:rsid w:val="00C11114"/>
    <w:rsid w:val="00C1137D"/>
    <w:rsid w:val="00C11403"/>
    <w:rsid w:val="00C119E4"/>
    <w:rsid w:val="00C126FD"/>
    <w:rsid w:val="00C12980"/>
    <w:rsid w:val="00C1299A"/>
    <w:rsid w:val="00C129AA"/>
    <w:rsid w:val="00C12D09"/>
    <w:rsid w:val="00C12E92"/>
    <w:rsid w:val="00C13272"/>
    <w:rsid w:val="00C1329A"/>
    <w:rsid w:val="00C13905"/>
    <w:rsid w:val="00C13BBB"/>
    <w:rsid w:val="00C14817"/>
    <w:rsid w:val="00C14834"/>
    <w:rsid w:val="00C14CFA"/>
    <w:rsid w:val="00C152B1"/>
    <w:rsid w:val="00C156B9"/>
    <w:rsid w:val="00C15DC1"/>
    <w:rsid w:val="00C15EED"/>
    <w:rsid w:val="00C1604E"/>
    <w:rsid w:val="00C1689B"/>
    <w:rsid w:val="00C172EE"/>
    <w:rsid w:val="00C17D59"/>
    <w:rsid w:val="00C17D90"/>
    <w:rsid w:val="00C17F76"/>
    <w:rsid w:val="00C2042F"/>
    <w:rsid w:val="00C2061F"/>
    <w:rsid w:val="00C207C5"/>
    <w:rsid w:val="00C210D5"/>
    <w:rsid w:val="00C2120F"/>
    <w:rsid w:val="00C21550"/>
    <w:rsid w:val="00C2155B"/>
    <w:rsid w:val="00C21B1E"/>
    <w:rsid w:val="00C21B40"/>
    <w:rsid w:val="00C21D09"/>
    <w:rsid w:val="00C21F77"/>
    <w:rsid w:val="00C226A7"/>
    <w:rsid w:val="00C22A79"/>
    <w:rsid w:val="00C22B07"/>
    <w:rsid w:val="00C22E67"/>
    <w:rsid w:val="00C230FA"/>
    <w:rsid w:val="00C231BA"/>
    <w:rsid w:val="00C23662"/>
    <w:rsid w:val="00C2398A"/>
    <w:rsid w:val="00C23E94"/>
    <w:rsid w:val="00C23F63"/>
    <w:rsid w:val="00C241DF"/>
    <w:rsid w:val="00C24856"/>
    <w:rsid w:val="00C2489A"/>
    <w:rsid w:val="00C24A8E"/>
    <w:rsid w:val="00C24C21"/>
    <w:rsid w:val="00C24E60"/>
    <w:rsid w:val="00C250DF"/>
    <w:rsid w:val="00C25201"/>
    <w:rsid w:val="00C25596"/>
    <w:rsid w:val="00C255FE"/>
    <w:rsid w:val="00C25AC4"/>
    <w:rsid w:val="00C26633"/>
    <w:rsid w:val="00C269A8"/>
    <w:rsid w:val="00C27425"/>
    <w:rsid w:val="00C276A9"/>
    <w:rsid w:val="00C27765"/>
    <w:rsid w:val="00C27C6A"/>
    <w:rsid w:val="00C27D8F"/>
    <w:rsid w:val="00C3042B"/>
    <w:rsid w:val="00C306F2"/>
    <w:rsid w:val="00C30948"/>
    <w:rsid w:val="00C30DCB"/>
    <w:rsid w:val="00C31EAA"/>
    <w:rsid w:val="00C31F57"/>
    <w:rsid w:val="00C32397"/>
    <w:rsid w:val="00C3260D"/>
    <w:rsid w:val="00C326DA"/>
    <w:rsid w:val="00C334E4"/>
    <w:rsid w:val="00C33673"/>
    <w:rsid w:val="00C3386B"/>
    <w:rsid w:val="00C33BE0"/>
    <w:rsid w:val="00C34269"/>
    <w:rsid w:val="00C3483C"/>
    <w:rsid w:val="00C348DD"/>
    <w:rsid w:val="00C34AAD"/>
    <w:rsid w:val="00C34F1E"/>
    <w:rsid w:val="00C34FC2"/>
    <w:rsid w:val="00C351C6"/>
    <w:rsid w:val="00C3566F"/>
    <w:rsid w:val="00C359DF"/>
    <w:rsid w:val="00C35BBF"/>
    <w:rsid w:val="00C35C4C"/>
    <w:rsid w:val="00C35D6C"/>
    <w:rsid w:val="00C35F09"/>
    <w:rsid w:val="00C360D4"/>
    <w:rsid w:val="00C36D9E"/>
    <w:rsid w:val="00C36DD2"/>
    <w:rsid w:val="00C36E5C"/>
    <w:rsid w:val="00C36FA1"/>
    <w:rsid w:val="00C37AC0"/>
    <w:rsid w:val="00C37E42"/>
    <w:rsid w:val="00C37E86"/>
    <w:rsid w:val="00C40148"/>
    <w:rsid w:val="00C402FC"/>
    <w:rsid w:val="00C4037E"/>
    <w:rsid w:val="00C4092D"/>
    <w:rsid w:val="00C40BC3"/>
    <w:rsid w:val="00C40C50"/>
    <w:rsid w:val="00C41273"/>
    <w:rsid w:val="00C4259B"/>
    <w:rsid w:val="00C42C3A"/>
    <w:rsid w:val="00C42F95"/>
    <w:rsid w:val="00C43103"/>
    <w:rsid w:val="00C436A0"/>
    <w:rsid w:val="00C43914"/>
    <w:rsid w:val="00C43BA2"/>
    <w:rsid w:val="00C44545"/>
    <w:rsid w:val="00C4473D"/>
    <w:rsid w:val="00C448DC"/>
    <w:rsid w:val="00C448F6"/>
    <w:rsid w:val="00C44F20"/>
    <w:rsid w:val="00C44F45"/>
    <w:rsid w:val="00C44F70"/>
    <w:rsid w:val="00C44FC8"/>
    <w:rsid w:val="00C45359"/>
    <w:rsid w:val="00C4554C"/>
    <w:rsid w:val="00C46A5E"/>
    <w:rsid w:val="00C46E6C"/>
    <w:rsid w:val="00C46F30"/>
    <w:rsid w:val="00C477C1"/>
    <w:rsid w:val="00C47A4D"/>
    <w:rsid w:val="00C47DFB"/>
    <w:rsid w:val="00C50081"/>
    <w:rsid w:val="00C50106"/>
    <w:rsid w:val="00C5047A"/>
    <w:rsid w:val="00C50B84"/>
    <w:rsid w:val="00C51291"/>
    <w:rsid w:val="00C512A5"/>
    <w:rsid w:val="00C517B0"/>
    <w:rsid w:val="00C5187B"/>
    <w:rsid w:val="00C51B34"/>
    <w:rsid w:val="00C51BF4"/>
    <w:rsid w:val="00C51DE3"/>
    <w:rsid w:val="00C525C5"/>
    <w:rsid w:val="00C52A49"/>
    <w:rsid w:val="00C52CF9"/>
    <w:rsid w:val="00C53350"/>
    <w:rsid w:val="00C53569"/>
    <w:rsid w:val="00C53C51"/>
    <w:rsid w:val="00C53F71"/>
    <w:rsid w:val="00C53FAB"/>
    <w:rsid w:val="00C54453"/>
    <w:rsid w:val="00C5464D"/>
    <w:rsid w:val="00C54AED"/>
    <w:rsid w:val="00C54EF7"/>
    <w:rsid w:val="00C551D3"/>
    <w:rsid w:val="00C554A1"/>
    <w:rsid w:val="00C55A65"/>
    <w:rsid w:val="00C55A90"/>
    <w:rsid w:val="00C55C9D"/>
    <w:rsid w:val="00C56147"/>
    <w:rsid w:val="00C566BE"/>
    <w:rsid w:val="00C568B2"/>
    <w:rsid w:val="00C56A37"/>
    <w:rsid w:val="00C56AF9"/>
    <w:rsid w:val="00C56E94"/>
    <w:rsid w:val="00C57154"/>
    <w:rsid w:val="00C5763C"/>
    <w:rsid w:val="00C5779A"/>
    <w:rsid w:val="00C57D21"/>
    <w:rsid w:val="00C600B8"/>
    <w:rsid w:val="00C6025F"/>
    <w:rsid w:val="00C604BC"/>
    <w:rsid w:val="00C605AE"/>
    <w:rsid w:val="00C60B36"/>
    <w:rsid w:val="00C60E14"/>
    <w:rsid w:val="00C610EC"/>
    <w:rsid w:val="00C6141B"/>
    <w:rsid w:val="00C614BB"/>
    <w:rsid w:val="00C61B0C"/>
    <w:rsid w:val="00C62620"/>
    <w:rsid w:val="00C62624"/>
    <w:rsid w:val="00C62678"/>
    <w:rsid w:val="00C62D12"/>
    <w:rsid w:val="00C6324D"/>
    <w:rsid w:val="00C63639"/>
    <w:rsid w:val="00C63C0C"/>
    <w:rsid w:val="00C64265"/>
    <w:rsid w:val="00C644E0"/>
    <w:rsid w:val="00C646C1"/>
    <w:rsid w:val="00C646FD"/>
    <w:rsid w:val="00C64801"/>
    <w:rsid w:val="00C65414"/>
    <w:rsid w:val="00C656BF"/>
    <w:rsid w:val="00C65A70"/>
    <w:rsid w:val="00C65A82"/>
    <w:rsid w:val="00C65B78"/>
    <w:rsid w:val="00C66531"/>
    <w:rsid w:val="00C66974"/>
    <w:rsid w:val="00C671F2"/>
    <w:rsid w:val="00C675A2"/>
    <w:rsid w:val="00C67942"/>
    <w:rsid w:val="00C67962"/>
    <w:rsid w:val="00C67B1C"/>
    <w:rsid w:val="00C67BFC"/>
    <w:rsid w:val="00C70108"/>
    <w:rsid w:val="00C712A0"/>
    <w:rsid w:val="00C7180D"/>
    <w:rsid w:val="00C71D89"/>
    <w:rsid w:val="00C7211C"/>
    <w:rsid w:val="00C72591"/>
    <w:rsid w:val="00C7264E"/>
    <w:rsid w:val="00C728F2"/>
    <w:rsid w:val="00C732C1"/>
    <w:rsid w:val="00C7357B"/>
    <w:rsid w:val="00C73EC2"/>
    <w:rsid w:val="00C73F63"/>
    <w:rsid w:val="00C746E7"/>
    <w:rsid w:val="00C7493F"/>
    <w:rsid w:val="00C749A2"/>
    <w:rsid w:val="00C758F9"/>
    <w:rsid w:val="00C75FB4"/>
    <w:rsid w:val="00C76209"/>
    <w:rsid w:val="00C7638D"/>
    <w:rsid w:val="00C76596"/>
    <w:rsid w:val="00C765AD"/>
    <w:rsid w:val="00C76A1F"/>
    <w:rsid w:val="00C76A31"/>
    <w:rsid w:val="00C76AE1"/>
    <w:rsid w:val="00C76FC8"/>
    <w:rsid w:val="00C7720E"/>
    <w:rsid w:val="00C8015E"/>
    <w:rsid w:val="00C80285"/>
    <w:rsid w:val="00C804E1"/>
    <w:rsid w:val="00C8097F"/>
    <w:rsid w:val="00C80CBC"/>
    <w:rsid w:val="00C80DCF"/>
    <w:rsid w:val="00C80E5A"/>
    <w:rsid w:val="00C8188C"/>
    <w:rsid w:val="00C823DF"/>
    <w:rsid w:val="00C82B26"/>
    <w:rsid w:val="00C82BC0"/>
    <w:rsid w:val="00C82D08"/>
    <w:rsid w:val="00C82D40"/>
    <w:rsid w:val="00C82FAD"/>
    <w:rsid w:val="00C836AF"/>
    <w:rsid w:val="00C83A03"/>
    <w:rsid w:val="00C84592"/>
    <w:rsid w:val="00C846AF"/>
    <w:rsid w:val="00C84751"/>
    <w:rsid w:val="00C847DD"/>
    <w:rsid w:val="00C84D89"/>
    <w:rsid w:val="00C84F4E"/>
    <w:rsid w:val="00C85240"/>
    <w:rsid w:val="00C856DB"/>
    <w:rsid w:val="00C85836"/>
    <w:rsid w:val="00C85CF7"/>
    <w:rsid w:val="00C86075"/>
    <w:rsid w:val="00C86182"/>
    <w:rsid w:val="00C864B4"/>
    <w:rsid w:val="00C8664B"/>
    <w:rsid w:val="00C8687B"/>
    <w:rsid w:val="00C86B2E"/>
    <w:rsid w:val="00C86E2D"/>
    <w:rsid w:val="00C86E85"/>
    <w:rsid w:val="00C87278"/>
    <w:rsid w:val="00C8759F"/>
    <w:rsid w:val="00C8769A"/>
    <w:rsid w:val="00C87755"/>
    <w:rsid w:val="00C87778"/>
    <w:rsid w:val="00C8783F"/>
    <w:rsid w:val="00C87C98"/>
    <w:rsid w:val="00C87D5D"/>
    <w:rsid w:val="00C900AF"/>
    <w:rsid w:val="00C902AD"/>
    <w:rsid w:val="00C9072A"/>
    <w:rsid w:val="00C907F8"/>
    <w:rsid w:val="00C90D02"/>
    <w:rsid w:val="00C90FCA"/>
    <w:rsid w:val="00C90FF5"/>
    <w:rsid w:val="00C9112C"/>
    <w:rsid w:val="00C911C6"/>
    <w:rsid w:val="00C912D2"/>
    <w:rsid w:val="00C91617"/>
    <w:rsid w:val="00C9164D"/>
    <w:rsid w:val="00C9187C"/>
    <w:rsid w:val="00C918F0"/>
    <w:rsid w:val="00C91A2E"/>
    <w:rsid w:val="00C91CEB"/>
    <w:rsid w:val="00C91EEC"/>
    <w:rsid w:val="00C92426"/>
    <w:rsid w:val="00C927D0"/>
    <w:rsid w:val="00C92AB7"/>
    <w:rsid w:val="00C92B53"/>
    <w:rsid w:val="00C92CF1"/>
    <w:rsid w:val="00C92E34"/>
    <w:rsid w:val="00C93535"/>
    <w:rsid w:val="00C94987"/>
    <w:rsid w:val="00C94B13"/>
    <w:rsid w:val="00C95192"/>
    <w:rsid w:val="00C952A9"/>
    <w:rsid w:val="00C954FC"/>
    <w:rsid w:val="00C958F8"/>
    <w:rsid w:val="00C95B09"/>
    <w:rsid w:val="00C95BE6"/>
    <w:rsid w:val="00C95C42"/>
    <w:rsid w:val="00C9604E"/>
    <w:rsid w:val="00C961AB"/>
    <w:rsid w:val="00C96473"/>
    <w:rsid w:val="00C96C9F"/>
    <w:rsid w:val="00C974BA"/>
    <w:rsid w:val="00C97526"/>
    <w:rsid w:val="00C97649"/>
    <w:rsid w:val="00C97A34"/>
    <w:rsid w:val="00C97C1F"/>
    <w:rsid w:val="00C97C4B"/>
    <w:rsid w:val="00CA0B10"/>
    <w:rsid w:val="00CA15A7"/>
    <w:rsid w:val="00CA15D4"/>
    <w:rsid w:val="00CA163A"/>
    <w:rsid w:val="00CA225F"/>
    <w:rsid w:val="00CA2870"/>
    <w:rsid w:val="00CA2C2F"/>
    <w:rsid w:val="00CA2CD2"/>
    <w:rsid w:val="00CA36B0"/>
    <w:rsid w:val="00CA382A"/>
    <w:rsid w:val="00CA3837"/>
    <w:rsid w:val="00CA3E26"/>
    <w:rsid w:val="00CA42F7"/>
    <w:rsid w:val="00CA43BD"/>
    <w:rsid w:val="00CA4A32"/>
    <w:rsid w:val="00CA4BDB"/>
    <w:rsid w:val="00CA4DA6"/>
    <w:rsid w:val="00CA4E9C"/>
    <w:rsid w:val="00CA54DD"/>
    <w:rsid w:val="00CA570E"/>
    <w:rsid w:val="00CA5E3F"/>
    <w:rsid w:val="00CA6018"/>
    <w:rsid w:val="00CA6019"/>
    <w:rsid w:val="00CA6527"/>
    <w:rsid w:val="00CA6736"/>
    <w:rsid w:val="00CA6B61"/>
    <w:rsid w:val="00CA6D92"/>
    <w:rsid w:val="00CA6E9D"/>
    <w:rsid w:val="00CA6FF4"/>
    <w:rsid w:val="00CA7639"/>
    <w:rsid w:val="00CA7903"/>
    <w:rsid w:val="00CA7C6A"/>
    <w:rsid w:val="00CA7D96"/>
    <w:rsid w:val="00CB016E"/>
    <w:rsid w:val="00CB0194"/>
    <w:rsid w:val="00CB02E3"/>
    <w:rsid w:val="00CB0CD6"/>
    <w:rsid w:val="00CB0E22"/>
    <w:rsid w:val="00CB11D0"/>
    <w:rsid w:val="00CB141D"/>
    <w:rsid w:val="00CB1498"/>
    <w:rsid w:val="00CB1595"/>
    <w:rsid w:val="00CB1912"/>
    <w:rsid w:val="00CB19C0"/>
    <w:rsid w:val="00CB19F5"/>
    <w:rsid w:val="00CB1AE3"/>
    <w:rsid w:val="00CB1AF2"/>
    <w:rsid w:val="00CB250B"/>
    <w:rsid w:val="00CB251A"/>
    <w:rsid w:val="00CB2E66"/>
    <w:rsid w:val="00CB2EB4"/>
    <w:rsid w:val="00CB313C"/>
    <w:rsid w:val="00CB3282"/>
    <w:rsid w:val="00CB3434"/>
    <w:rsid w:val="00CB367E"/>
    <w:rsid w:val="00CB3943"/>
    <w:rsid w:val="00CB3BDC"/>
    <w:rsid w:val="00CB3C0B"/>
    <w:rsid w:val="00CB3DC3"/>
    <w:rsid w:val="00CB4B07"/>
    <w:rsid w:val="00CB4EAD"/>
    <w:rsid w:val="00CB50E0"/>
    <w:rsid w:val="00CB58AA"/>
    <w:rsid w:val="00CB5B5F"/>
    <w:rsid w:val="00CB5B75"/>
    <w:rsid w:val="00CB6410"/>
    <w:rsid w:val="00CB66B9"/>
    <w:rsid w:val="00CB687D"/>
    <w:rsid w:val="00CB6A50"/>
    <w:rsid w:val="00CB6E36"/>
    <w:rsid w:val="00CB6EA2"/>
    <w:rsid w:val="00CB728D"/>
    <w:rsid w:val="00CB7793"/>
    <w:rsid w:val="00CB7910"/>
    <w:rsid w:val="00CB7A85"/>
    <w:rsid w:val="00CB7EB8"/>
    <w:rsid w:val="00CC0278"/>
    <w:rsid w:val="00CC0681"/>
    <w:rsid w:val="00CC094E"/>
    <w:rsid w:val="00CC0AA2"/>
    <w:rsid w:val="00CC0B0B"/>
    <w:rsid w:val="00CC0B40"/>
    <w:rsid w:val="00CC0BD0"/>
    <w:rsid w:val="00CC0C90"/>
    <w:rsid w:val="00CC0CC6"/>
    <w:rsid w:val="00CC0DEE"/>
    <w:rsid w:val="00CC0F16"/>
    <w:rsid w:val="00CC1619"/>
    <w:rsid w:val="00CC1F58"/>
    <w:rsid w:val="00CC2C25"/>
    <w:rsid w:val="00CC33CC"/>
    <w:rsid w:val="00CC34A3"/>
    <w:rsid w:val="00CC3EE8"/>
    <w:rsid w:val="00CC3FE8"/>
    <w:rsid w:val="00CC4104"/>
    <w:rsid w:val="00CC48E1"/>
    <w:rsid w:val="00CC4988"/>
    <w:rsid w:val="00CC4B4A"/>
    <w:rsid w:val="00CC4BB6"/>
    <w:rsid w:val="00CC4DA7"/>
    <w:rsid w:val="00CC4FCD"/>
    <w:rsid w:val="00CC5367"/>
    <w:rsid w:val="00CC54E4"/>
    <w:rsid w:val="00CC5A3B"/>
    <w:rsid w:val="00CC5B39"/>
    <w:rsid w:val="00CC6523"/>
    <w:rsid w:val="00CC6E87"/>
    <w:rsid w:val="00CC77E4"/>
    <w:rsid w:val="00CC77F4"/>
    <w:rsid w:val="00CC78BE"/>
    <w:rsid w:val="00CC79A0"/>
    <w:rsid w:val="00CC79D7"/>
    <w:rsid w:val="00CC7C82"/>
    <w:rsid w:val="00CC7E0E"/>
    <w:rsid w:val="00CC7F06"/>
    <w:rsid w:val="00CD02D7"/>
    <w:rsid w:val="00CD02E1"/>
    <w:rsid w:val="00CD0411"/>
    <w:rsid w:val="00CD05EC"/>
    <w:rsid w:val="00CD070A"/>
    <w:rsid w:val="00CD0A40"/>
    <w:rsid w:val="00CD13D6"/>
    <w:rsid w:val="00CD1687"/>
    <w:rsid w:val="00CD1703"/>
    <w:rsid w:val="00CD18AB"/>
    <w:rsid w:val="00CD1AF2"/>
    <w:rsid w:val="00CD1DE9"/>
    <w:rsid w:val="00CD21A4"/>
    <w:rsid w:val="00CD2899"/>
    <w:rsid w:val="00CD2B80"/>
    <w:rsid w:val="00CD2D27"/>
    <w:rsid w:val="00CD32D2"/>
    <w:rsid w:val="00CD32D8"/>
    <w:rsid w:val="00CD387F"/>
    <w:rsid w:val="00CD393B"/>
    <w:rsid w:val="00CD3DFC"/>
    <w:rsid w:val="00CD3F2B"/>
    <w:rsid w:val="00CD4559"/>
    <w:rsid w:val="00CD49AB"/>
    <w:rsid w:val="00CD4A43"/>
    <w:rsid w:val="00CD4DDF"/>
    <w:rsid w:val="00CD524C"/>
    <w:rsid w:val="00CD5379"/>
    <w:rsid w:val="00CD567F"/>
    <w:rsid w:val="00CD5B43"/>
    <w:rsid w:val="00CD5BD0"/>
    <w:rsid w:val="00CD5D65"/>
    <w:rsid w:val="00CD60A1"/>
    <w:rsid w:val="00CD617F"/>
    <w:rsid w:val="00CD621C"/>
    <w:rsid w:val="00CD6662"/>
    <w:rsid w:val="00CD6B03"/>
    <w:rsid w:val="00CD6E2E"/>
    <w:rsid w:val="00CD727B"/>
    <w:rsid w:val="00CD7404"/>
    <w:rsid w:val="00CD76CC"/>
    <w:rsid w:val="00CD7C50"/>
    <w:rsid w:val="00CD7D42"/>
    <w:rsid w:val="00CD7F26"/>
    <w:rsid w:val="00CE03BF"/>
    <w:rsid w:val="00CE081F"/>
    <w:rsid w:val="00CE0CE0"/>
    <w:rsid w:val="00CE1138"/>
    <w:rsid w:val="00CE1150"/>
    <w:rsid w:val="00CE183D"/>
    <w:rsid w:val="00CE1A46"/>
    <w:rsid w:val="00CE1B31"/>
    <w:rsid w:val="00CE1CE7"/>
    <w:rsid w:val="00CE2728"/>
    <w:rsid w:val="00CE2BB8"/>
    <w:rsid w:val="00CE3163"/>
    <w:rsid w:val="00CE369B"/>
    <w:rsid w:val="00CE387E"/>
    <w:rsid w:val="00CE3A6C"/>
    <w:rsid w:val="00CE41D0"/>
    <w:rsid w:val="00CE420F"/>
    <w:rsid w:val="00CE42E0"/>
    <w:rsid w:val="00CE4620"/>
    <w:rsid w:val="00CE4C9A"/>
    <w:rsid w:val="00CE4E1D"/>
    <w:rsid w:val="00CE4FD3"/>
    <w:rsid w:val="00CE577E"/>
    <w:rsid w:val="00CE5A57"/>
    <w:rsid w:val="00CE5C88"/>
    <w:rsid w:val="00CE61AD"/>
    <w:rsid w:val="00CE653D"/>
    <w:rsid w:val="00CE6764"/>
    <w:rsid w:val="00CE6811"/>
    <w:rsid w:val="00CE6A32"/>
    <w:rsid w:val="00CE6A7E"/>
    <w:rsid w:val="00CE6D7A"/>
    <w:rsid w:val="00CE6F78"/>
    <w:rsid w:val="00CE7182"/>
    <w:rsid w:val="00CE7638"/>
    <w:rsid w:val="00CE79F9"/>
    <w:rsid w:val="00CE7A73"/>
    <w:rsid w:val="00CE7CAB"/>
    <w:rsid w:val="00CE7CC1"/>
    <w:rsid w:val="00CE7FCC"/>
    <w:rsid w:val="00CF04DB"/>
    <w:rsid w:val="00CF0B16"/>
    <w:rsid w:val="00CF139D"/>
    <w:rsid w:val="00CF190D"/>
    <w:rsid w:val="00CF2293"/>
    <w:rsid w:val="00CF25C6"/>
    <w:rsid w:val="00CF2D94"/>
    <w:rsid w:val="00CF3024"/>
    <w:rsid w:val="00CF3658"/>
    <w:rsid w:val="00CF37F7"/>
    <w:rsid w:val="00CF38C6"/>
    <w:rsid w:val="00CF3A46"/>
    <w:rsid w:val="00CF3F92"/>
    <w:rsid w:val="00CF41E5"/>
    <w:rsid w:val="00CF44B0"/>
    <w:rsid w:val="00CF470C"/>
    <w:rsid w:val="00CF47B1"/>
    <w:rsid w:val="00CF4810"/>
    <w:rsid w:val="00CF4FD6"/>
    <w:rsid w:val="00CF5355"/>
    <w:rsid w:val="00CF53D4"/>
    <w:rsid w:val="00CF5A4E"/>
    <w:rsid w:val="00CF5A83"/>
    <w:rsid w:val="00CF5F34"/>
    <w:rsid w:val="00CF61C0"/>
    <w:rsid w:val="00CF6350"/>
    <w:rsid w:val="00CF6B97"/>
    <w:rsid w:val="00CF7190"/>
    <w:rsid w:val="00CF7719"/>
    <w:rsid w:val="00CF7AD7"/>
    <w:rsid w:val="00CF7C20"/>
    <w:rsid w:val="00D00040"/>
    <w:rsid w:val="00D00518"/>
    <w:rsid w:val="00D00AD1"/>
    <w:rsid w:val="00D00DE6"/>
    <w:rsid w:val="00D00F1D"/>
    <w:rsid w:val="00D01662"/>
    <w:rsid w:val="00D017F5"/>
    <w:rsid w:val="00D01AC3"/>
    <w:rsid w:val="00D01FB8"/>
    <w:rsid w:val="00D01FF3"/>
    <w:rsid w:val="00D022B4"/>
    <w:rsid w:val="00D022C7"/>
    <w:rsid w:val="00D02457"/>
    <w:rsid w:val="00D026FF"/>
    <w:rsid w:val="00D02CA5"/>
    <w:rsid w:val="00D02D20"/>
    <w:rsid w:val="00D02F35"/>
    <w:rsid w:val="00D02FAE"/>
    <w:rsid w:val="00D02FB0"/>
    <w:rsid w:val="00D03067"/>
    <w:rsid w:val="00D03698"/>
    <w:rsid w:val="00D03AD0"/>
    <w:rsid w:val="00D042FB"/>
    <w:rsid w:val="00D0476F"/>
    <w:rsid w:val="00D049F4"/>
    <w:rsid w:val="00D06265"/>
    <w:rsid w:val="00D06B76"/>
    <w:rsid w:val="00D06F51"/>
    <w:rsid w:val="00D07B2B"/>
    <w:rsid w:val="00D07BC6"/>
    <w:rsid w:val="00D07EDF"/>
    <w:rsid w:val="00D10BFE"/>
    <w:rsid w:val="00D110BE"/>
    <w:rsid w:val="00D115B3"/>
    <w:rsid w:val="00D119D9"/>
    <w:rsid w:val="00D11C73"/>
    <w:rsid w:val="00D1203A"/>
    <w:rsid w:val="00D125AD"/>
    <w:rsid w:val="00D126E9"/>
    <w:rsid w:val="00D128D0"/>
    <w:rsid w:val="00D12B1C"/>
    <w:rsid w:val="00D12C5D"/>
    <w:rsid w:val="00D13104"/>
    <w:rsid w:val="00D136DE"/>
    <w:rsid w:val="00D13E01"/>
    <w:rsid w:val="00D144EF"/>
    <w:rsid w:val="00D1450B"/>
    <w:rsid w:val="00D14759"/>
    <w:rsid w:val="00D14886"/>
    <w:rsid w:val="00D149FD"/>
    <w:rsid w:val="00D14EE4"/>
    <w:rsid w:val="00D14EEB"/>
    <w:rsid w:val="00D15335"/>
    <w:rsid w:val="00D157C7"/>
    <w:rsid w:val="00D1587A"/>
    <w:rsid w:val="00D15A7A"/>
    <w:rsid w:val="00D15B29"/>
    <w:rsid w:val="00D163F9"/>
    <w:rsid w:val="00D163FE"/>
    <w:rsid w:val="00D164B2"/>
    <w:rsid w:val="00D16915"/>
    <w:rsid w:val="00D169F1"/>
    <w:rsid w:val="00D16D97"/>
    <w:rsid w:val="00D16DB7"/>
    <w:rsid w:val="00D17141"/>
    <w:rsid w:val="00D171B3"/>
    <w:rsid w:val="00D1749F"/>
    <w:rsid w:val="00D2032F"/>
    <w:rsid w:val="00D20E27"/>
    <w:rsid w:val="00D20E56"/>
    <w:rsid w:val="00D215D9"/>
    <w:rsid w:val="00D21C6A"/>
    <w:rsid w:val="00D21E74"/>
    <w:rsid w:val="00D2256D"/>
    <w:rsid w:val="00D22704"/>
    <w:rsid w:val="00D22924"/>
    <w:rsid w:val="00D22A29"/>
    <w:rsid w:val="00D22EFA"/>
    <w:rsid w:val="00D2308D"/>
    <w:rsid w:val="00D2391A"/>
    <w:rsid w:val="00D23D77"/>
    <w:rsid w:val="00D2480D"/>
    <w:rsid w:val="00D24956"/>
    <w:rsid w:val="00D24AB4"/>
    <w:rsid w:val="00D24CDC"/>
    <w:rsid w:val="00D251D1"/>
    <w:rsid w:val="00D25875"/>
    <w:rsid w:val="00D25D05"/>
    <w:rsid w:val="00D26537"/>
    <w:rsid w:val="00D267C3"/>
    <w:rsid w:val="00D27031"/>
    <w:rsid w:val="00D27734"/>
    <w:rsid w:val="00D27DB0"/>
    <w:rsid w:val="00D300C1"/>
    <w:rsid w:val="00D3016C"/>
    <w:rsid w:val="00D301DF"/>
    <w:rsid w:val="00D3032C"/>
    <w:rsid w:val="00D30478"/>
    <w:rsid w:val="00D30804"/>
    <w:rsid w:val="00D31552"/>
    <w:rsid w:val="00D319F2"/>
    <w:rsid w:val="00D32151"/>
    <w:rsid w:val="00D322A3"/>
    <w:rsid w:val="00D3247C"/>
    <w:rsid w:val="00D32515"/>
    <w:rsid w:val="00D326E6"/>
    <w:rsid w:val="00D32725"/>
    <w:rsid w:val="00D32733"/>
    <w:rsid w:val="00D3282C"/>
    <w:rsid w:val="00D32A49"/>
    <w:rsid w:val="00D33605"/>
    <w:rsid w:val="00D33669"/>
    <w:rsid w:val="00D33692"/>
    <w:rsid w:val="00D33EED"/>
    <w:rsid w:val="00D3432D"/>
    <w:rsid w:val="00D34691"/>
    <w:rsid w:val="00D35322"/>
    <w:rsid w:val="00D3549A"/>
    <w:rsid w:val="00D35500"/>
    <w:rsid w:val="00D356CF"/>
    <w:rsid w:val="00D360B0"/>
    <w:rsid w:val="00D3611A"/>
    <w:rsid w:val="00D367F8"/>
    <w:rsid w:val="00D36A87"/>
    <w:rsid w:val="00D36BE9"/>
    <w:rsid w:val="00D36CFD"/>
    <w:rsid w:val="00D36E7D"/>
    <w:rsid w:val="00D37658"/>
    <w:rsid w:val="00D37A10"/>
    <w:rsid w:val="00D37DFC"/>
    <w:rsid w:val="00D37F6E"/>
    <w:rsid w:val="00D400E5"/>
    <w:rsid w:val="00D40210"/>
    <w:rsid w:val="00D40244"/>
    <w:rsid w:val="00D40325"/>
    <w:rsid w:val="00D40C8F"/>
    <w:rsid w:val="00D40E85"/>
    <w:rsid w:val="00D4104E"/>
    <w:rsid w:val="00D41807"/>
    <w:rsid w:val="00D41A8F"/>
    <w:rsid w:val="00D41CD4"/>
    <w:rsid w:val="00D41F29"/>
    <w:rsid w:val="00D42258"/>
    <w:rsid w:val="00D42606"/>
    <w:rsid w:val="00D4401C"/>
    <w:rsid w:val="00D441C9"/>
    <w:rsid w:val="00D4433A"/>
    <w:rsid w:val="00D444DD"/>
    <w:rsid w:val="00D44555"/>
    <w:rsid w:val="00D44747"/>
    <w:rsid w:val="00D44A4C"/>
    <w:rsid w:val="00D44B0C"/>
    <w:rsid w:val="00D44B68"/>
    <w:rsid w:val="00D44C2D"/>
    <w:rsid w:val="00D4559A"/>
    <w:rsid w:val="00D459AC"/>
    <w:rsid w:val="00D45D4A"/>
    <w:rsid w:val="00D468E2"/>
    <w:rsid w:val="00D4698C"/>
    <w:rsid w:val="00D46D47"/>
    <w:rsid w:val="00D46E8E"/>
    <w:rsid w:val="00D47340"/>
    <w:rsid w:val="00D47369"/>
    <w:rsid w:val="00D4740F"/>
    <w:rsid w:val="00D474AC"/>
    <w:rsid w:val="00D47927"/>
    <w:rsid w:val="00D47A71"/>
    <w:rsid w:val="00D47BFE"/>
    <w:rsid w:val="00D47C93"/>
    <w:rsid w:val="00D47CEB"/>
    <w:rsid w:val="00D47F48"/>
    <w:rsid w:val="00D501B7"/>
    <w:rsid w:val="00D50349"/>
    <w:rsid w:val="00D50687"/>
    <w:rsid w:val="00D509F5"/>
    <w:rsid w:val="00D50BFA"/>
    <w:rsid w:val="00D510DE"/>
    <w:rsid w:val="00D5123D"/>
    <w:rsid w:val="00D51257"/>
    <w:rsid w:val="00D519FB"/>
    <w:rsid w:val="00D522CF"/>
    <w:rsid w:val="00D523F1"/>
    <w:rsid w:val="00D52516"/>
    <w:rsid w:val="00D530A2"/>
    <w:rsid w:val="00D537DF"/>
    <w:rsid w:val="00D5382A"/>
    <w:rsid w:val="00D53B6B"/>
    <w:rsid w:val="00D54335"/>
    <w:rsid w:val="00D5447D"/>
    <w:rsid w:val="00D54783"/>
    <w:rsid w:val="00D551B1"/>
    <w:rsid w:val="00D55363"/>
    <w:rsid w:val="00D5610E"/>
    <w:rsid w:val="00D562E5"/>
    <w:rsid w:val="00D56396"/>
    <w:rsid w:val="00D56A5D"/>
    <w:rsid w:val="00D56BD2"/>
    <w:rsid w:val="00D57247"/>
    <w:rsid w:val="00D57B33"/>
    <w:rsid w:val="00D600F4"/>
    <w:rsid w:val="00D6031F"/>
    <w:rsid w:val="00D60343"/>
    <w:rsid w:val="00D60396"/>
    <w:rsid w:val="00D6058A"/>
    <w:rsid w:val="00D60622"/>
    <w:rsid w:val="00D60689"/>
    <w:rsid w:val="00D607E0"/>
    <w:rsid w:val="00D60A7C"/>
    <w:rsid w:val="00D613F3"/>
    <w:rsid w:val="00D61612"/>
    <w:rsid w:val="00D61757"/>
    <w:rsid w:val="00D61990"/>
    <w:rsid w:val="00D62829"/>
    <w:rsid w:val="00D6283F"/>
    <w:rsid w:val="00D635AD"/>
    <w:rsid w:val="00D6392F"/>
    <w:rsid w:val="00D63952"/>
    <w:rsid w:val="00D63C4A"/>
    <w:rsid w:val="00D647CD"/>
    <w:rsid w:val="00D64D24"/>
    <w:rsid w:val="00D65122"/>
    <w:rsid w:val="00D651D2"/>
    <w:rsid w:val="00D65664"/>
    <w:rsid w:val="00D65C0D"/>
    <w:rsid w:val="00D6672F"/>
    <w:rsid w:val="00D6684C"/>
    <w:rsid w:val="00D66905"/>
    <w:rsid w:val="00D669ED"/>
    <w:rsid w:val="00D66D87"/>
    <w:rsid w:val="00D67850"/>
    <w:rsid w:val="00D67C3F"/>
    <w:rsid w:val="00D705D3"/>
    <w:rsid w:val="00D7061E"/>
    <w:rsid w:val="00D70718"/>
    <w:rsid w:val="00D70C1B"/>
    <w:rsid w:val="00D710A0"/>
    <w:rsid w:val="00D713FB"/>
    <w:rsid w:val="00D718CE"/>
    <w:rsid w:val="00D71EA3"/>
    <w:rsid w:val="00D72304"/>
    <w:rsid w:val="00D72630"/>
    <w:rsid w:val="00D72882"/>
    <w:rsid w:val="00D73347"/>
    <w:rsid w:val="00D733BC"/>
    <w:rsid w:val="00D73500"/>
    <w:rsid w:val="00D73F65"/>
    <w:rsid w:val="00D7406B"/>
    <w:rsid w:val="00D743C5"/>
    <w:rsid w:val="00D74B5E"/>
    <w:rsid w:val="00D7526E"/>
    <w:rsid w:val="00D753A1"/>
    <w:rsid w:val="00D75412"/>
    <w:rsid w:val="00D7569C"/>
    <w:rsid w:val="00D7597C"/>
    <w:rsid w:val="00D75FE7"/>
    <w:rsid w:val="00D766D2"/>
    <w:rsid w:val="00D769B9"/>
    <w:rsid w:val="00D769C9"/>
    <w:rsid w:val="00D76B31"/>
    <w:rsid w:val="00D76BD2"/>
    <w:rsid w:val="00D775AC"/>
    <w:rsid w:val="00D779B5"/>
    <w:rsid w:val="00D77E5A"/>
    <w:rsid w:val="00D80170"/>
    <w:rsid w:val="00D802AA"/>
    <w:rsid w:val="00D804AE"/>
    <w:rsid w:val="00D80D43"/>
    <w:rsid w:val="00D81006"/>
    <w:rsid w:val="00D81013"/>
    <w:rsid w:val="00D82345"/>
    <w:rsid w:val="00D823D6"/>
    <w:rsid w:val="00D82839"/>
    <w:rsid w:val="00D82D79"/>
    <w:rsid w:val="00D82EA1"/>
    <w:rsid w:val="00D83237"/>
    <w:rsid w:val="00D83464"/>
    <w:rsid w:val="00D83F9C"/>
    <w:rsid w:val="00D843E0"/>
    <w:rsid w:val="00D84930"/>
    <w:rsid w:val="00D84BD4"/>
    <w:rsid w:val="00D84DF8"/>
    <w:rsid w:val="00D84E0B"/>
    <w:rsid w:val="00D853CF"/>
    <w:rsid w:val="00D85A12"/>
    <w:rsid w:val="00D85D1E"/>
    <w:rsid w:val="00D85F6C"/>
    <w:rsid w:val="00D86335"/>
    <w:rsid w:val="00D86336"/>
    <w:rsid w:val="00D86723"/>
    <w:rsid w:val="00D87589"/>
    <w:rsid w:val="00D87696"/>
    <w:rsid w:val="00D90498"/>
    <w:rsid w:val="00D90B6A"/>
    <w:rsid w:val="00D90CAC"/>
    <w:rsid w:val="00D910C1"/>
    <w:rsid w:val="00D91372"/>
    <w:rsid w:val="00D916C3"/>
    <w:rsid w:val="00D91A3F"/>
    <w:rsid w:val="00D91D0C"/>
    <w:rsid w:val="00D91F31"/>
    <w:rsid w:val="00D931C5"/>
    <w:rsid w:val="00D93306"/>
    <w:rsid w:val="00D93910"/>
    <w:rsid w:val="00D93B9C"/>
    <w:rsid w:val="00D93C0D"/>
    <w:rsid w:val="00D93D32"/>
    <w:rsid w:val="00D94328"/>
    <w:rsid w:val="00D943BD"/>
    <w:rsid w:val="00D94CE5"/>
    <w:rsid w:val="00D94E3E"/>
    <w:rsid w:val="00D95A0A"/>
    <w:rsid w:val="00D95A14"/>
    <w:rsid w:val="00D96426"/>
    <w:rsid w:val="00D96BD9"/>
    <w:rsid w:val="00D96F94"/>
    <w:rsid w:val="00D97116"/>
    <w:rsid w:val="00D97867"/>
    <w:rsid w:val="00D97C18"/>
    <w:rsid w:val="00D97C53"/>
    <w:rsid w:val="00D97DAB"/>
    <w:rsid w:val="00DA0339"/>
    <w:rsid w:val="00DA0860"/>
    <w:rsid w:val="00DA0B4A"/>
    <w:rsid w:val="00DA0D73"/>
    <w:rsid w:val="00DA10D1"/>
    <w:rsid w:val="00DA1434"/>
    <w:rsid w:val="00DA1650"/>
    <w:rsid w:val="00DA199E"/>
    <w:rsid w:val="00DA1A67"/>
    <w:rsid w:val="00DA2746"/>
    <w:rsid w:val="00DA2B0E"/>
    <w:rsid w:val="00DA2C01"/>
    <w:rsid w:val="00DA2C41"/>
    <w:rsid w:val="00DA348B"/>
    <w:rsid w:val="00DA36CD"/>
    <w:rsid w:val="00DA3B07"/>
    <w:rsid w:val="00DA3F6C"/>
    <w:rsid w:val="00DA4404"/>
    <w:rsid w:val="00DA4522"/>
    <w:rsid w:val="00DA4636"/>
    <w:rsid w:val="00DA481B"/>
    <w:rsid w:val="00DA4D52"/>
    <w:rsid w:val="00DA5CB8"/>
    <w:rsid w:val="00DA619F"/>
    <w:rsid w:val="00DA6366"/>
    <w:rsid w:val="00DA64D7"/>
    <w:rsid w:val="00DA66CC"/>
    <w:rsid w:val="00DA67EB"/>
    <w:rsid w:val="00DA7132"/>
    <w:rsid w:val="00DA7415"/>
    <w:rsid w:val="00DA7429"/>
    <w:rsid w:val="00DA7B17"/>
    <w:rsid w:val="00DA7CF4"/>
    <w:rsid w:val="00DB031E"/>
    <w:rsid w:val="00DB03F0"/>
    <w:rsid w:val="00DB04DE"/>
    <w:rsid w:val="00DB0955"/>
    <w:rsid w:val="00DB0A1D"/>
    <w:rsid w:val="00DB0AE0"/>
    <w:rsid w:val="00DB113D"/>
    <w:rsid w:val="00DB1C3F"/>
    <w:rsid w:val="00DB1D2A"/>
    <w:rsid w:val="00DB2107"/>
    <w:rsid w:val="00DB2635"/>
    <w:rsid w:val="00DB2F45"/>
    <w:rsid w:val="00DB317A"/>
    <w:rsid w:val="00DB3217"/>
    <w:rsid w:val="00DB3A21"/>
    <w:rsid w:val="00DB3AF1"/>
    <w:rsid w:val="00DB3D44"/>
    <w:rsid w:val="00DB422F"/>
    <w:rsid w:val="00DB4319"/>
    <w:rsid w:val="00DB4877"/>
    <w:rsid w:val="00DB4907"/>
    <w:rsid w:val="00DB4C30"/>
    <w:rsid w:val="00DB4D5D"/>
    <w:rsid w:val="00DB502E"/>
    <w:rsid w:val="00DB5160"/>
    <w:rsid w:val="00DB5297"/>
    <w:rsid w:val="00DB542F"/>
    <w:rsid w:val="00DB5542"/>
    <w:rsid w:val="00DB55A8"/>
    <w:rsid w:val="00DB5769"/>
    <w:rsid w:val="00DB5A94"/>
    <w:rsid w:val="00DB5D35"/>
    <w:rsid w:val="00DB5E4F"/>
    <w:rsid w:val="00DB6019"/>
    <w:rsid w:val="00DB6358"/>
    <w:rsid w:val="00DB6371"/>
    <w:rsid w:val="00DB6584"/>
    <w:rsid w:val="00DB65AC"/>
    <w:rsid w:val="00DB6729"/>
    <w:rsid w:val="00DB70FF"/>
    <w:rsid w:val="00DB72B2"/>
    <w:rsid w:val="00DB75F4"/>
    <w:rsid w:val="00DB76B9"/>
    <w:rsid w:val="00DB77F9"/>
    <w:rsid w:val="00DB7C40"/>
    <w:rsid w:val="00DC049B"/>
    <w:rsid w:val="00DC0C64"/>
    <w:rsid w:val="00DC0F6C"/>
    <w:rsid w:val="00DC1173"/>
    <w:rsid w:val="00DC11B0"/>
    <w:rsid w:val="00DC11D6"/>
    <w:rsid w:val="00DC1209"/>
    <w:rsid w:val="00DC16C8"/>
    <w:rsid w:val="00DC17D0"/>
    <w:rsid w:val="00DC1A7C"/>
    <w:rsid w:val="00DC1EAC"/>
    <w:rsid w:val="00DC1FA8"/>
    <w:rsid w:val="00DC218B"/>
    <w:rsid w:val="00DC35F1"/>
    <w:rsid w:val="00DC36ED"/>
    <w:rsid w:val="00DC38C1"/>
    <w:rsid w:val="00DC3900"/>
    <w:rsid w:val="00DC3A67"/>
    <w:rsid w:val="00DC3F79"/>
    <w:rsid w:val="00DC45DA"/>
    <w:rsid w:val="00DC4791"/>
    <w:rsid w:val="00DC4C64"/>
    <w:rsid w:val="00DC52AB"/>
    <w:rsid w:val="00DC560B"/>
    <w:rsid w:val="00DC5646"/>
    <w:rsid w:val="00DC6032"/>
    <w:rsid w:val="00DC6215"/>
    <w:rsid w:val="00DC68A9"/>
    <w:rsid w:val="00DC6995"/>
    <w:rsid w:val="00DC6D86"/>
    <w:rsid w:val="00DC6F76"/>
    <w:rsid w:val="00DC7268"/>
    <w:rsid w:val="00DC7407"/>
    <w:rsid w:val="00DC7A1C"/>
    <w:rsid w:val="00DC7C7C"/>
    <w:rsid w:val="00DC7C9E"/>
    <w:rsid w:val="00DC7FCB"/>
    <w:rsid w:val="00DD0558"/>
    <w:rsid w:val="00DD06A2"/>
    <w:rsid w:val="00DD07C0"/>
    <w:rsid w:val="00DD0FCA"/>
    <w:rsid w:val="00DD1184"/>
    <w:rsid w:val="00DD125E"/>
    <w:rsid w:val="00DD133D"/>
    <w:rsid w:val="00DD1495"/>
    <w:rsid w:val="00DD166A"/>
    <w:rsid w:val="00DD1ADE"/>
    <w:rsid w:val="00DD1D7A"/>
    <w:rsid w:val="00DD231E"/>
    <w:rsid w:val="00DD2401"/>
    <w:rsid w:val="00DD4E03"/>
    <w:rsid w:val="00DD4ECC"/>
    <w:rsid w:val="00DD5097"/>
    <w:rsid w:val="00DD5E1E"/>
    <w:rsid w:val="00DD5F5D"/>
    <w:rsid w:val="00DD6293"/>
    <w:rsid w:val="00DD641B"/>
    <w:rsid w:val="00DD67C4"/>
    <w:rsid w:val="00DD6F9B"/>
    <w:rsid w:val="00DD729C"/>
    <w:rsid w:val="00DD735A"/>
    <w:rsid w:val="00DD748B"/>
    <w:rsid w:val="00DD772B"/>
    <w:rsid w:val="00DD7AD7"/>
    <w:rsid w:val="00DE007E"/>
    <w:rsid w:val="00DE04F0"/>
    <w:rsid w:val="00DE0BB2"/>
    <w:rsid w:val="00DE0CEA"/>
    <w:rsid w:val="00DE1019"/>
    <w:rsid w:val="00DE117F"/>
    <w:rsid w:val="00DE14B5"/>
    <w:rsid w:val="00DE14CD"/>
    <w:rsid w:val="00DE1BF7"/>
    <w:rsid w:val="00DE1CAD"/>
    <w:rsid w:val="00DE1E4A"/>
    <w:rsid w:val="00DE1ECB"/>
    <w:rsid w:val="00DE1F67"/>
    <w:rsid w:val="00DE2031"/>
    <w:rsid w:val="00DE24CB"/>
    <w:rsid w:val="00DE261B"/>
    <w:rsid w:val="00DE2872"/>
    <w:rsid w:val="00DE29FB"/>
    <w:rsid w:val="00DE2C60"/>
    <w:rsid w:val="00DE2DB1"/>
    <w:rsid w:val="00DE3551"/>
    <w:rsid w:val="00DE38F9"/>
    <w:rsid w:val="00DE3BD5"/>
    <w:rsid w:val="00DE419C"/>
    <w:rsid w:val="00DE422F"/>
    <w:rsid w:val="00DE43F4"/>
    <w:rsid w:val="00DE483B"/>
    <w:rsid w:val="00DE4FB0"/>
    <w:rsid w:val="00DE5B00"/>
    <w:rsid w:val="00DE5CE9"/>
    <w:rsid w:val="00DE5F5E"/>
    <w:rsid w:val="00DE60A8"/>
    <w:rsid w:val="00DE6398"/>
    <w:rsid w:val="00DE67D8"/>
    <w:rsid w:val="00DE6A65"/>
    <w:rsid w:val="00DE6BC4"/>
    <w:rsid w:val="00DE70E0"/>
    <w:rsid w:val="00DE740C"/>
    <w:rsid w:val="00DE7727"/>
    <w:rsid w:val="00DE7A1B"/>
    <w:rsid w:val="00DF02CF"/>
    <w:rsid w:val="00DF035B"/>
    <w:rsid w:val="00DF0861"/>
    <w:rsid w:val="00DF104B"/>
    <w:rsid w:val="00DF1508"/>
    <w:rsid w:val="00DF1A0B"/>
    <w:rsid w:val="00DF2378"/>
    <w:rsid w:val="00DF249A"/>
    <w:rsid w:val="00DF261E"/>
    <w:rsid w:val="00DF2645"/>
    <w:rsid w:val="00DF2715"/>
    <w:rsid w:val="00DF2B83"/>
    <w:rsid w:val="00DF2E23"/>
    <w:rsid w:val="00DF31B0"/>
    <w:rsid w:val="00DF3A90"/>
    <w:rsid w:val="00DF3DE9"/>
    <w:rsid w:val="00DF42B2"/>
    <w:rsid w:val="00DF4479"/>
    <w:rsid w:val="00DF46D8"/>
    <w:rsid w:val="00DF4856"/>
    <w:rsid w:val="00DF5074"/>
    <w:rsid w:val="00DF5463"/>
    <w:rsid w:val="00DF5C85"/>
    <w:rsid w:val="00DF5F4B"/>
    <w:rsid w:val="00DF6230"/>
    <w:rsid w:val="00DF68A7"/>
    <w:rsid w:val="00DF6BB7"/>
    <w:rsid w:val="00DF7CBC"/>
    <w:rsid w:val="00DF7ECA"/>
    <w:rsid w:val="00E0017E"/>
    <w:rsid w:val="00E0033A"/>
    <w:rsid w:val="00E003FC"/>
    <w:rsid w:val="00E007A5"/>
    <w:rsid w:val="00E00A7B"/>
    <w:rsid w:val="00E00D86"/>
    <w:rsid w:val="00E00E9E"/>
    <w:rsid w:val="00E010F3"/>
    <w:rsid w:val="00E01757"/>
    <w:rsid w:val="00E017A3"/>
    <w:rsid w:val="00E017E6"/>
    <w:rsid w:val="00E01CE3"/>
    <w:rsid w:val="00E01E9E"/>
    <w:rsid w:val="00E0253E"/>
    <w:rsid w:val="00E02674"/>
    <w:rsid w:val="00E02A06"/>
    <w:rsid w:val="00E02E3C"/>
    <w:rsid w:val="00E03340"/>
    <w:rsid w:val="00E03374"/>
    <w:rsid w:val="00E03782"/>
    <w:rsid w:val="00E038CC"/>
    <w:rsid w:val="00E039A8"/>
    <w:rsid w:val="00E03DA9"/>
    <w:rsid w:val="00E0408A"/>
    <w:rsid w:val="00E04133"/>
    <w:rsid w:val="00E042EF"/>
    <w:rsid w:val="00E049BE"/>
    <w:rsid w:val="00E04BD4"/>
    <w:rsid w:val="00E04BEB"/>
    <w:rsid w:val="00E0537C"/>
    <w:rsid w:val="00E05A95"/>
    <w:rsid w:val="00E061D5"/>
    <w:rsid w:val="00E06417"/>
    <w:rsid w:val="00E06681"/>
    <w:rsid w:val="00E070CD"/>
    <w:rsid w:val="00E07507"/>
    <w:rsid w:val="00E07A94"/>
    <w:rsid w:val="00E07D5A"/>
    <w:rsid w:val="00E07F12"/>
    <w:rsid w:val="00E103ED"/>
    <w:rsid w:val="00E10892"/>
    <w:rsid w:val="00E10ADC"/>
    <w:rsid w:val="00E10B9A"/>
    <w:rsid w:val="00E113D8"/>
    <w:rsid w:val="00E114C5"/>
    <w:rsid w:val="00E11B96"/>
    <w:rsid w:val="00E128BD"/>
    <w:rsid w:val="00E137B3"/>
    <w:rsid w:val="00E13909"/>
    <w:rsid w:val="00E13A5E"/>
    <w:rsid w:val="00E13BE5"/>
    <w:rsid w:val="00E15981"/>
    <w:rsid w:val="00E15CEA"/>
    <w:rsid w:val="00E1640A"/>
    <w:rsid w:val="00E1643B"/>
    <w:rsid w:val="00E1655D"/>
    <w:rsid w:val="00E1674F"/>
    <w:rsid w:val="00E168D6"/>
    <w:rsid w:val="00E16C26"/>
    <w:rsid w:val="00E16EE9"/>
    <w:rsid w:val="00E1722C"/>
    <w:rsid w:val="00E1774C"/>
    <w:rsid w:val="00E17753"/>
    <w:rsid w:val="00E17797"/>
    <w:rsid w:val="00E20642"/>
    <w:rsid w:val="00E20C6F"/>
    <w:rsid w:val="00E20D8F"/>
    <w:rsid w:val="00E210BB"/>
    <w:rsid w:val="00E211D0"/>
    <w:rsid w:val="00E21560"/>
    <w:rsid w:val="00E21AD6"/>
    <w:rsid w:val="00E21B3C"/>
    <w:rsid w:val="00E21BFD"/>
    <w:rsid w:val="00E21C2A"/>
    <w:rsid w:val="00E21C60"/>
    <w:rsid w:val="00E21E93"/>
    <w:rsid w:val="00E21F8B"/>
    <w:rsid w:val="00E23445"/>
    <w:rsid w:val="00E23548"/>
    <w:rsid w:val="00E23849"/>
    <w:rsid w:val="00E23861"/>
    <w:rsid w:val="00E23D10"/>
    <w:rsid w:val="00E23EED"/>
    <w:rsid w:val="00E24645"/>
    <w:rsid w:val="00E2485B"/>
    <w:rsid w:val="00E25280"/>
    <w:rsid w:val="00E252B4"/>
    <w:rsid w:val="00E25364"/>
    <w:rsid w:val="00E25B49"/>
    <w:rsid w:val="00E25D60"/>
    <w:rsid w:val="00E2606C"/>
    <w:rsid w:val="00E262EA"/>
    <w:rsid w:val="00E26BB5"/>
    <w:rsid w:val="00E26CC6"/>
    <w:rsid w:val="00E26D9D"/>
    <w:rsid w:val="00E270F2"/>
    <w:rsid w:val="00E2714C"/>
    <w:rsid w:val="00E275D5"/>
    <w:rsid w:val="00E27992"/>
    <w:rsid w:val="00E27A67"/>
    <w:rsid w:val="00E303F5"/>
    <w:rsid w:val="00E3055A"/>
    <w:rsid w:val="00E308A1"/>
    <w:rsid w:val="00E309B7"/>
    <w:rsid w:val="00E30AC6"/>
    <w:rsid w:val="00E30F84"/>
    <w:rsid w:val="00E31D51"/>
    <w:rsid w:val="00E3235C"/>
    <w:rsid w:val="00E32AEC"/>
    <w:rsid w:val="00E32B0F"/>
    <w:rsid w:val="00E32C8D"/>
    <w:rsid w:val="00E3309E"/>
    <w:rsid w:val="00E33157"/>
    <w:rsid w:val="00E33959"/>
    <w:rsid w:val="00E33A0C"/>
    <w:rsid w:val="00E33BAC"/>
    <w:rsid w:val="00E33C36"/>
    <w:rsid w:val="00E33D5B"/>
    <w:rsid w:val="00E33F97"/>
    <w:rsid w:val="00E3419F"/>
    <w:rsid w:val="00E3449B"/>
    <w:rsid w:val="00E344E9"/>
    <w:rsid w:val="00E34A04"/>
    <w:rsid w:val="00E34E20"/>
    <w:rsid w:val="00E35200"/>
    <w:rsid w:val="00E35310"/>
    <w:rsid w:val="00E355CC"/>
    <w:rsid w:val="00E3581B"/>
    <w:rsid w:val="00E35A28"/>
    <w:rsid w:val="00E35BA0"/>
    <w:rsid w:val="00E35C20"/>
    <w:rsid w:val="00E35F13"/>
    <w:rsid w:val="00E3623B"/>
    <w:rsid w:val="00E362E3"/>
    <w:rsid w:val="00E3764A"/>
    <w:rsid w:val="00E376B8"/>
    <w:rsid w:val="00E3789F"/>
    <w:rsid w:val="00E4039E"/>
    <w:rsid w:val="00E4048D"/>
    <w:rsid w:val="00E4083F"/>
    <w:rsid w:val="00E40BBA"/>
    <w:rsid w:val="00E40C0E"/>
    <w:rsid w:val="00E40D50"/>
    <w:rsid w:val="00E40E8F"/>
    <w:rsid w:val="00E40EF3"/>
    <w:rsid w:val="00E40F42"/>
    <w:rsid w:val="00E4105E"/>
    <w:rsid w:val="00E41387"/>
    <w:rsid w:val="00E41502"/>
    <w:rsid w:val="00E41AC1"/>
    <w:rsid w:val="00E41B13"/>
    <w:rsid w:val="00E4251B"/>
    <w:rsid w:val="00E42618"/>
    <w:rsid w:val="00E4286A"/>
    <w:rsid w:val="00E42B4D"/>
    <w:rsid w:val="00E4389C"/>
    <w:rsid w:val="00E438EF"/>
    <w:rsid w:val="00E43E90"/>
    <w:rsid w:val="00E43F7B"/>
    <w:rsid w:val="00E44783"/>
    <w:rsid w:val="00E44A52"/>
    <w:rsid w:val="00E4597B"/>
    <w:rsid w:val="00E45C66"/>
    <w:rsid w:val="00E46056"/>
    <w:rsid w:val="00E46878"/>
    <w:rsid w:val="00E469B4"/>
    <w:rsid w:val="00E46B64"/>
    <w:rsid w:val="00E47AE5"/>
    <w:rsid w:val="00E47B0E"/>
    <w:rsid w:val="00E50630"/>
    <w:rsid w:val="00E51255"/>
    <w:rsid w:val="00E5149F"/>
    <w:rsid w:val="00E5179F"/>
    <w:rsid w:val="00E517D7"/>
    <w:rsid w:val="00E521B4"/>
    <w:rsid w:val="00E52CB6"/>
    <w:rsid w:val="00E531C9"/>
    <w:rsid w:val="00E5345A"/>
    <w:rsid w:val="00E53E99"/>
    <w:rsid w:val="00E53F12"/>
    <w:rsid w:val="00E540D2"/>
    <w:rsid w:val="00E544AE"/>
    <w:rsid w:val="00E54DC0"/>
    <w:rsid w:val="00E54E9C"/>
    <w:rsid w:val="00E55410"/>
    <w:rsid w:val="00E554AB"/>
    <w:rsid w:val="00E558AE"/>
    <w:rsid w:val="00E56180"/>
    <w:rsid w:val="00E5641A"/>
    <w:rsid w:val="00E56DFB"/>
    <w:rsid w:val="00E56EBE"/>
    <w:rsid w:val="00E57399"/>
    <w:rsid w:val="00E57429"/>
    <w:rsid w:val="00E57516"/>
    <w:rsid w:val="00E576DA"/>
    <w:rsid w:val="00E577ED"/>
    <w:rsid w:val="00E578FC"/>
    <w:rsid w:val="00E6067B"/>
    <w:rsid w:val="00E6084D"/>
    <w:rsid w:val="00E60920"/>
    <w:rsid w:val="00E60D8E"/>
    <w:rsid w:val="00E60DB1"/>
    <w:rsid w:val="00E61026"/>
    <w:rsid w:val="00E61264"/>
    <w:rsid w:val="00E61811"/>
    <w:rsid w:val="00E61A4C"/>
    <w:rsid w:val="00E61A68"/>
    <w:rsid w:val="00E61A9E"/>
    <w:rsid w:val="00E620A5"/>
    <w:rsid w:val="00E622CD"/>
    <w:rsid w:val="00E62542"/>
    <w:rsid w:val="00E625A9"/>
    <w:rsid w:val="00E6293B"/>
    <w:rsid w:val="00E6296C"/>
    <w:rsid w:val="00E62BC1"/>
    <w:rsid w:val="00E6341D"/>
    <w:rsid w:val="00E635DA"/>
    <w:rsid w:val="00E64024"/>
    <w:rsid w:val="00E64153"/>
    <w:rsid w:val="00E64701"/>
    <w:rsid w:val="00E64958"/>
    <w:rsid w:val="00E64C6C"/>
    <w:rsid w:val="00E64D0D"/>
    <w:rsid w:val="00E652D3"/>
    <w:rsid w:val="00E658E5"/>
    <w:rsid w:val="00E65C8C"/>
    <w:rsid w:val="00E663AF"/>
    <w:rsid w:val="00E6672D"/>
    <w:rsid w:val="00E66D7A"/>
    <w:rsid w:val="00E701A1"/>
    <w:rsid w:val="00E704DF"/>
    <w:rsid w:val="00E70AAA"/>
    <w:rsid w:val="00E70CA3"/>
    <w:rsid w:val="00E70ECB"/>
    <w:rsid w:val="00E70FCB"/>
    <w:rsid w:val="00E71094"/>
    <w:rsid w:val="00E7148B"/>
    <w:rsid w:val="00E71C1C"/>
    <w:rsid w:val="00E720C4"/>
    <w:rsid w:val="00E72627"/>
    <w:rsid w:val="00E7281D"/>
    <w:rsid w:val="00E72D9F"/>
    <w:rsid w:val="00E72F58"/>
    <w:rsid w:val="00E731BC"/>
    <w:rsid w:val="00E7329D"/>
    <w:rsid w:val="00E73477"/>
    <w:rsid w:val="00E73C1F"/>
    <w:rsid w:val="00E73CCB"/>
    <w:rsid w:val="00E74059"/>
    <w:rsid w:val="00E7435B"/>
    <w:rsid w:val="00E7476C"/>
    <w:rsid w:val="00E74851"/>
    <w:rsid w:val="00E748A9"/>
    <w:rsid w:val="00E74946"/>
    <w:rsid w:val="00E74E04"/>
    <w:rsid w:val="00E756C2"/>
    <w:rsid w:val="00E756E5"/>
    <w:rsid w:val="00E75824"/>
    <w:rsid w:val="00E75961"/>
    <w:rsid w:val="00E75B67"/>
    <w:rsid w:val="00E75BFE"/>
    <w:rsid w:val="00E75D17"/>
    <w:rsid w:val="00E75F5E"/>
    <w:rsid w:val="00E75FB2"/>
    <w:rsid w:val="00E7690D"/>
    <w:rsid w:val="00E76AC9"/>
    <w:rsid w:val="00E76C93"/>
    <w:rsid w:val="00E7711E"/>
    <w:rsid w:val="00E7752B"/>
    <w:rsid w:val="00E77598"/>
    <w:rsid w:val="00E77930"/>
    <w:rsid w:val="00E80059"/>
    <w:rsid w:val="00E80935"/>
    <w:rsid w:val="00E81088"/>
    <w:rsid w:val="00E81606"/>
    <w:rsid w:val="00E81712"/>
    <w:rsid w:val="00E81778"/>
    <w:rsid w:val="00E8195A"/>
    <w:rsid w:val="00E81DC2"/>
    <w:rsid w:val="00E821FE"/>
    <w:rsid w:val="00E823CF"/>
    <w:rsid w:val="00E824D1"/>
    <w:rsid w:val="00E8256C"/>
    <w:rsid w:val="00E825F1"/>
    <w:rsid w:val="00E8261F"/>
    <w:rsid w:val="00E82AF5"/>
    <w:rsid w:val="00E82D2D"/>
    <w:rsid w:val="00E8335C"/>
    <w:rsid w:val="00E83FF6"/>
    <w:rsid w:val="00E841C2"/>
    <w:rsid w:val="00E845CC"/>
    <w:rsid w:val="00E8474F"/>
    <w:rsid w:val="00E84971"/>
    <w:rsid w:val="00E849C6"/>
    <w:rsid w:val="00E84B61"/>
    <w:rsid w:val="00E84EEE"/>
    <w:rsid w:val="00E852AC"/>
    <w:rsid w:val="00E85350"/>
    <w:rsid w:val="00E85770"/>
    <w:rsid w:val="00E8602F"/>
    <w:rsid w:val="00E869DF"/>
    <w:rsid w:val="00E86A46"/>
    <w:rsid w:val="00E8727F"/>
    <w:rsid w:val="00E87C2C"/>
    <w:rsid w:val="00E87DD9"/>
    <w:rsid w:val="00E87E5E"/>
    <w:rsid w:val="00E90318"/>
    <w:rsid w:val="00E905CC"/>
    <w:rsid w:val="00E9064A"/>
    <w:rsid w:val="00E9067D"/>
    <w:rsid w:val="00E90AD2"/>
    <w:rsid w:val="00E90AF4"/>
    <w:rsid w:val="00E90EDA"/>
    <w:rsid w:val="00E9120A"/>
    <w:rsid w:val="00E91266"/>
    <w:rsid w:val="00E915C8"/>
    <w:rsid w:val="00E918DF"/>
    <w:rsid w:val="00E91AA6"/>
    <w:rsid w:val="00E91C75"/>
    <w:rsid w:val="00E91CBD"/>
    <w:rsid w:val="00E924F1"/>
    <w:rsid w:val="00E928E8"/>
    <w:rsid w:val="00E93457"/>
    <w:rsid w:val="00E93E65"/>
    <w:rsid w:val="00E944B6"/>
    <w:rsid w:val="00E94B07"/>
    <w:rsid w:val="00E94BF0"/>
    <w:rsid w:val="00E950AF"/>
    <w:rsid w:val="00E956F6"/>
    <w:rsid w:val="00E95C41"/>
    <w:rsid w:val="00E95DF9"/>
    <w:rsid w:val="00E963EF"/>
    <w:rsid w:val="00E9724A"/>
    <w:rsid w:val="00E974A9"/>
    <w:rsid w:val="00E975EC"/>
    <w:rsid w:val="00E9774B"/>
    <w:rsid w:val="00E97944"/>
    <w:rsid w:val="00EA100C"/>
    <w:rsid w:val="00EA12CE"/>
    <w:rsid w:val="00EA1327"/>
    <w:rsid w:val="00EA1353"/>
    <w:rsid w:val="00EA17A8"/>
    <w:rsid w:val="00EA1BA4"/>
    <w:rsid w:val="00EA2DE2"/>
    <w:rsid w:val="00EA31FC"/>
    <w:rsid w:val="00EA3214"/>
    <w:rsid w:val="00EA378C"/>
    <w:rsid w:val="00EA3C51"/>
    <w:rsid w:val="00EA3CC3"/>
    <w:rsid w:val="00EA407E"/>
    <w:rsid w:val="00EA4B98"/>
    <w:rsid w:val="00EA5246"/>
    <w:rsid w:val="00EA5250"/>
    <w:rsid w:val="00EA55A3"/>
    <w:rsid w:val="00EA57E7"/>
    <w:rsid w:val="00EA5F06"/>
    <w:rsid w:val="00EA62E5"/>
    <w:rsid w:val="00EA688C"/>
    <w:rsid w:val="00EA6DB9"/>
    <w:rsid w:val="00EA6E30"/>
    <w:rsid w:val="00EA6E9A"/>
    <w:rsid w:val="00EB006D"/>
    <w:rsid w:val="00EB01F2"/>
    <w:rsid w:val="00EB0643"/>
    <w:rsid w:val="00EB0C1D"/>
    <w:rsid w:val="00EB137A"/>
    <w:rsid w:val="00EB1525"/>
    <w:rsid w:val="00EB1723"/>
    <w:rsid w:val="00EB1ACC"/>
    <w:rsid w:val="00EB206F"/>
    <w:rsid w:val="00EB21E3"/>
    <w:rsid w:val="00EB289E"/>
    <w:rsid w:val="00EB2900"/>
    <w:rsid w:val="00EB2918"/>
    <w:rsid w:val="00EB2A58"/>
    <w:rsid w:val="00EB2AF2"/>
    <w:rsid w:val="00EB371A"/>
    <w:rsid w:val="00EB391D"/>
    <w:rsid w:val="00EB3CDB"/>
    <w:rsid w:val="00EB3EA8"/>
    <w:rsid w:val="00EB4391"/>
    <w:rsid w:val="00EB4474"/>
    <w:rsid w:val="00EB4661"/>
    <w:rsid w:val="00EB477D"/>
    <w:rsid w:val="00EB492E"/>
    <w:rsid w:val="00EB5032"/>
    <w:rsid w:val="00EB6517"/>
    <w:rsid w:val="00EB66C2"/>
    <w:rsid w:val="00EB7532"/>
    <w:rsid w:val="00EB7A35"/>
    <w:rsid w:val="00EB7C0E"/>
    <w:rsid w:val="00EC021A"/>
    <w:rsid w:val="00EC04C7"/>
    <w:rsid w:val="00EC07AE"/>
    <w:rsid w:val="00EC0E7F"/>
    <w:rsid w:val="00EC0EAE"/>
    <w:rsid w:val="00EC0F40"/>
    <w:rsid w:val="00EC15DD"/>
    <w:rsid w:val="00EC1C11"/>
    <w:rsid w:val="00EC1D46"/>
    <w:rsid w:val="00EC1DFC"/>
    <w:rsid w:val="00EC22E3"/>
    <w:rsid w:val="00EC23B1"/>
    <w:rsid w:val="00EC326E"/>
    <w:rsid w:val="00EC3309"/>
    <w:rsid w:val="00EC35EB"/>
    <w:rsid w:val="00EC36C7"/>
    <w:rsid w:val="00EC407C"/>
    <w:rsid w:val="00EC41C1"/>
    <w:rsid w:val="00EC43AB"/>
    <w:rsid w:val="00EC46AB"/>
    <w:rsid w:val="00EC4C76"/>
    <w:rsid w:val="00EC4E08"/>
    <w:rsid w:val="00EC545B"/>
    <w:rsid w:val="00EC5711"/>
    <w:rsid w:val="00EC5C8B"/>
    <w:rsid w:val="00EC63CF"/>
    <w:rsid w:val="00EC6885"/>
    <w:rsid w:val="00EC6D50"/>
    <w:rsid w:val="00EC6E32"/>
    <w:rsid w:val="00EC7243"/>
    <w:rsid w:val="00EC7690"/>
    <w:rsid w:val="00EC7873"/>
    <w:rsid w:val="00EC7E79"/>
    <w:rsid w:val="00ED00A8"/>
    <w:rsid w:val="00ED01F8"/>
    <w:rsid w:val="00ED0537"/>
    <w:rsid w:val="00ED0787"/>
    <w:rsid w:val="00ED096E"/>
    <w:rsid w:val="00ED0D74"/>
    <w:rsid w:val="00ED0D94"/>
    <w:rsid w:val="00ED1354"/>
    <w:rsid w:val="00ED181F"/>
    <w:rsid w:val="00ED2894"/>
    <w:rsid w:val="00ED2A7A"/>
    <w:rsid w:val="00ED2D06"/>
    <w:rsid w:val="00ED31AF"/>
    <w:rsid w:val="00ED41EA"/>
    <w:rsid w:val="00ED47DA"/>
    <w:rsid w:val="00ED4984"/>
    <w:rsid w:val="00ED4AFB"/>
    <w:rsid w:val="00ED5621"/>
    <w:rsid w:val="00ED5B3B"/>
    <w:rsid w:val="00ED5C4F"/>
    <w:rsid w:val="00ED5CD6"/>
    <w:rsid w:val="00ED5DF0"/>
    <w:rsid w:val="00ED629B"/>
    <w:rsid w:val="00ED656A"/>
    <w:rsid w:val="00ED65EA"/>
    <w:rsid w:val="00ED66E5"/>
    <w:rsid w:val="00ED6B87"/>
    <w:rsid w:val="00ED6E3F"/>
    <w:rsid w:val="00ED71EF"/>
    <w:rsid w:val="00ED776D"/>
    <w:rsid w:val="00ED7FF6"/>
    <w:rsid w:val="00EE014E"/>
    <w:rsid w:val="00EE043E"/>
    <w:rsid w:val="00EE120C"/>
    <w:rsid w:val="00EE138D"/>
    <w:rsid w:val="00EE156B"/>
    <w:rsid w:val="00EE171B"/>
    <w:rsid w:val="00EE1DA3"/>
    <w:rsid w:val="00EE1DC9"/>
    <w:rsid w:val="00EE1EB3"/>
    <w:rsid w:val="00EE27F9"/>
    <w:rsid w:val="00EE32B8"/>
    <w:rsid w:val="00EE33C0"/>
    <w:rsid w:val="00EE35B1"/>
    <w:rsid w:val="00EE3AB2"/>
    <w:rsid w:val="00EE3CCC"/>
    <w:rsid w:val="00EE4321"/>
    <w:rsid w:val="00EE4364"/>
    <w:rsid w:val="00EE4409"/>
    <w:rsid w:val="00EE47B6"/>
    <w:rsid w:val="00EE4C25"/>
    <w:rsid w:val="00EE4F30"/>
    <w:rsid w:val="00EE5019"/>
    <w:rsid w:val="00EE517B"/>
    <w:rsid w:val="00EE5200"/>
    <w:rsid w:val="00EE539D"/>
    <w:rsid w:val="00EE5971"/>
    <w:rsid w:val="00EE66B5"/>
    <w:rsid w:val="00EE6A01"/>
    <w:rsid w:val="00EE6C94"/>
    <w:rsid w:val="00EE6DB1"/>
    <w:rsid w:val="00EE7860"/>
    <w:rsid w:val="00EF0BD0"/>
    <w:rsid w:val="00EF14FC"/>
    <w:rsid w:val="00EF1958"/>
    <w:rsid w:val="00EF1981"/>
    <w:rsid w:val="00EF1F27"/>
    <w:rsid w:val="00EF27E0"/>
    <w:rsid w:val="00EF3574"/>
    <w:rsid w:val="00EF381A"/>
    <w:rsid w:val="00EF3F1D"/>
    <w:rsid w:val="00EF3FD3"/>
    <w:rsid w:val="00EF4275"/>
    <w:rsid w:val="00EF42D9"/>
    <w:rsid w:val="00EF49E0"/>
    <w:rsid w:val="00EF4CDC"/>
    <w:rsid w:val="00EF4F77"/>
    <w:rsid w:val="00EF521B"/>
    <w:rsid w:val="00EF530D"/>
    <w:rsid w:val="00EF534D"/>
    <w:rsid w:val="00EF57B5"/>
    <w:rsid w:val="00EF5C71"/>
    <w:rsid w:val="00EF5D60"/>
    <w:rsid w:val="00EF6740"/>
    <w:rsid w:val="00EF6C2D"/>
    <w:rsid w:val="00EF6D2B"/>
    <w:rsid w:val="00EF6E1C"/>
    <w:rsid w:val="00EF70B2"/>
    <w:rsid w:val="00EF7654"/>
    <w:rsid w:val="00EF7B18"/>
    <w:rsid w:val="00F00055"/>
    <w:rsid w:val="00F0020E"/>
    <w:rsid w:val="00F008AE"/>
    <w:rsid w:val="00F00925"/>
    <w:rsid w:val="00F01FFA"/>
    <w:rsid w:val="00F028F5"/>
    <w:rsid w:val="00F02CE4"/>
    <w:rsid w:val="00F02D80"/>
    <w:rsid w:val="00F03D31"/>
    <w:rsid w:val="00F03E49"/>
    <w:rsid w:val="00F04A55"/>
    <w:rsid w:val="00F04B31"/>
    <w:rsid w:val="00F0516E"/>
    <w:rsid w:val="00F0544F"/>
    <w:rsid w:val="00F0553A"/>
    <w:rsid w:val="00F05677"/>
    <w:rsid w:val="00F057BB"/>
    <w:rsid w:val="00F059B5"/>
    <w:rsid w:val="00F05BC2"/>
    <w:rsid w:val="00F05D4E"/>
    <w:rsid w:val="00F05DB6"/>
    <w:rsid w:val="00F0609B"/>
    <w:rsid w:val="00F06757"/>
    <w:rsid w:val="00F06C2E"/>
    <w:rsid w:val="00F07C21"/>
    <w:rsid w:val="00F07E5E"/>
    <w:rsid w:val="00F07ECF"/>
    <w:rsid w:val="00F07F13"/>
    <w:rsid w:val="00F1044B"/>
    <w:rsid w:val="00F108A8"/>
    <w:rsid w:val="00F10951"/>
    <w:rsid w:val="00F1120C"/>
    <w:rsid w:val="00F12381"/>
    <w:rsid w:val="00F124EE"/>
    <w:rsid w:val="00F128E6"/>
    <w:rsid w:val="00F12F85"/>
    <w:rsid w:val="00F130DE"/>
    <w:rsid w:val="00F13202"/>
    <w:rsid w:val="00F13497"/>
    <w:rsid w:val="00F135BE"/>
    <w:rsid w:val="00F1385B"/>
    <w:rsid w:val="00F13E56"/>
    <w:rsid w:val="00F13EF2"/>
    <w:rsid w:val="00F13F25"/>
    <w:rsid w:val="00F14412"/>
    <w:rsid w:val="00F146EE"/>
    <w:rsid w:val="00F15319"/>
    <w:rsid w:val="00F15443"/>
    <w:rsid w:val="00F154E6"/>
    <w:rsid w:val="00F1555D"/>
    <w:rsid w:val="00F15DAF"/>
    <w:rsid w:val="00F15E85"/>
    <w:rsid w:val="00F160D0"/>
    <w:rsid w:val="00F16297"/>
    <w:rsid w:val="00F16327"/>
    <w:rsid w:val="00F16345"/>
    <w:rsid w:val="00F16C40"/>
    <w:rsid w:val="00F16E24"/>
    <w:rsid w:val="00F16E3D"/>
    <w:rsid w:val="00F17C7A"/>
    <w:rsid w:val="00F2098D"/>
    <w:rsid w:val="00F209F1"/>
    <w:rsid w:val="00F21018"/>
    <w:rsid w:val="00F2126F"/>
    <w:rsid w:val="00F2169C"/>
    <w:rsid w:val="00F2254D"/>
    <w:rsid w:val="00F22551"/>
    <w:rsid w:val="00F22828"/>
    <w:rsid w:val="00F22F8D"/>
    <w:rsid w:val="00F23130"/>
    <w:rsid w:val="00F2318E"/>
    <w:rsid w:val="00F2332B"/>
    <w:rsid w:val="00F23D17"/>
    <w:rsid w:val="00F23F25"/>
    <w:rsid w:val="00F2417D"/>
    <w:rsid w:val="00F2457F"/>
    <w:rsid w:val="00F24660"/>
    <w:rsid w:val="00F24BFC"/>
    <w:rsid w:val="00F24C7C"/>
    <w:rsid w:val="00F25498"/>
    <w:rsid w:val="00F25548"/>
    <w:rsid w:val="00F25F54"/>
    <w:rsid w:val="00F26110"/>
    <w:rsid w:val="00F26F21"/>
    <w:rsid w:val="00F27419"/>
    <w:rsid w:val="00F276D7"/>
    <w:rsid w:val="00F2775F"/>
    <w:rsid w:val="00F279AF"/>
    <w:rsid w:val="00F27B90"/>
    <w:rsid w:val="00F27D79"/>
    <w:rsid w:val="00F3007B"/>
    <w:rsid w:val="00F301EA"/>
    <w:rsid w:val="00F305BA"/>
    <w:rsid w:val="00F308D6"/>
    <w:rsid w:val="00F30EEA"/>
    <w:rsid w:val="00F31130"/>
    <w:rsid w:val="00F3144D"/>
    <w:rsid w:val="00F3190E"/>
    <w:rsid w:val="00F31983"/>
    <w:rsid w:val="00F31A34"/>
    <w:rsid w:val="00F31DC3"/>
    <w:rsid w:val="00F320DA"/>
    <w:rsid w:val="00F32731"/>
    <w:rsid w:val="00F32934"/>
    <w:rsid w:val="00F32D3B"/>
    <w:rsid w:val="00F330A4"/>
    <w:rsid w:val="00F3357D"/>
    <w:rsid w:val="00F337E8"/>
    <w:rsid w:val="00F33F53"/>
    <w:rsid w:val="00F34107"/>
    <w:rsid w:val="00F34303"/>
    <w:rsid w:val="00F34891"/>
    <w:rsid w:val="00F34C3F"/>
    <w:rsid w:val="00F34CBE"/>
    <w:rsid w:val="00F35327"/>
    <w:rsid w:val="00F35450"/>
    <w:rsid w:val="00F3545F"/>
    <w:rsid w:val="00F358E4"/>
    <w:rsid w:val="00F3596E"/>
    <w:rsid w:val="00F35E7E"/>
    <w:rsid w:val="00F3618F"/>
    <w:rsid w:val="00F3655E"/>
    <w:rsid w:val="00F36F52"/>
    <w:rsid w:val="00F36F65"/>
    <w:rsid w:val="00F3716B"/>
    <w:rsid w:val="00F37C10"/>
    <w:rsid w:val="00F37C3E"/>
    <w:rsid w:val="00F40133"/>
    <w:rsid w:val="00F404C1"/>
    <w:rsid w:val="00F409D8"/>
    <w:rsid w:val="00F40BC4"/>
    <w:rsid w:val="00F415D5"/>
    <w:rsid w:val="00F41BA5"/>
    <w:rsid w:val="00F41BA6"/>
    <w:rsid w:val="00F41C33"/>
    <w:rsid w:val="00F420A4"/>
    <w:rsid w:val="00F42492"/>
    <w:rsid w:val="00F4317D"/>
    <w:rsid w:val="00F434B3"/>
    <w:rsid w:val="00F43846"/>
    <w:rsid w:val="00F44156"/>
    <w:rsid w:val="00F447CA"/>
    <w:rsid w:val="00F4526C"/>
    <w:rsid w:val="00F456F5"/>
    <w:rsid w:val="00F45939"/>
    <w:rsid w:val="00F45D1C"/>
    <w:rsid w:val="00F46099"/>
    <w:rsid w:val="00F4635E"/>
    <w:rsid w:val="00F4647C"/>
    <w:rsid w:val="00F467D1"/>
    <w:rsid w:val="00F468FA"/>
    <w:rsid w:val="00F47174"/>
    <w:rsid w:val="00F47312"/>
    <w:rsid w:val="00F47557"/>
    <w:rsid w:val="00F475D5"/>
    <w:rsid w:val="00F47791"/>
    <w:rsid w:val="00F477EE"/>
    <w:rsid w:val="00F5037C"/>
    <w:rsid w:val="00F50415"/>
    <w:rsid w:val="00F50A9D"/>
    <w:rsid w:val="00F50C17"/>
    <w:rsid w:val="00F50DFB"/>
    <w:rsid w:val="00F51074"/>
    <w:rsid w:val="00F51946"/>
    <w:rsid w:val="00F51B82"/>
    <w:rsid w:val="00F51F83"/>
    <w:rsid w:val="00F527BF"/>
    <w:rsid w:val="00F52AE9"/>
    <w:rsid w:val="00F52EB4"/>
    <w:rsid w:val="00F53BC9"/>
    <w:rsid w:val="00F53D52"/>
    <w:rsid w:val="00F5446A"/>
    <w:rsid w:val="00F544D0"/>
    <w:rsid w:val="00F547DA"/>
    <w:rsid w:val="00F54E8E"/>
    <w:rsid w:val="00F551B3"/>
    <w:rsid w:val="00F55B75"/>
    <w:rsid w:val="00F55BA4"/>
    <w:rsid w:val="00F55CDD"/>
    <w:rsid w:val="00F56BF5"/>
    <w:rsid w:val="00F56DF4"/>
    <w:rsid w:val="00F56E28"/>
    <w:rsid w:val="00F5701B"/>
    <w:rsid w:val="00F5738D"/>
    <w:rsid w:val="00F57AAA"/>
    <w:rsid w:val="00F60059"/>
    <w:rsid w:val="00F605AE"/>
    <w:rsid w:val="00F609BB"/>
    <w:rsid w:val="00F60B12"/>
    <w:rsid w:val="00F60E9D"/>
    <w:rsid w:val="00F6194C"/>
    <w:rsid w:val="00F61EB3"/>
    <w:rsid w:val="00F61ED3"/>
    <w:rsid w:val="00F621EC"/>
    <w:rsid w:val="00F62BFC"/>
    <w:rsid w:val="00F62D7F"/>
    <w:rsid w:val="00F63428"/>
    <w:rsid w:val="00F637B4"/>
    <w:rsid w:val="00F63850"/>
    <w:rsid w:val="00F63A38"/>
    <w:rsid w:val="00F641FE"/>
    <w:rsid w:val="00F64A9A"/>
    <w:rsid w:val="00F64E20"/>
    <w:rsid w:val="00F64F32"/>
    <w:rsid w:val="00F64FF7"/>
    <w:rsid w:val="00F652C5"/>
    <w:rsid w:val="00F657C6"/>
    <w:rsid w:val="00F65F0C"/>
    <w:rsid w:val="00F66212"/>
    <w:rsid w:val="00F66336"/>
    <w:rsid w:val="00F66528"/>
    <w:rsid w:val="00F665C0"/>
    <w:rsid w:val="00F666CA"/>
    <w:rsid w:val="00F6678A"/>
    <w:rsid w:val="00F667A1"/>
    <w:rsid w:val="00F67AF0"/>
    <w:rsid w:val="00F67BF3"/>
    <w:rsid w:val="00F67DE2"/>
    <w:rsid w:val="00F67E6A"/>
    <w:rsid w:val="00F7029C"/>
    <w:rsid w:val="00F70980"/>
    <w:rsid w:val="00F709D8"/>
    <w:rsid w:val="00F70AC4"/>
    <w:rsid w:val="00F70BE5"/>
    <w:rsid w:val="00F71077"/>
    <w:rsid w:val="00F7148A"/>
    <w:rsid w:val="00F7156E"/>
    <w:rsid w:val="00F71704"/>
    <w:rsid w:val="00F71DDF"/>
    <w:rsid w:val="00F72284"/>
    <w:rsid w:val="00F725DF"/>
    <w:rsid w:val="00F72824"/>
    <w:rsid w:val="00F73878"/>
    <w:rsid w:val="00F739D5"/>
    <w:rsid w:val="00F73CCB"/>
    <w:rsid w:val="00F73FC5"/>
    <w:rsid w:val="00F7440B"/>
    <w:rsid w:val="00F74545"/>
    <w:rsid w:val="00F74DEE"/>
    <w:rsid w:val="00F75260"/>
    <w:rsid w:val="00F75264"/>
    <w:rsid w:val="00F75625"/>
    <w:rsid w:val="00F75963"/>
    <w:rsid w:val="00F75A10"/>
    <w:rsid w:val="00F75FC4"/>
    <w:rsid w:val="00F76544"/>
    <w:rsid w:val="00F776F6"/>
    <w:rsid w:val="00F77742"/>
    <w:rsid w:val="00F7777E"/>
    <w:rsid w:val="00F7786F"/>
    <w:rsid w:val="00F778A3"/>
    <w:rsid w:val="00F778F8"/>
    <w:rsid w:val="00F77933"/>
    <w:rsid w:val="00F77CEE"/>
    <w:rsid w:val="00F8003B"/>
    <w:rsid w:val="00F8022E"/>
    <w:rsid w:val="00F80736"/>
    <w:rsid w:val="00F80743"/>
    <w:rsid w:val="00F807BD"/>
    <w:rsid w:val="00F80BBC"/>
    <w:rsid w:val="00F80DB4"/>
    <w:rsid w:val="00F80FE9"/>
    <w:rsid w:val="00F81055"/>
    <w:rsid w:val="00F81220"/>
    <w:rsid w:val="00F81630"/>
    <w:rsid w:val="00F81F1B"/>
    <w:rsid w:val="00F81F7F"/>
    <w:rsid w:val="00F825C5"/>
    <w:rsid w:val="00F82760"/>
    <w:rsid w:val="00F82844"/>
    <w:rsid w:val="00F82CC5"/>
    <w:rsid w:val="00F832C8"/>
    <w:rsid w:val="00F83A49"/>
    <w:rsid w:val="00F84A2E"/>
    <w:rsid w:val="00F84B8A"/>
    <w:rsid w:val="00F84DC9"/>
    <w:rsid w:val="00F84F80"/>
    <w:rsid w:val="00F8590C"/>
    <w:rsid w:val="00F85A41"/>
    <w:rsid w:val="00F85BC4"/>
    <w:rsid w:val="00F85C16"/>
    <w:rsid w:val="00F85C27"/>
    <w:rsid w:val="00F85C7C"/>
    <w:rsid w:val="00F85DD6"/>
    <w:rsid w:val="00F8634F"/>
    <w:rsid w:val="00F86BA4"/>
    <w:rsid w:val="00F86F42"/>
    <w:rsid w:val="00F875C9"/>
    <w:rsid w:val="00F8763B"/>
    <w:rsid w:val="00F876B9"/>
    <w:rsid w:val="00F87E24"/>
    <w:rsid w:val="00F87FA4"/>
    <w:rsid w:val="00F9058E"/>
    <w:rsid w:val="00F905A2"/>
    <w:rsid w:val="00F908AC"/>
    <w:rsid w:val="00F90A04"/>
    <w:rsid w:val="00F90BE9"/>
    <w:rsid w:val="00F90F78"/>
    <w:rsid w:val="00F913CD"/>
    <w:rsid w:val="00F91442"/>
    <w:rsid w:val="00F91AB1"/>
    <w:rsid w:val="00F91CB0"/>
    <w:rsid w:val="00F91D89"/>
    <w:rsid w:val="00F92118"/>
    <w:rsid w:val="00F926D8"/>
    <w:rsid w:val="00F927F4"/>
    <w:rsid w:val="00F92878"/>
    <w:rsid w:val="00F92F4B"/>
    <w:rsid w:val="00F9305D"/>
    <w:rsid w:val="00F930A2"/>
    <w:rsid w:val="00F9338B"/>
    <w:rsid w:val="00F933BD"/>
    <w:rsid w:val="00F933FB"/>
    <w:rsid w:val="00F935AE"/>
    <w:rsid w:val="00F93641"/>
    <w:rsid w:val="00F93859"/>
    <w:rsid w:val="00F93879"/>
    <w:rsid w:val="00F93B7B"/>
    <w:rsid w:val="00F93C7E"/>
    <w:rsid w:val="00F93E31"/>
    <w:rsid w:val="00F94029"/>
    <w:rsid w:val="00F94224"/>
    <w:rsid w:val="00F944D2"/>
    <w:rsid w:val="00F947AE"/>
    <w:rsid w:val="00F94847"/>
    <w:rsid w:val="00F94D1B"/>
    <w:rsid w:val="00F94F02"/>
    <w:rsid w:val="00F950E3"/>
    <w:rsid w:val="00F954EC"/>
    <w:rsid w:val="00F95E07"/>
    <w:rsid w:val="00F95E36"/>
    <w:rsid w:val="00F9638D"/>
    <w:rsid w:val="00F9647C"/>
    <w:rsid w:val="00F9684B"/>
    <w:rsid w:val="00F9692F"/>
    <w:rsid w:val="00F96CB6"/>
    <w:rsid w:val="00F96D1A"/>
    <w:rsid w:val="00F96FDD"/>
    <w:rsid w:val="00F9705C"/>
    <w:rsid w:val="00F9724C"/>
    <w:rsid w:val="00F97484"/>
    <w:rsid w:val="00F975F1"/>
    <w:rsid w:val="00F97B4B"/>
    <w:rsid w:val="00FA019B"/>
    <w:rsid w:val="00FA03EA"/>
    <w:rsid w:val="00FA0401"/>
    <w:rsid w:val="00FA05B0"/>
    <w:rsid w:val="00FA125A"/>
    <w:rsid w:val="00FA1534"/>
    <w:rsid w:val="00FA15A3"/>
    <w:rsid w:val="00FA1733"/>
    <w:rsid w:val="00FA1A0C"/>
    <w:rsid w:val="00FA1B02"/>
    <w:rsid w:val="00FA1B36"/>
    <w:rsid w:val="00FA1C23"/>
    <w:rsid w:val="00FA2233"/>
    <w:rsid w:val="00FA23D2"/>
    <w:rsid w:val="00FA2813"/>
    <w:rsid w:val="00FA30EE"/>
    <w:rsid w:val="00FA325F"/>
    <w:rsid w:val="00FA39BD"/>
    <w:rsid w:val="00FA3CD3"/>
    <w:rsid w:val="00FA42A8"/>
    <w:rsid w:val="00FA432E"/>
    <w:rsid w:val="00FA4659"/>
    <w:rsid w:val="00FA49D3"/>
    <w:rsid w:val="00FA4F20"/>
    <w:rsid w:val="00FA4FFF"/>
    <w:rsid w:val="00FA5769"/>
    <w:rsid w:val="00FA5D4C"/>
    <w:rsid w:val="00FA61A5"/>
    <w:rsid w:val="00FA65C6"/>
    <w:rsid w:val="00FA6611"/>
    <w:rsid w:val="00FA6621"/>
    <w:rsid w:val="00FA6802"/>
    <w:rsid w:val="00FA6E95"/>
    <w:rsid w:val="00FA7637"/>
    <w:rsid w:val="00FA7BD0"/>
    <w:rsid w:val="00FA7F3B"/>
    <w:rsid w:val="00FB0016"/>
    <w:rsid w:val="00FB00B9"/>
    <w:rsid w:val="00FB04A9"/>
    <w:rsid w:val="00FB09B9"/>
    <w:rsid w:val="00FB0AD0"/>
    <w:rsid w:val="00FB0DD5"/>
    <w:rsid w:val="00FB0EFD"/>
    <w:rsid w:val="00FB0FD8"/>
    <w:rsid w:val="00FB1357"/>
    <w:rsid w:val="00FB15B7"/>
    <w:rsid w:val="00FB15C8"/>
    <w:rsid w:val="00FB1620"/>
    <w:rsid w:val="00FB16D4"/>
    <w:rsid w:val="00FB1832"/>
    <w:rsid w:val="00FB2088"/>
    <w:rsid w:val="00FB2635"/>
    <w:rsid w:val="00FB266B"/>
    <w:rsid w:val="00FB2B4A"/>
    <w:rsid w:val="00FB3191"/>
    <w:rsid w:val="00FB329A"/>
    <w:rsid w:val="00FB35F8"/>
    <w:rsid w:val="00FB401A"/>
    <w:rsid w:val="00FB4364"/>
    <w:rsid w:val="00FB46A1"/>
    <w:rsid w:val="00FB4A88"/>
    <w:rsid w:val="00FB4B8F"/>
    <w:rsid w:val="00FB4BB3"/>
    <w:rsid w:val="00FB4DB8"/>
    <w:rsid w:val="00FB5172"/>
    <w:rsid w:val="00FB5436"/>
    <w:rsid w:val="00FB54D3"/>
    <w:rsid w:val="00FB54FF"/>
    <w:rsid w:val="00FB5980"/>
    <w:rsid w:val="00FB5F59"/>
    <w:rsid w:val="00FB68A5"/>
    <w:rsid w:val="00FB6FAB"/>
    <w:rsid w:val="00FB7061"/>
    <w:rsid w:val="00FB7109"/>
    <w:rsid w:val="00FB755C"/>
    <w:rsid w:val="00FB75A0"/>
    <w:rsid w:val="00FB76B1"/>
    <w:rsid w:val="00FB77ED"/>
    <w:rsid w:val="00FB7DE4"/>
    <w:rsid w:val="00FC02A2"/>
    <w:rsid w:val="00FC0C04"/>
    <w:rsid w:val="00FC109C"/>
    <w:rsid w:val="00FC1179"/>
    <w:rsid w:val="00FC11FA"/>
    <w:rsid w:val="00FC120B"/>
    <w:rsid w:val="00FC1944"/>
    <w:rsid w:val="00FC1B8C"/>
    <w:rsid w:val="00FC217F"/>
    <w:rsid w:val="00FC3327"/>
    <w:rsid w:val="00FC3D3F"/>
    <w:rsid w:val="00FC3E44"/>
    <w:rsid w:val="00FC4BFD"/>
    <w:rsid w:val="00FC4E6D"/>
    <w:rsid w:val="00FC52DF"/>
    <w:rsid w:val="00FC531E"/>
    <w:rsid w:val="00FC5321"/>
    <w:rsid w:val="00FC57D6"/>
    <w:rsid w:val="00FC5A26"/>
    <w:rsid w:val="00FC5BAB"/>
    <w:rsid w:val="00FC6244"/>
    <w:rsid w:val="00FC6B1A"/>
    <w:rsid w:val="00FC6F6F"/>
    <w:rsid w:val="00FC6FDD"/>
    <w:rsid w:val="00FC7624"/>
    <w:rsid w:val="00FC767D"/>
    <w:rsid w:val="00FC7714"/>
    <w:rsid w:val="00FC7D0D"/>
    <w:rsid w:val="00FD0537"/>
    <w:rsid w:val="00FD0AA2"/>
    <w:rsid w:val="00FD11D0"/>
    <w:rsid w:val="00FD19D3"/>
    <w:rsid w:val="00FD2157"/>
    <w:rsid w:val="00FD233D"/>
    <w:rsid w:val="00FD25FB"/>
    <w:rsid w:val="00FD2763"/>
    <w:rsid w:val="00FD29C0"/>
    <w:rsid w:val="00FD2A68"/>
    <w:rsid w:val="00FD2B7E"/>
    <w:rsid w:val="00FD30BE"/>
    <w:rsid w:val="00FD39F5"/>
    <w:rsid w:val="00FD4022"/>
    <w:rsid w:val="00FD4478"/>
    <w:rsid w:val="00FD456A"/>
    <w:rsid w:val="00FD45AF"/>
    <w:rsid w:val="00FD4E8A"/>
    <w:rsid w:val="00FD4F63"/>
    <w:rsid w:val="00FD5523"/>
    <w:rsid w:val="00FD577C"/>
    <w:rsid w:val="00FD5B0D"/>
    <w:rsid w:val="00FD5B2A"/>
    <w:rsid w:val="00FD5CF9"/>
    <w:rsid w:val="00FD60D8"/>
    <w:rsid w:val="00FD64F7"/>
    <w:rsid w:val="00FD65D6"/>
    <w:rsid w:val="00FD683D"/>
    <w:rsid w:val="00FD6D0D"/>
    <w:rsid w:val="00FD6E67"/>
    <w:rsid w:val="00FD718D"/>
    <w:rsid w:val="00FD7618"/>
    <w:rsid w:val="00FD7655"/>
    <w:rsid w:val="00FD7A5C"/>
    <w:rsid w:val="00FD7A7A"/>
    <w:rsid w:val="00FD7B90"/>
    <w:rsid w:val="00FD7BE5"/>
    <w:rsid w:val="00FE0135"/>
    <w:rsid w:val="00FE0405"/>
    <w:rsid w:val="00FE0B6E"/>
    <w:rsid w:val="00FE0C8D"/>
    <w:rsid w:val="00FE0EC6"/>
    <w:rsid w:val="00FE0F38"/>
    <w:rsid w:val="00FE15A1"/>
    <w:rsid w:val="00FE190F"/>
    <w:rsid w:val="00FE2965"/>
    <w:rsid w:val="00FE2C83"/>
    <w:rsid w:val="00FE3502"/>
    <w:rsid w:val="00FE35BD"/>
    <w:rsid w:val="00FE3835"/>
    <w:rsid w:val="00FE3C2C"/>
    <w:rsid w:val="00FE42DD"/>
    <w:rsid w:val="00FE4487"/>
    <w:rsid w:val="00FE468F"/>
    <w:rsid w:val="00FE4D9F"/>
    <w:rsid w:val="00FE5522"/>
    <w:rsid w:val="00FE57F2"/>
    <w:rsid w:val="00FE614D"/>
    <w:rsid w:val="00FE61CA"/>
    <w:rsid w:val="00FE6309"/>
    <w:rsid w:val="00FE671E"/>
    <w:rsid w:val="00FE6A90"/>
    <w:rsid w:val="00FE729F"/>
    <w:rsid w:val="00FE76C6"/>
    <w:rsid w:val="00FE7FD0"/>
    <w:rsid w:val="00FF0048"/>
    <w:rsid w:val="00FF0053"/>
    <w:rsid w:val="00FF036D"/>
    <w:rsid w:val="00FF0B65"/>
    <w:rsid w:val="00FF10A1"/>
    <w:rsid w:val="00FF1B8A"/>
    <w:rsid w:val="00FF1D2A"/>
    <w:rsid w:val="00FF1DE9"/>
    <w:rsid w:val="00FF2E1E"/>
    <w:rsid w:val="00FF2FFE"/>
    <w:rsid w:val="00FF3081"/>
    <w:rsid w:val="00FF30DE"/>
    <w:rsid w:val="00FF3442"/>
    <w:rsid w:val="00FF3459"/>
    <w:rsid w:val="00FF3495"/>
    <w:rsid w:val="00FF3B35"/>
    <w:rsid w:val="00FF433A"/>
    <w:rsid w:val="00FF4541"/>
    <w:rsid w:val="00FF466F"/>
    <w:rsid w:val="00FF48DE"/>
    <w:rsid w:val="00FF4C33"/>
    <w:rsid w:val="00FF4D40"/>
    <w:rsid w:val="00FF4D69"/>
    <w:rsid w:val="00FF542F"/>
    <w:rsid w:val="00FF5853"/>
    <w:rsid w:val="00FF64C2"/>
    <w:rsid w:val="00FF6645"/>
    <w:rsid w:val="00FF6EED"/>
    <w:rsid w:val="00FF732C"/>
    <w:rsid w:val="00FF799E"/>
    <w:rsid w:val="00FF7DDE"/>
    <w:rsid w:val="00FF7ECD"/>
    <w:rsid w:val="00FF7F08"/>
  </w:rsids>
  <m:mathPr>
    <m:mathFont m:val="Cambria Math"/>
    <m:brkBin m:val="before"/>
    <m:brkBinSub m:val="--"/>
    <m:smallFrac/>
    <m:dispDef/>
    <m:lMargin m:val="0"/>
    <m:rMargin m:val="0"/>
    <m:defJc m:val="centerGroup"/>
    <m:wrapRight/>
    <m:intLim m:val="subSup"/>
    <m:naryLim m:val="subSup"/>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BDA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a-DK"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Strong" w:uiPriority="22" w:qFormat="1"/>
    <w:lsdException w:name="Emphasis" w:uiPriority="20" w:qFormat="1"/>
    <w:lsdException w:name="No List" w:uiPriority="99"/>
  </w:latentStyles>
  <w:style w:type="paragraph" w:default="1" w:styleId="Normal">
    <w:name w:val="Normal"/>
    <w:qFormat/>
    <w:rsid w:val="00CA7639"/>
    <w:rPr>
      <w:rFonts w:ascii="Times New Roman" w:eastAsia="Times New Roman" w:hAnsi="Times New Roman" w:cs="Times New Roman"/>
      <w:lang w:eastAsia="da-DK"/>
    </w:rPr>
  </w:style>
  <w:style w:type="paragraph" w:styleId="Overskrift1">
    <w:name w:val="heading 1"/>
    <w:basedOn w:val="Normal"/>
    <w:next w:val="Normal"/>
    <w:link w:val="Overskrift1Tegn"/>
    <w:autoRedefine/>
    <w:qFormat/>
    <w:rsid w:val="003B3E58"/>
    <w:pPr>
      <w:keepNext/>
      <w:tabs>
        <w:tab w:val="left" w:pos="672"/>
      </w:tabs>
      <w:spacing w:before="120" w:after="40"/>
      <w:ind w:right="-230"/>
      <w:jc w:val="center"/>
      <w:outlineLvl w:val="0"/>
    </w:pPr>
    <w:rPr>
      <w:rFonts w:ascii="Garamond" w:hAnsi="Garamond"/>
      <w:b/>
      <w:sz w:val="40"/>
      <w:szCs w:val="40"/>
    </w:rPr>
  </w:style>
  <w:style w:type="paragraph" w:styleId="Overskrift2">
    <w:name w:val="heading 2"/>
    <w:basedOn w:val="Normal"/>
    <w:next w:val="Ga13"/>
    <w:link w:val="Overskrift2Tegn"/>
    <w:autoRedefine/>
    <w:qFormat/>
    <w:rsid w:val="003C2E40"/>
    <w:pPr>
      <w:keepNext/>
      <w:tabs>
        <w:tab w:val="left" w:pos="567"/>
      </w:tabs>
      <w:spacing w:after="80"/>
      <w:outlineLvl w:val="1"/>
    </w:pPr>
    <w:rPr>
      <w:rFonts w:ascii="Garamond" w:hAnsi="Garamond" w:cs="Arial"/>
      <w:b/>
      <w:bCs/>
      <w:iCs/>
      <w:sz w:val="36"/>
      <w:szCs w:val="32"/>
    </w:rPr>
  </w:style>
  <w:style w:type="paragraph" w:styleId="Overskrift3">
    <w:name w:val="heading 3"/>
    <w:basedOn w:val="Normal"/>
    <w:next w:val="Ga13"/>
    <w:link w:val="Overskrift3Tegn"/>
    <w:autoRedefine/>
    <w:qFormat/>
    <w:rsid w:val="003D36DE"/>
    <w:pPr>
      <w:keepNext/>
      <w:tabs>
        <w:tab w:val="left" w:pos="756"/>
      </w:tabs>
      <w:spacing w:before="320" w:after="60"/>
      <w:ind w:right="-91"/>
      <w:outlineLvl w:val="2"/>
    </w:pPr>
    <w:rPr>
      <w:rFonts w:ascii="Garamond" w:hAnsi="Garamond" w:cs="Arial"/>
      <w:b/>
      <w:bCs/>
      <w:sz w:val="32"/>
      <w:szCs w:val="28"/>
    </w:rPr>
  </w:style>
  <w:style w:type="paragraph" w:styleId="Overskrift4">
    <w:name w:val="heading 4"/>
    <w:basedOn w:val="Normal"/>
    <w:next w:val="Ga13"/>
    <w:link w:val="Overskrift4Tegn"/>
    <w:autoRedefine/>
    <w:qFormat/>
    <w:rsid w:val="003D36DE"/>
    <w:pPr>
      <w:keepNext/>
      <w:spacing w:before="180" w:after="120"/>
      <w:outlineLvl w:val="3"/>
    </w:pPr>
    <w:rPr>
      <w:rFonts w:ascii="Garamond" w:hAnsi="Garamond"/>
      <w:b/>
      <w:bCs/>
      <w:sz w:val="28"/>
      <w:szCs w:val="28"/>
    </w:rPr>
  </w:style>
  <w:style w:type="paragraph" w:styleId="Overskrift5">
    <w:name w:val="heading 5"/>
    <w:basedOn w:val="Normal"/>
    <w:next w:val="Ga13"/>
    <w:link w:val="Overskrift5Tegn"/>
    <w:autoRedefine/>
    <w:qFormat/>
    <w:rsid w:val="00212AF3"/>
    <w:pPr>
      <w:spacing w:before="240" w:after="60"/>
      <w:outlineLvl w:val="4"/>
    </w:pPr>
    <w:rPr>
      <w:rFonts w:ascii="Garamond" w:hAnsi="Garamond"/>
      <w:b/>
      <w:bCs/>
      <w:i/>
      <w:iCs/>
      <w:sz w:val="28"/>
      <w:szCs w:val="28"/>
    </w:rPr>
  </w:style>
  <w:style w:type="paragraph" w:styleId="Overskrift6">
    <w:name w:val="heading 6"/>
    <w:basedOn w:val="Normal"/>
    <w:next w:val="Ga13"/>
    <w:link w:val="Overskrift6Tegn"/>
    <w:autoRedefine/>
    <w:qFormat/>
    <w:rsid w:val="00753906"/>
    <w:pPr>
      <w:keepNext/>
      <w:keepLines/>
      <w:spacing w:before="160" w:after="80"/>
      <w:outlineLvl w:val="5"/>
    </w:pPr>
    <w:rPr>
      <w:rFonts w:ascii="Garamond" w:eastAsiaTheme="majorEastAsia" w:hAnsi="Garamond" w:cstheme="majorBidi"/>
      <w:i/>
      <w:iCs/>
      <w:sz w:val="28"/>
      <w:szCs w:val="28"/>
    </w:rPr>
  </w:style>
  <w:style w:type="paragraph" w:styleId="Overskrift7">
    <w:name w:val="heading 7"/>
    <w:basedOn w:val="Normal"/>
    <w:next w:val="Ga13"/>
    <w:link w:val="Overskrift7Tegn"/>
    <w:autoRedefine/>
    <w:qFormat/>
    <w:rsid w:val="0027388D"/>
    <w:pPr>
      <w:spacing w:before="80" w:after="40"/>
      <w:outlineLvl w:val="6"/>
    </w:pPr>
    <w:rPr>
      <w:rFonts w:ascii="Garamond" w:hAnsi="Garamond"/>
      <w:sz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typeiafsnit"/>
    <w:link w:val="Overskrift1"/>
    <w:rsid w:val="003B3E58"/>
    <w:rPr>
      <w:rFonts w:ascii="Garamond" w:eastAsia="Times New Roman" w:hAnsi="Garamond" w:cs="Times New Roman"/>
      <w:b/>
      <w:sz w:val="40"/>
      <w:szCs w:val="40"/>
      <w:lang w:eastAsia="da-DK"/>
    </w:rPr>
  </w:style>
  <w:style w:type="character" w:customStyle="1" w:styleId="Overskrift2Tegn">
    <w:name w:val="Overskrift 2 Tegn"/>
    <w:basedOn w:val="Standardskrifttypeiafsnit"/>
    <w:link w:val="Overskrift2"/>
    <w:rsid w:val="003C2E40"/>
    <w:rPr>
      <w:rFonts w:ascii="Garamond" w:eastAsia="Times New Roman" w:hAnsi="Garamond" w:cs="Arial"/>
      <w:b/>
      <w:bCs/>
      <w:iCs/>
      <w:sz w:val="36"/>
      <w:szCs w:val="32"/>
      <w:lang w:eastAsia="da-DK"/>
    </w:rPr>
  </w:style>
  <w:style w:type="character" w:customStyle="1" w:styleId="Overskrift3Tegn">
    <w:name w:val="Overskrift 3 Tegn"/>
    <w:basedOn w:val="Standardskrifttypeiafsnit"/>
    <w:link w:val="Overskrift3"/>
    <w:rsid w:val="003D36DE"/>
    <w:rPr>
      <w:rFonts w:ascii="Garamond" w:eastAsia="Times New Roman" w:hAnsi="Garamond" w:cs="Arial"/>
      <w:b/>
      <w:bCs/>
      <w:sz w:val="32"/>
      <w:szCs w:val="28"/>
      <w:lang w:eastAsia="da-DK"/>
    </w:rPr>
  </w:style>
  <w:style w:type="character" w:customStyle="1" w:styleId="Overskrift4Tegn">
    <w:name w:val="Overskrift 4 Tegn"/>
    <w:basedOn w:val="Standardskrifttypeiafsnit"/>
    <w:link w:val="Overskrift4"/>
    <w:rsid w:val="003D36DE"/>
    <w:rPr>
      <w:rFonts w:ascii="Garamond" w:eastAsia="Times New Roman" w:hAnsi="Garamond" w:cs="Times New Roman"/>
      <w:b/>
      <w:bCs/>
      <w:sz w:val="28"/>
      <w:szCs w:val="28"/>
      <w:lang w:eastAsia="da-DK"/>
    </w:rPr>
  </w:style>
  <w:style w:type="character" w:customStyle="1" w:styleId="Overskrift5Tegn">
    <w:name w:val="Overskrift 5 Tegn"/>
    <w:basedOn w:val="Standardskrifttypeiafsnit"/>
    <w:link w:val="Overskrift5"/>
    <w:rsid w:val="00212AF3"/>
    <w:rPr>
      <w:rFonts w:ascii="Garamond" w:eastAsia="Times New Roman" w:hAnsi="Garamond" w:cs="Times New Roman"/>
      <w:b/>
      <w:bCs/>
      <w:i/>
      <w:iCs/>
      <w:sz w:val="28"/>
      <w:szCs w:val="28"/>
      <w:lang w:eastAsia="da-DK"/>
    </w:rPr>
  </w:style>
  <w:style w:type="character" w:customStyle="1" w:styleId="Overskrift6Tegn">
    <w:name w:val="Overskrift 6 Tegn"/>
    <w:basedOn w:val="Standardskrifttypeiafsnit"/>
    <w:link w:val="Overskrift6"/>
    <w:rsid w:val="00753906"/>
    <w:rPr>
      <w:rFonts w:ascii="Garamond" w:eastAsiaTheme="majorEastAsia" w:hAnsi="Garamond" w:cstheme="majorBidi"/>
      <w:i/>
      <w:iCs/>
      <w:sz w:val="28"/>
      <w:szCs w:val="28"/>
      <w:lang w:eastAsia="da-DK"/>
    </w:rPr>
  </w:style>
  <w:style w:type="character" w:customStyle="1" w:styleId="Overskrift7Tegn">
    <w:name w:val="Overskrift 7 Tegn"/>
    <w:basedOn w:val="Standardskrifttypeiafsnit"/>
    <w:link w:val="Overskrift7"/>
    <w:rsid w:val="0027388D"/>
    <w:rPr>
      <w:rFonts w:ascii="Garamond" w:eastAsia="Times New Roman" w:hAnsi="Garamond" w:cs="Times New Roman"/>
      <w:sz w:val="26"/>
      <w:lang w:eastAsia="da-DK"/>
    </w:rPr>
  </w:style>
  <w:style w:type="paragraph" w:customStyle="1" w:styleId="Ga02">
    <w:name w:val="Ga02"/>
    <w:basedOn w:val="Normal"/>
    <w:autoRedefine/>
    <w:qFormat/>
    <w:rsid w:val="00384356"/>
    <w:rPr>
      <w:rFonts w:ascii="Garamond" w:hAnsi="Garamond"/>
      <w:spacing w:val="-2"/>
      <w:sz w:val="2"/>
      <w:szCs w:val="2"/>
    </w:rPr>
  </w:style>
  <w:style w:type="paragraph" w:styleId="Fodnotetekst">
    <w:name w:val="footnote text"/>
    <w:basedOn w:val="Normal"/>
    <w:link w:val="FodnotetekstTegn"/>
    <w:semiHidden/>
    <w:rsid w:val="00C12980"/>
    <w:rPr>
      <w:sz w:val="20"/>
      <w:szCs w:val="20"/>
    </w:rPr>
  </w:style>
  <w:style w:type="character" w:customStyle="1" w:styleId="FodnotetekstTegn">
    <w:name w:val="Fodnotetekst Tegn"/>
    <w:basedOn w:val="Standardskrifttypeiafsnit"/>
    <w:link w:val="Fodnotetekst"/>
    <w:semiHidden/>
    <w:rsid w:val="00C12980"/>
    <w:rPr>
      <w:rFonts w:ascii="Times New Roman" w:eastAsia="Times New Roman" w:hAnsi="Times New Roman" w:cs="Times New Roman"/>
      <w:sz w:val="20"/>
      <w:szCs w:val="20"/>
      <w:lang w:eastAsia="da-DK"/>
    </w:rPr>
  </w:style>
  <w:style w:type="table" w:styleId="Tabelgitter">
    <w:name w:val="Table Grid"/>
    <w:basedOn w:val="Tabel-Normal"/>
    <w:rsid w:val="00C1298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link">
    <w:name w:val="Hyperlink"/>
    <w:basedOn w:val="Standardskrifttypeiafsnit"/>
    <w:rsid w:val="00C12980"/>
    <w:rPr>
      <w:color w:val="0000FF"/>
      <w:u w:val="single"/>
    </w:rPr>
  </w:style>
  <w:style w:type="character" w:styleId="BesgtLink">
    <w:name w:val="FollowedHyperlink"/>
    <w:basedOn w:val="Standardskrifttypeiafsnit"/>
    <w:rsid w:val="00C12980"/>
    <w:rPr>
      <w:color w:val="800080"/>
      <w:u w:val="single"/>
    </w:rPr>
  </w:style>
  <w:style w:type="paragraph" w:styleId="Sidefod">
    <w:name w:val="footer"/>
    <w:basedOn w:val="Normal"/>
    <w:link w:val="SidefodTegn"/>
    <w:rsid w:val="00C12980"/>
    <w:pPr>
      <w:tabs>
        <w:tab w:val="center" w:pos="4819"/>
        <w:tab w:val="right" w:pos="9638"/>
      </w:tabs>
    </w:pPr>
  </w:style>
  <w:style w:type="character" w:customStyle="1" w:styleId="SidefodTegn">
    <w:name w:val="Sidefod Tegn"/>
    <w:basedOn w:val="Standardskrifttypeiafsnit"/>
    <w:link w:val="Sidefod"/>
    <w:rsid w:val="00C12980"/>
    <w:rPr>
      <w:rFonts w:ascii="Times New Roman" w:eastAsia="Times New Roman" w:hAnsi="Times New Roman" w:cs="Times New Roman"/>
      <w:lang w:eastAsia="da-DK"/>
    </w:rPr>
  </w:style>
  <w:style w:type="character" w:styleId="Sidetal">
    <w:name w:val="page number"/>
    <w:basedOn w:val="Standardskrifttypeiafsnit"/>
    <w:rsid w:val="00C12980"/>
  </w:style>
  <w:style w:type="paragraph" w:styleId="Dokumentoversigt">
    <w:name w:val="Document Map"/>
    <w:basedOn w:val="Normal"/>
    <w:link w:val="DokumentoversigtTegn"/>
    <w:semiHidden/>
    <w:rsid w:val="00C12980"/>
    <w:pPr>
      <w:shd w:val="clear" w:color="auto" w:fill="000080"/>
    </w:pPr>
    <w:rPr>
      <w:rFonts w:ascii="Tahoma" w:hAnsi="Tahoma" w:cs="Tahoma"/>
      <w:sz w:val="20"/>
      <w:szCs w:val="20"/>
    </w:rPr>
  </w:style>
  <w:style w:type="character" w:customStyle="1" w:styleId="DokumentoversigtTegn">
    <w:name w:val="Dokumentoversigt Tegn"/>
    <w:basedOn w:val="Standardskrifttypeiafsnit"/>
    <w:link w:val="Dokumentoversigt"/>
    <w:semiHidden/>
    <w:rsid w:val="00C12980"/>
    <w:rPr>
      <w:rFonts w:ascii="Tahoma" w:eastAsia="Times New Roman" w:hAnsi="Tahoma" w:cs="Tahoma"/>
      <w:sz w:val="20"/>
      <w:szCs w:val="20"/>
      <w:shd w:val="clear" w:color="auto" w:fill="000080"/>
      <w:lang w:eastAsia="da-DK"/>
    </w:rPr>
  </w:style>
  <w:style w:type="paragraph" w:styleId="Indholdsfortegnelse1">
    <w:name w:val="toc 1"/>
    <w:basedOn w:val="Normal"/>
    <w:next w:val="Normal"/>
    <w:autoRedefine/>
    <w:uiPriority w:val="39"/>
    <w:rsid w:val="00C12980"/>
    <w:pPr>
      <w:spacing w:before="120"/>
    </w:pPr>
    <w:rPr>
      <w:rFonts w:asciiTheme="minorHAnsi" w:hAnsiTheme="minorHAnsi"/>
      <w:b/>
    </w:rPr>
  </w:style>
  <w:style w:type="paragraph" w:styleId="Indholdsfortegnelse2">
    <w:name w:val="toc 2"/>
    <w:basedOn w:val="Normal"/>
    <w:next w:val="Normal"/>
    <w:autoRedefine/>
    <w:uiPriority w:val="39"/>
    <w:rsid w:val="00C12980"/>
    <w:pPr>
      <w:ind w:left="240"/>
    </w:pPr>
    <w:rPr>
      <w:rFonts w:asciiTheme="minorHAnsi" w:hAnsiTheme="minorHAnsi"/>
      <w:b/>
      <w:sz w:val="22"/>
      <w:szCs w:val="22"/>
    </w:rPr>
  </w:style>
  <w:style w:type="paragraph" w:styleId="Indholdsfortegnelse3">
    <w:name w:val="toc 3"/>
    <w:basedOn w:val="Normal"/>
    <w:next w:val="Normal"/>
    <w:autoRedefine/>
    <w:uiPriority w:val="39"/>
    <w:rsid w:val="00C12980"/>
    <w:pPr>
      <w:ind w:left="480"/>
    </w:pPr>
    <w:rPr>
      <w:rFonts w:asciiTheme="minorHAnsi" w:hAnsiTheme="minorHAnsi"/>
      <w:sz w:val="22"/>
      <w:szCs w:val="22"/>
    </w:rPr>
  </w:style>
  <w:style w:type="paragraph" w:styleId="Sidehoved">
    <w:name w:val="header"/>
    <w:basedOn w:val="Normal"/>
    <w:link w:val="SidehovedTegn"/>
    <w:rsid w:val="00C12980"/>
    <w:pPr>
      <w:tabs>
        <w:tab w:val="center" w:pos="4819"/>
        <w:tab w:val="right" w:pos="9638"/>
      </w:tabs>
    </w:pPr>
  </w:style>
  <w:style w:type="character" w:customStyle="1" w:styleId="SidehovedTegn">
    <w:name w:val="Sidehoved Tegn"/>
    <w:basedOn w:val="Standardskrifttypeiafsnit"/>
    <w:link w:val="Sidehoved"/>
    <w:rsid w:val="00C12980"/>
    <w:rPr>
      <w:rFonts w:ascii="Times New Roman" w:eastAsia="Times New Roman" w:hAnsi="Times New Roman" w:cs="Times New Roman"/>
      <w:lang w:eastAsia="da-DK"/>
    </w:rPr>
  </w:style>
  <w:style w:type="paragraph" w:customStyle="1" w:styleId="Ga04">
    <w:name w:val="Ga04"/>
    <w:basedOn w:val="Normal"/>
    <w:qFormat/>
    <w:rsid w:val="00481274"/>
    <w:rPr>
      <w:rFonts w:ascii="Garamond" w:hAnsi="Garamond"/>
      <w:spacing w:val="-2"/>
      <w:sz w:val="8"/>
      <w:szCs w:val="22"/>
    </w:rPr>
  </w:style>
  <w:style w:type="paragraph" w:customStyle="1" w:styleId="Ga12">
    <w:name w:val="Ga12"/>
    <w:basedOn w:val="Normal"/>
    <w:autoRedefine/>
    <w:qFormat/>
    <w:rsid w:val="00ED41EA"/>
    <w:rPr>
      <w:rFonts w:ascii="Garamond" w:hAnsi="Garamond"/>
      <w:sz w:val="20"/>
      <w:szCs w:val="20"/>
    </w:rPr>
  </w:style>
  <w:style w:type="paragraph" w:customStyle="1" w:styleId="Ga13">
    <w:name w:val="Ga13"/>
    <w:basedOn w:val="Normal"/>
    <w:autoRedefine/>
    <w:qFormat/>
    <w:rsid w:val="00305658"/>
    <w:pPr>
      <w:tabs>
        <w:tab w:val="left" w:pos="567"/>
        <w:tab w:val="left" w:pos="2268"/>
      </w:tabs>
      <w:spacing w:after="120"/>
      <w:ind w:right="-91"/>
    </w:pPr>
    <w:rPr>
      <w:rFonts w:ascii="Garamond" w:hAnsi="Garamond"/>
      <w:color w:val="000000"/>
      <w:sz w:val="26"/>
      <w:szCs w:val="30"/>
    </w:rPr>
  </w:style>
  <w:style w:type="paragraph" w:customStyle="1" w:styleId="Ga13Bl">
    <w:name w:val="Ga13Blå"/>
    <w:basedOn w:val="Ga13"/>
    <w:autoRedefine/>
    <w:qFormat/>
    <w:rsid w:val="003B3E58"/>
    <w:rPr>
      <w:color w:val="0000FF"/>
    </w:rPr>
  </w:style>
  <w:style w:type="paragraph" w:customStyle="1" w:styleId="Ga18Fed">
    <w:name w:val="Ga18Fed"/>
    <w:basedOn w:val="Normal"/>
    <w:autoRedefine/>
    <w:qFormat/>
    <w:rsid w:val="00E4048D"/>
    <w:pPr>
      <w:jc w:val="center"/>
    </w:pPr>
    <w:rPr>
      <w:rFonts w:ascii="Garamond" w:hAnsi="Garamond"/>
      <w:b/>
      <w:sz w:val="36"/>
      <w:szCs w:val="36"/>
    </w:rPr>
  </w:style>
  <w:style w:type="paragraph" w:customStyle="1" w:styleId="Ga13Grn">
    <w:name w:val="Ga13Grøn"/>
    <w:basedOn w:val="Ga13"/>
    <w:autoRedefine/>
    <w:qFormat/>
    <w:rsid w:val="00481274"/>
    <w:rPr>
      <w:color w:val="008000"/>
    </w:rPr>
  </w:style>
  <w:style w:type="paragraph" w:customStyle="1" w:styleId="Ga13Kursiv">
    <w:name w:val="Ga13Kursiv"/>
    <w:basedOn w:val="Ga13"/>
    <w:autoRedefine/>
    <w:qFormat/>
    <w:rsid w:val="00481274"/>
    <w:rPr>
      <w:rFonts w:eastAsiaTheme="minorHAnsi"/>
      <w:i/>
      <w:kern w:val="26"/>
      <w:lang w:eastAsia="en-US"/>
    </w:rPr>
  </w:style>
  <w:style w:type="paragraph" w:styleId="Markeringsbobletekst">
    <w:name w:val="Balloon Text"/>
    <w:basedOn w:val="Normal"/>
    <w:link w:val="MarkeringsbobletekstTegn"/>
    <w:semiHidden/>
    <w:rsid w:val="00C12980"/>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C12980"/>
    <w:rPr>
      <w:rFonts w:ascii="Tahoma" w:eastAsia="Times New Roman" w:hAnsi="Tahoma" w:cs="Tahoma"/>
      <w:sz w:val="16"/>
      <w:szCs w:val="16"/>
      <w:lang w:eastAsia="da-DK"/>
    </w:rPr>
  </w:style>
  <w:style w:type="character" w:styleId="Kommentarhenvisning">
    <w:name w:val="annotation reference"/>
    <w:basedOn w:val="Standardskrifttypeiafsnit"/>
    <w:semiHidden/>
    <w:rsid w:val="00C12980"/>
    <w:rPr>
      <w:sz w:val="16"/>
      <w:szCs w:val="16"/>
    </w:rPr>
  </w:style>
  <w:style w:type="paragraph" w:styleId="Kommentartekst">
    <w:name w:val="annotation text"/>
    <w:basedOn w:val="Normal"/>
    <w:link w:val="KommentartekstTegn"/>
    <w:semiHidden/>
    <w:rsid w:val="00C12980"/>
    <w:rPr>
      <w:sz w:val="20"/>
      <w:szCs w:val="20"/>
    </w:rPr>
  </w:style>
  <w:style w:type="character" w:customStyle="1" w:styleId="KommentartekstTegn">
    <w:name w:val="Kommentartekst Tegn"/>
    <w:basedOn w:val="Standardskrifttypeiafsnit"/>
    <w:link w:val="Kommentartekst"/>
    <w:semiHidden/>
    <w:rsid w:val="00C12980"/>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semiHidden/>
    <w:rsid w:val="00C12980"/>
    <w:rPr>
      <w:b/>
      <w:bCs/>
    </w:rPr>
  </w:style>
  <w:style w:type="character" w:customStyle="1" w:styleId="KommentaremneTegn">
    <w:name w:val="Kommentaremne Tegn"/>
    <w:basedOn w:val="KommentartekstTegn"/>
    <w:link w:val="Kommentaremne"/>
    <w:semiHidden/>
    <w:rsid w:val="00C12980"/>
    <w:rPr>
      <w:rFonts w:ascii="Times New Roman" w:eastAsia="Times New Roman" w:hAnsi="Times New Roman" w:cs="Times New Roman"/>
      <w:b/>
      <w:bCs/>
      <w:sz w:val="20"/>
      <w:szCs w:val="20"/>
      <w:lang w:eastAsia="da-DK"/>
    </w:rPr>
  </w:style>
  <w:style w:type="paragraph" w:customStyle="1" w:styleId="Ga13Midt">
    <w:name w:val="Ga13Midt"/>
    <w:basedOn w:val="Ga13"/>
    <w:qFormat/>
    <w:rsid w:val="00460B15"/>
    <w:pPr>
      <w:spacing w:before="120" w:after="0"/>
      <w:ind w:right="0"/>
      <w:jc w:val="center"/>
    </w:pPr>
    <w:rPr>
      <w:i/>
      <w:noProof/>
      <w:lang w:val="en-US"/>
    </w:rPr>
  </w:style>
  <w:style w:type="paragraph" w:styleId="Normalweb">
    <w:name w:val="Normal (Web)"/>
    <w:basedOn w:val="Normal"/>
    <w:rsid w:val="00C12980"/>
    <w:pPr>
      <w:spacing w:before="100" w:beforeAutospacing="1" w:after="100" w:afterAutospacing="1"/>
    </w:pPr>
  </w:style>
  <w:style w:type="paragraph" w:styleId="Noteoverskrift">
    <w:name w:val="Note Heading"/>
    <w:basedOn w:val="Normal"/>
    <w:next w:val="Normal"/>
    <w:link w:val="NoteoverskriftTegn"/>
    <w:semiHidden/>
    <w:rsid w:val="00C12980"/>
  </w:style>
  <w:style w:type="character" w:customStyle="1" w:styleId="NoteoverskriftTegn">
    <w:name w:val="Noteoverskrift Tegn"/>
    <w:basedOn w:val="Standardskrifttypeiafsnit"/>
    <w:link w:val="Noteoverskrift"/>
    <w:semiHidden/>
    <w:rsid w:val="00C12980"/>
    <w:rPr>
      <w:rFonts w:ascii="Times New Roman" w:eastAsia="Times New Roman" w:hAnsi="Times New Roman" w:cs="Times New Roman"/>
      <w:lang w:eastAsia="da-DK"/>
    </w:rPr>
  </w:style>
  <w:style w:type="paragraph" w:styleId="Liste">
    <w:name w:val="List"/>
    <w:basedOn w:val="Normal"/>
    <w:semiHidden/>
    <w:rsid w:val="00C12980"/>
    <w:pPr>
      <w:ind w:left="283" w:hanging="283"/>
    </w:pPr>
  </w:style>
  <w:style w:type="paragraph" w:styleId="Opstilling-forts">
    <w:name w:val="List Continue"/>
    <w:basedOn w:val="Normal"/>
    <w:semiHidden/>
    <w:rsid w:val="00C12980"/>
    <w:pPr>
      <w:spacing w:after="120"/>
      <w:ind w:left="283"/>
    </w:pPr>
  </w:style>
  <w:style w:type="paragraph" w:styleId="Opstilling-forts2">
    <w:name w:val="List Continue 2"/>
    <w:basedOn w:val="Normal"/>
    <w:semiHidden/>
    <w:rsid w:val="00C12980"/>
    <w:pPr>
      <w:spacing w:after="120"/>
      <w:ind w:left="566"/>
    </w:pPr>
  </w:style>
  <w:style w:type="paragraph" w:styleId="Opstilling-forts3">
    <w:name w:val="List Continue 3"/>
    <w:basedOn w:val="Normal"/>
    <w:semiHidden/>
    <w:rsid w:val="00C12980"/>
    <w:pPr>
      <w:spacing w:after="120"/>
      <w:ind w:left="849"/>
    </w:pPr>
  </w:style>
  <w:style w:type="paragraph" w:styleId="Opstilling-forts4">
    <w:name w:val="List Continue 4"/>
    <w:basedOn w:val="Normal"/>
    <w:semiHidden/>
    <w:rsid w:val="00C12980"/>
    <w:pPr>
      <w:spacing w:after="120"/>
      <w:ind w:left="1132"/>
    </w:pPr>
  </w:style>
  <w:style w:type="paragraph" w:styleId="Opstilling-forts5">
    <w:name w:val="List Continue 5"/>
    <w:basedOn w:val="Normal"/>
    <w:semiHidden/>
    <w:rsid w:val="00C12980"/>
    <w:pPr>
      <w:spacing w:after="120"/>
      <w:ind w:left="1415"/>
    </w:pPr>
  </w:style>
  <w:style w:type="paragraph" w:styleId="Opstilling-punkttegn">
    <w:name w:val="List Bullet"/>
    <w:basedOn w:val="Normal"/>
    <w:semiHidden/>
    <w:rsid w:val="00C12980"/>
    <w:pPr>
      <w:numPr>
        <w:numId w:val="20"/>
      </w:numPr>
    </w:pPr>
  </w:style>
  <w:style w:type="paragraph" w:styleId="Opstilling-punkttegn2">
    <w:name w:val="List Bullet 2"/>
    <w:basedOn w:val="Normal"/>
    <w:semiHidden/>
    <w:rsid w:val="00C12980"/>
    <w:pPr>
      <w:numPr>
        <w:numId w:val="21"/>
      </w:numPr>
    </w:pPr>
  </w:style>
  <w:style w:type="paragraph" w:styleId="Opstilling-punkttegn3">
    <w:name w:val="List Bullet 3"/>
    <w:basedOn w:val="Normal"/>
    <w:semiHidden/>
    <w:rsid w:val="00C12980"/>
    <w:pPr>
      <w:numPr>
        <w:numId w:val="22"/>
      </w:numPr>
    </w:pPr>
  </w:style>
  <w:style w:type="paragraph" w:styleId="Opstilling-punkttegn4">
    <w:name w:val="List Bullet 4"/>
    <w:basedOn w:val="Normal"/>
    <w:semiHidden/>
    <w:rsid w:val="00C12980"/>
    <w:pPr>
      <w:numPr>
        <w:numId w:val="23"/>
      </w:numPr>
    </w:pPr>
  </w:style>
  <w:style w:type="paragraph" w:styleId="Opstilling-punkttegn5">
    <w:name w:val="List Bullet 5"/>
    <w:basedOn w:val="Normal"/>
    <w:semiHidden/>
    <w:rsid w:val="00C12980"/>
    <w:pPr>
      <w:numPr>
        <w:numId w:val="24"/>
      </w:numPr>
    </w:pPr>
  </w:style>
  <w:style w:type="paragraph" w:styleId="Opstilling-talellerbogst">
    <w:name w:val="List Number"/>
    <w:basedOn w:val="Normal"/>
    <w:semiHidden/>
    <w:rsid w:val="00C12980"/>
    <w:pPr>
      <w:numPr>
        <w:numId w:val="25"/>
      </w:numPr>
    </w:pPr>
  </w:style>
  <w:style w:type="paragraph" w:styleId="Opstilling-talellerbogst2">
    <w:name w:val="List Number 2"/>
    <w:basedOn w:val="Normal"/>
    <w:semiHidden/>
    <w:rsid w:val="00C12980"/>
    <w:pPr>
      <w:numPr>
        <w:numId w:val="26"/>
      </w:numPr>
    </w:pPr>
  </w:style>
  <w:style w:type="paragraph" w:styleId="Opstilling-talellerbogst3">
    <w:name w:val="List Number 3"/>
    <w:basedOn w:val="Normal"/>
    <w:semiHidden/>
    <w:rsid w:val="00C12980"/>
    <w:pPr>
      <w:numPr>
        <w:numId w:val="27"/>
      </w:numPr>
    </w:pPr>
  </w:style>
  <w:style w:type="paragraph" w:styleId="Opstilling-talellerbogst4">
    <w:name w:val="List Number 4"/>
    <w:basedOn w:val="Normal"/>
    <w:semiHidden/>
    <w:rsid w:val="00C12980"/>
    <w:pPr>
      <w:numPr>
        <w:numId w:val="28"/>
      </w:numPr>
    </w:pPr>
  </w:style>
  <w:style w:type="paragraph" w:styleId="Opstilling-talellerbogst5">
    <w:name w:val="List Number 5"/>
    <w:basedOn w:val="Normal"/>
    <w:semiHidden/>
    <w:rsid w:val="00C12980"/>
    <w:pPr>
      <w:numPr>
        <w:numId w:val="29"/>
      </w:numPr>
    </w:pPr>
  </w:style>
  <w:style w:type="paragraph" w:styleId="Liste2">
    <w:name w:val="List 2"/>
    <w:basedOn w:val="Normal"/>
    <w:semiHidden/>
    <w:rsid w:val="00C12980"/>
    <w:pPr>
      <w:ind w:left="566" w:hanging="283"/>
    </w:pPr>
  </w:style>
  <w:style w:type="paragraph" w:styleId="Liste3">
    <w:name w:val="List 3"/>
    <w:basedOn w:val="Normal"/>
    <w:semiHidden/>
    <w:rsid w:val="00C12980"/>
    <w:pPr>
      <w:ind w:left="849" w:hanging="283"/>
    </w:pPr>
  </w:style>
  <w:style w:type="paragraph" w:styleId="Opstilling4">
    <w:name w:val="List 4"/>
    <w:basedOn w:val="Normal"/>
    <w:semiHidden/>
    <w:rsid w:val="00C12980"/>
    <w:pPr>
      <w:ind w:left="1132" w:hanging="283"/>
    </w:pPr>
  </w:style>
  <w:style w:type="paragraph" w:styleId="Opstilling5">
    <w:name w:val="List 5"/>
    <w:basedOn w:val="Normal"/>
    <w:semiHidden/>
    <w:rsid w:val="00C12980"/>
    <w:pPr>
      <w:ind w:left="1415" w:hanging="283"/>
    </w:pPr>
  </w:style>
  <w:style w:type="table" w:styleId="Tabel-3D-effekter1">
    <w:name w:val="Table 3D effects 1"/>
    <w:basedOn w:val="Tabel-Normal"/>
    <w:semiHidden/>
    <w:rsid w:val="00C12980"/>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C12980"/>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C12980"/>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holdsfortegnelse4">
    <w:name w:val="toc 4"/>
    <w:basedOn w:val="Normal"/>
    <w:next w:val="Normal"/>
    <w:autoRedefine/>
    <w:uiPriority w:val="39"/>
    <w:rsid w:val="00A27BBC"/>
    <w:pPr>
      <w:ind w:left="720"/>
    </w:pPr>
    <w:rPr>
      <w:rFonts w:asciiTheme="minorHAnsi" w:hAnsiTheme="minorHAnsi"/>
      <w:sz w:val="20"/>
      <w:szCs w:val="20"/>
    </w:rPr>
  </w:style>
  <w:style w:type="paragraph" w:styleId="Indholdsfortegnelse5">
    <w:name w:val="toc 5"/>
    <w:basedOn w:val="Normal"/>
    <w:next w:val="Normal"/>
    <w:autoRedefine/>
    <w:uiPriority w:val="39"/>
    <w:rsid w:val="00A27BBC"/>
    <w:pPr>
      <w:ind w:left="960"/>
    </w:pPr>
    <w:rPr>
      <w:rFonts w:asciiTheme="minorHAnsi" w:hAnsiTheme="minorHAnsi"/>
      <w:sz w:val="20"/>
      <w:szCs w:val="20"/>
    </w:rPr>
  </w:style>
  <w:style w:type="paragraph" w:styleId="Indholdsfortegnelse6">
    <w:name w:val="toc 6"/>
    <w:basedOn w:val="Normal"/>
    <w:next w:val="Normal"/>
    <w:autoRedefine/>
    <w:uiPriority w:val="39"/>
    <w:rsid w:val="00A27BBC"/>
    <w:pPr>
      <w:ind w:left="1200"/>
    </w:pPr>
    <w:rPr>
      <w:rFonts w:asciiTheme="minorHAnsi" w:hAnsiTheme="minorHAnsi"/>
      <w:sz w:val="20"/>
      <w:szCs w:val="20"/>
    </w:rPr>
  </w:style>
  <w:style w:type="paragraph" w:styleId="Indholdsfortegnelse7">
    <w:name w:val="toc 7"/>
    <w:basedOn w:val="Normal"/>
    <w:next w:val="Normal"/>
    <w:autoRedefine/>
    <w:uiPriority w:val="39"/>
    <w:rsid w:val="00A27BBC"/>
    <w:pPr>
      <w:ind w:left="1440"/>
    </w:pPr>
    <w:rPr>
      <w:rFonts w:asciiTheme="minorHAnsi" w:hAnsiTheme="minorHAnsi"/>
      <w:sz w:val="20"/>
      <w:szCs w:val="20"/>
    </w:rPr>
  </w:style>
  <w:style w:type="paragraph" w:styleId="Indholdsfortegnelse8">
    <w:name w:val="toc 8"/>
    <w:basedOn w:val="Normal"/>
    <w:next w:val="Normal"/>
    <w:autoRedefine/>
    <w:uiPriority w:val="39"/>
    <w:rsid w:val="00A27BBC"/>
    <w:pPr>
      <w:ind w:left="1680"/>
    </w:pPr>
    <w:rPr>
      <w:rFonts w:asciiTheme="minorHAnsi" w:hAnsiTheme="minorHAnsi"/>
      <w:sz w:val="20"/>
      <w:szCs w:val="20"/>
    </w:rPr>
  </w:style>
  <w:style w:type="paragraph" w:styleId="Indholdsfortegnelse9">
    <w:name w:val="toc 9"/>
    <w:basedOn w:val="Normal"/>
    <w:next w:val="Normal"/>
    <w:autoRedefine/>
    <w:uiPriority w:val="39"/>
    <w:rsid w:val="00A27BBC"/>
    <w:pPr>
      <w:ind w:left="1920"/>
    </w:pPr>
    <w:rPr>
      <w:rFonts w:asciiTheme="minorHAnsi" w:hAnsiTheme="minorHAnsi"/>
      <w:sz w:val="20"/>
      <w:szCs w:val="20"/>
    </w:rPr>
  </w:style>
  <w:style w:type="paragraph" w:styleId="Listeafsnit">
    <w:name w:val="List Paragraph"/>
    <w:basedOn w:val="Normal"/>
    <w:rsid w:val="004E2379"/>
    <w:pPr>
      <w:ind w:left="720"/>
      <w:contextualSpacing/>
    </w:pPr>
  </w:style>
  <w:style w:type="paragraph" w:customStyle="1" w:styleId="Ga13Punkt">
    <w:name w:val="Ga13PunktØ"/>
    <w:basedOn w:val="Ga13"/>
    <w:autoRedefine/>
    <w:qFormat/>
    <w:rsid w:val="00481274"/>
    <w:pPr>
      <w:numPr>
        <w:numId w:val="34"/>
      </w:numPr>
    </w:pPr>
  </w:style>
  <w:style w:type="paragraph" w:customStyle="1" w:styleId="Ga13Rd">
    <w:name w:val="Ga13Rød"/>
    <w:basedOn w:val="Ga13"/>
    <w:autoRedefine/>
    <w:qFormat/>
    <w:rsid w:val="00FF7F08"/>
    <w:rPr>
      <w:color w:val="FF0000"/>
    </w:rPr>
  </w:style>
  <w:style w:type="paragraph" w:customStyle="1" w:styleId="Ga13Ustreg">
    <w:name w:val="Ga13Ustreg"/>
    <w:basedOn w:val="Ga13"/>
    <w:autoRedefine/>
    <w:qFormat/>
    <w:rsid w:val="00481274"/>
    <w:rPr>
      <w:u w:val="single"/>
    </w:rPr>
  </w:style>
  <w:style w:type="paragraph" w:customStyle="1" w:styleId="Ga08">
    <w:name w:val="Ga08"/>
    <w:basedOn w:val="Ga04"/>
    <w:next w:val="Ga13"/>
    <w:autoRedefine/>
    <w:qFormat/>
    <w:rsid w:val="00460B15"/>
    <w:rPr>
      <w:sz w:val="16"/>
      <w:szCs w:val="16"/>
    </w:rPr>
  </w:style>
  <w:style w:type="paragraph" w:styleId="Korrektur">
    <w:name w:val="Revision"/>
    <w:hidden/>
    <w:rsid w:val="00D03698"/>
    <w:rPr>
      <w:rFonts w:ascii="Times New Roman" w:eastAsia="Times New Roman" w:hAnsi="Times New Roman" w:cs="Times New Roman"/>
      <w:lang w:eastAsia="da-DK"/>
    </w:rPr>
  </w:style>
  <w:style w:type="paragraph" w:customStyle="1" w:styleId="Ga13Punkt0">
    <w:name w:val="Ga13Punkt"/>
    <w:basedOn w:val="Ga13"/>
    <w:autoRedefine/>
    <w:qFormat/>
    <w:rsid w:val="00EC4E08"/>
    <w:pPr>
      <w:numPr>
        <w:numId w:val="33"/>
      </w:numPr>
    </w:pPr>
  </w:style>
  <w:style w:type="paragraph" w:customStyle="1" w:styleId="Ans13">
    <w:name w:val="Ans 13"/>
    <w:basedOn w:val="Normal"/>
    <w:link w:val="Ans13Tegn"/>
    <w:autoRedefine/>
    <w:rsid w:val="00B21694"/>
    <w:pPr>
      <w:tabs>
        <w:tab w:val="left" w:pos="284"/>
        <w:tab w:val="left" w:pos="612"/>
        <w:tab w:val="left" w:pos="1800"/>
        <w:tab w:val="left" w:pos="3113"/>
      </w:tabs>
      <w:overflowPunct w:val="0"/>
      <w:autoSpaceDE w:val="0"/>
      <w:autoSpaceDN w:val="0"/>
      <w:adjustRightInd w:val="0"/>
      <w:spacing w:before="40" w:after="40"/>
      <w:ind w:right="-62"/>
      <w:textAlignment w:val="baseline"/>
    </w:pPr>
    <w:rPr>
      <w:rFonts w:ascii="Garamond" w:hAnsi="Garamond"/>
    </w:rPr>
  </w:style>
  <w:style w:type="character" w:customStyle="1" w:styleId="Ans13Tegn">
    <w:name w:val="Ans 13 Tegn"/>
    <w:basedOn w:val="Standardskrifttypeiafsnit"/>
    <w:link w:val="Ans13"/>
    <w:rsid w:val="00B21694"/>
    <w:rPr>
      <w:rFonts w:ascii="Garamond" w:eastAsia="Times New Roman" w:hAnsi="Garamond" w:cs="Times New Roman"/>
      <w:lang w:eastAsia="da-DK"/>
    </w:rPr>
  </w:style>
  <w:style w:type="paragraph" w:customStyle="1" w:styleId="Typografi1">
    <w:name w:val="Typografi1"/>
    <w:basedOn w:val="Overskrift4"/>
    <w:link w:val="Typografi1Tegn"/>
    <w:qFormat/>
    <w:rsid w:val="00F04A55"/>
  </w:style>
  <w:style w:type="character" w:customStyle="1" w:styleId="Typografi1Tegn">
    <w:name w:val="Typografi1 Tegn"/>
    <w:basedOn w:val="Overskrift4Tegn"/>
    <w:link w:val="Typografi1"/>
    <w:rsid w:val="00F04A55"/>
    <w:rPr>
      <w:rFonts w:ascii="Garamond" w:eastAsia="Times New Roman" w:hAnsi="Garamond" w:cs="Times New Roman"/>
      <w:b/>
      <w:bCs/>
      <w:i w:val="0"/>
      <w:sz w:val="26"/>
      <w:szCs w:val="28"/>
      <w:lang w:eastAsia="da-DK"/>
    </w:rPr>
  </w:style>
  <w:style w:type="paragraph" w:customStyle="1" w:styleId="Garamond13">
    <w:name w:val="Garamond13"/>
    <w:qFormat/>
    <w:rsid w:val="00CF37F7"/>
    <w:pPr>
      <w:spacing w:after="120"/>
    </w:pPr>
    <w:rPr>
      <w:rFonts w:ascii="Garamond" w:eastAsiaTheme="majorEastAsia" w:hAnsi="Garamond" w:cstheme="majorBidi"/>
      <w:bCs/>
      <w:iCs/>
      <w:sz w:val="26"/>
      <w:szCs w:val="26"/>
      <w:lang w:eastAsia="da-DK"/>
    </w:rPr>
  </w:style>
  <w:style w:type="character" w:customStyle="1" w:styleId="apple-converted-space">
    <w:name w:val="apple-converted-space"/>
    <w:basedOn w:val="Standardskrifttypeiafsnit"/>
    <w:rsid w:val="001A6CFC"/>
  </w:style>
  <w:style w:type="character" w:styleId="Kraftig">
    <w:name w:val="Strong"/>
    <w:basedOn w:val="Standardskrifttypeiafsnit"/>
    <w:uiPriority w:val="22"/>
    <w:qFormat/>
    <w:rsid w:val="00562C6D"/>
    <w:rPr>
      <w:b/>
      <w:bCs/>
    </w:rPr>
  </w:style>
  <w:style w:type="paragraph" w:customStyle="1" w:styleId="paragraphstyle1">
    <w:name w:val="paragraph_style_1"/>
    <w:basedOn w:val="Normal"/>
    <w:rsid w:val="005F1B4F"/>
    <w:pPr>
      <w:spacing w:before="100" w:beforeAutospacing="1" w:after="100" w:afterAutospacing="1"/>
    </w:pPr>
    <w:rPr>
      <w:rFonts w:ascii="Times" w:eastAsiaTheme="minorHAnsi" w:hAnsi="Times" w:cstheme="minorBidi"/>
      <w:sz w:val="20"/>
      <w:szCs w:val="20"/>
    </w:rPr>
  </w:style>
  <w:style w:type="character" w:styleId="Fremhvning">
    <w:name w:val="Emphasis"/>
    <w:basedOn w:val="Standardskrifttypeiafsnit"/>
    <w:uiPriority w:val="20"/>
    <w:qFormat/>
    <w:rsid w:val="00751FC7"/>
    <w:rPr>
      <w:i/>
      <w:iCs/>
    </w:rPr>
  </w:style>
  <w:style w:type="character" w:customStyle="1" w:styleId="5mdd">
    <w:name w:val="_5mdd"/>
    <w:basedOn w:val="Standardskrifttypeiafsnit"/>
    <w:rsid w:val="009D5690"/>
  </w:style>
  <w:style w:type="character" w:customStyle="1" w:styleId="index">
    <w:name w:val="index"/>
    <w:basedOn w:val="Standardskrifttypeiafsnit"/>
    <w:rsid w:val="004624AC"/>
  </w:style>
  <w:style w:type="character" w:customStyle="1" w:styleId="oedjwe">
    <w:name w:val="oedjwe"/>
    <w:basedOn w:val="Standardskrifttypeiafsnit"/>
    <w:rsid w:val="00116935"/>
  </w:style>
  <w:style w:type="character" w:customStyle="1" w:styleId="ircdsh">
    <w:name w:val="irc_dsh"/>
    <w:basedOn w:val="Standardskrifttypeiafsnit"/>
    <w:rsid w:val="00116935"/>
  </w:style>
  <w:style w:type="character" w:customStyle="1" w:styleId="ircho">
    <w:name w:val="irc_ho"/>
    <w:basedOn w:val="Standardskrifttypeiafsnit"/>
    <w:rsid w:val="001169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a-DK"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Strong" w:uiPriority="22" w:qFormat="1"/>
    <w:lsdException w:name="Emphasis" w:uiPriority="20" w:qFormat="1"/>
    <w:lsdException w:name="No List" w:uiPriority="99"/>
  </w:latentStyles>
  <w:style w:type="paragraph" w:default="1" w:styleId="Normal">
    <w:name w:val="Normal"/>
    <w:qFormat/>
    <w:rsid w:val="00CA7639"/>
    <w:rPr>
      <w:rFonts w:ascii="Times New Roman" w:eastAsia="Times New Roman" w:hAnsi="Times New Roman" w:cs="Times New Roman"/>
      <w:lang w:eastAsia="da-DK"/>
    </w:rPr>
  </w:style>
  <w:style w:type="paragraph" w:styleId="Overskrift1">
    <w:name w:val="heading 1"/>
    <w:basedOn w:val="Normal"/>
    <w:next w:val="Normal"/>
    <w:link w:val="Overskrift1Tegn"/>
    <w:autoRedefine/>
    <w:qFormat/>
    <w:rsid w:val="003B3E58"/>
    <w:pPr>
      <w:keepNext/>
      <w:tabs>
        <w:tab w:val="left" w:pos="672"/>
      </w:tabs>
      <w:spacing w:before="120" w:after="40"/>
      <w:ind w:right="-230"/>
      <w:jc w:val="center"/>
      <w:outlineLvl w:val="0"/>
    </w:pPr>
    <w:rPr>
      <w:rFonts w:ascii="Garamond" w:hAnsi="Garamond"/>
      <w:b/>
      <w:sz w:val="40"/>
      <w:szCs w:val="40"/>
    </w:rPr>
  </w:style>
  <w:style w:type="paragraph" w:styleId="Overskrift2">
    <w:name w:val="heading 2"/>
    <w:basedOn w:val="Normal"/>
    <w:next w:val="Ga13"/>
    <w:link w:val="Overskrift2Tegn"/>
    <w:autoRedefine/>
    <w:qFormat/>
    <w:rsid w:val="003C2E40"/>
    <w:pPr>
      <w:keepNext/>
      <w:tabs>
        <w:tab w:val="left" w:pos="567"/>
      </w:tabs>
      <w:spacing w:after="80"/>
      <w:outlineLvl w:val="1"/>
    </w:pPr>
    <w:rPr>
      <w:rFonts w:ascii="Garamond" w:hAnsi="Garamond" w:cs="Arial"/>
      <w:b/>
      <w:bCs/>
      <w:iCs/>
      <w:sz w:val="36"/>
      <w:szCs w:val="32"/>
    </w:rPr>
  </w:style>
  <w:style w:type="paragraph" w:styleId="Overskrift3">
    <w:name w:val="heading 3"/>
    <w:basedOn w:val="Normal"/>
    <w:next w:val="Ga13"/>
    <w:link w:val="Overskrift3Tegn"/>
    <w:autoRedefine/>
    <w:qFormat/>
    <w:rsid w:val="003D36DE"/>
    <w:pPr>
      <w:keepNext/>
      <w:tabs>
        <w:tab w:val="left" w:pos="756"/>
      </w:tabs>
      <w:spacing w:before="320" w:after="60"/>
      <w:ind w:right="-91"/>
      <w:outlineLvl w:val="2"/>
    </w:pPr>
    <w:rPr>
      <w:rFonts w:ascii="Garamond" w:hAnsi="Garamond" w:cs="Arial"/>
      <w:b/>
      <w:bCs/>
      <w:sz w:val="32"/>
      <w:szCs w:val="28"/>
    </w:rPr>
  </w:style>
  <w:style w:type="paragraph" w:styleId="Overskrift4">
    <w:name w:val="heading 4"/>
    <w:basedOn w:val="Normal"/>
    <w:next w:val="Ga13"/>
    <w:link w:val="Overskrift4Tegn"/>
    <w:autoRedefine/>
    <w:qFormat/>
    <w:rsid w:val="003D36DE"/>
    <w:pPr>
      <w:keepNext/>
      <w:spacing w:before="180" w:after="120"/>
      <w:outlineLvl w:val="3"/>
    </w:pPr>
    <w:rPr>
      <w:rFonts w:ascii="Garamond" w:hAnsi="Garamond"/>
      <w:b/>
      <w:bCs/>
      <w:sz w:val="28"/>
      <w:szCs w:val="28"/>
    </w:rPr>
  </w:style>
  <w:style w:type="paragraph" w:styleId="Overskrift5">
    <w:name w:val="heading 5"/>
    <w:basedOn w:val="Normal"/>
    <w:next w:val="Ga13"/>
    <w:link w:val="Overskrift5Tegn"/>
    <w:autoRedefine/>
    <w:qFormat/>
    <w:rsid w:val="00212AF3"/>
    <w:pPr>
      <w:spacing w:before="240" w:after="60"/>
      <w:outlineLvl w:val="4"/>
    </w:pPr>
    <w:rPr>
      <w:rFonts w:ascii="Garamond" w:hAnsi="Garamond"/>
      <w:b/>
      <w:bCs/>
      <w:i/>
      <w:iCs/>
      <w:sz w:val="28"/>
      <w:szCs w:val="28"/>
    </w:rPr>
  </w:style>
  <w:style w:type="paragraph" w:styleId="Overskrift6">
    <w:name w:val="heading 6"/>
    <w:basedOn w:val="Normal"/>
    <w:next w:val="Ga13"/>
    <w:link w:val="Overskrift6Tegn"/>
    <w:autoRedefine/>
    <w:qFormat/>
    <w:rsid w:val="00753906"/>
    <w:pPr>
      <w:keepNext/>
      <w:keepLines/>
      <w:spacing w:before="160" w:after="80"/>
      <w:outlineLvl w:val="5"/>
    </w:pPr>
    <w:rPr>
      <w:rFonts w:ascii="Garamond" w:eastAsiaTheme="majorEastAsia" w:hAnsi="Garamond" w:cstheme="majorBidi"/>
      <w:i/>
      <w:iCs/>
      <w:sz w:val="28"/>
      <w:szCs w:val="28"/>
    </w:rPr>
  </w:style>
  <w:style w:type="paragraph" w:styleId="Overskrift7">
    <w:name w:val="heading 7"/>
    <w:basedOn w:val="Normal"/>
    <w:next w:val="Ga13"/>
    <w:link w:val="Overskrift7Tegn"/>
    <w:autoRedefine/>
    <w:qFormat/>
    <w:rsid w:val="0027388D"/>
    <w:pPr>
      <w:spacing w:before="80" w:after="40"/>
      <w:outlineLvl w:val="6"/>
    </w:pPr>
    <w:rPr>
      <w:rFonts w:ascii="Garamond" w:hAnsi="Garamond"/>
      <w:sz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typeiafsnit"/>
    <w:link w:val="Overskrift1"/>
    <w:rsid w:val="003B3E58"/>
    <w:rPr>
      <w:rFonts w:ascii="Garamond" w:eastAsia="Times New Roman" w:hAnsi="Garamond" w:cs="Times New Roman"/>
      <w:b/>
      <w:sz w:val="40"/>
      <w:szCs w:val="40"/>
      <w:lang w:eastAsia="da-DK"/>
    </w:rPr>
  </w:style>
  <w:style w:type="character" w:customStyle="1" w:styleId="Overskrift2Tegn">
    <w:name w:val="Overskrift 2 Tegn"/>
    <w:basedOn w:val="Standardskrifttypeiafsnit"/>
    <w:link w:val="Overskrift2"/>
    <w:rsid w:val="003C2E40"/>
    <w:rPr>
      <w:rFonts w:ascii="Garamond" w:eastAsia="Times New Roman" w:hAnsi="Garamond" w:cs="Arial"/>
      <w:b/>
      <w:bCs/>
      <w:iCs/>
      <w:sz w:val="36"/>
      <w:szCs w:val="32"/>
      <w:lang w:eastAsia="da-DK"/>
    </w:rPr>
  </w:style>
  <w:style w:type="character" w:customStyle="1" w:styleId="Overskrift3Tegn">
    <w:name w:val="Overskrift 3 Tegn"/>
    <w:basedOn w:val="Standardskrifttypeiafsnit"/>
    <w:link w:val="Overskrift3"/>
    <w:rsid w:val="003D36DE"/>
    <w:rPr>
      <w:rFonts w:ascii="Garamond" w:eastAsia="Times New Roman" w:hAnsi="Garamond" w:cs="Arial"/>
      <w:b/>
      <w:bCs/>
      <w:sz w:val="32"/>
      <w:szCs w:val="28"/>
      <w:lang w:eastAsia="da-DK"/>
    </w:rPr>
  </w:style>
  <w:style w:type="character" w:customStyle="1" w:styleId="Overskrift4Tegn">
    <w:name w:val="Overskrift 4 Tegn"/>
    <w:basedOn w:val="Standardskrifttypeiafsnit"/>
    <w:link w:val="Overskrift4"/>
    <w:rsid w:val="003D36DE"/>
    <w:rPr>
      <w:rFonts w:ascii="Garamond" w:eastAsia="Times New Roman" w:hAnsi="Garamond" w:cs="Times New Roman"/>
      <w:b/>
      <w:bCs/>
      <w:sz w:val="28"/>
      <w:szCs w:val="28"/>
      <w:lang w:eastAsia="da-DK"/>
    </w:rPr>
  </w:style>
  <w:style w:type="character" w:customStyle="1" w:styleId="Overskrift5Tegn">
    <w:name w:val="Overskrift 5 Tegn"/>
    <w:basedOn w:val="Standardskrifttypeiafsnit"/>
    <w:link w:val="Overskrift5"/>
    <w:rsid w:val="00212AF3"/>
    <w:rPr>
      <w:rFonts w:ascii="Garamond" w:eastAsia="Times New Roman" w:hAnsi="Garamond" w:cs="Times New Roman"/>
      <w:b/>
      <w:bCs/>
      <w:i/>
      <w:iCs/>
      <w:sz w:val="28"/>
      <w:szCs w:val="28"/>
      <w:lang w:eastAsia="da-DK"/>
    </w:rPr>
  </w:style>
  <w:style w:type="character" w:customStyle="1" w:styleId="Overskrift6Tegn">
    <w:name w:val="Overskrift 6 Tegn"/>
    <w:basedOn w:val="Standardskrifttypeiafsnit"/>
    <w:link w:val="Overskrift6"/>
    <w:rsid w:val="00753906"/>
    <w:rPr>
      <w:rFonts w:ascii="Garamond" w:eastAsiaTheme="majorEastAsia" w:hAnsi="Garamond" w:cstheme="majorBidi"/>
      <w:i/>
      <w:iCs/>
      <w:sz w:val="28"/>
      <w:szCs w:val="28"/>
      <w:lang w:eastAsia="da-DK"/>
    </w:rPr>
  </w:style>
  <w:style w:type="character" w:customStyle="1" w:styleId="Overskrift7Tegn">
    <w:name w:val="Overskrift 7 Tegn"/>
    <w:basedOn w:val="Standardskrifttypeiafsnit"/>
    <w:link w:val="Overskrift7"/>
    <w:rsid w:val="0027388D"/>
    <w:rPr>
      <w:rFonts w:ascii="Garamond" w:eastAsia="Times New Roman" w:hAnsi="Garamond" w:cs="Times New Roman"/>
      <w:sz w:val="26"/>
      <w:lang w:eastAsia="da-DK"/>
    </w:rPr>
  </w:style>
  <w:style w:type="paragraph" w:customStyle="1" w:styleId="Ga02">
    <w:name w:val="Ga02"/>
    <w:basedOn w:val="Normal"/>
    <w:autoRedefine/>
    <w:qFormat/>
    <w:rsid w:val="00384356"/>
    <w:rPr>
      <w:rFonts w:ascii="Garamond" w:hAnsi="Garamond"/>
      <w:spacing w:val="-2"/>
      <w:sz w:val="2"/>
      <w:szCs w:val="2"/>
    </w:rPr>
  </w:style>
  <w:style w:type="paragraph" w:styleId="Fodnotetekst">
    <w:name w:val="footnote text"/>
    <w:basedOn w:val="Normal"/>
    <w:link w:val="FodnotetekstTegn"/>
    <w:semiHidden/>
    <w:rsid w:val="00C12980"/>
    <w:rPr>
      <w:sz w:val="20"/>
      <w:szCs w:val="20"/>
    </w:rPr>
  </w:style>
  <w:style w:type="character" w:customStyle="1" w:styleId="FodnotetekstTegn">
    <w:name w:val="Fodnotetekst Tegn"/>
    <w:basedOn w:val="Standardskrifttypeiafsnit"/>
    <w:link w:val="Fodnotetekst"/>
    <w:semiHidden/>
    <w:rsid w:val="00C12980"/>
    <w:rPr>
      <w:rFonts w:ascii="Times New Roman" w:eastAsia="Times New Roman" w:hAnsi="Times New Roman" w:cs="Times New Roman"/>
      <w:sz w:val="20"/>
      <w:szCs w:val="20"/>
      <w:lang w:eastAsia="da-DK"/>
    </w:rPr>
  </w:style>
  <w:style w:type="table" w:styleId="Tabelgitter">
    <w:name w:val="Table Grid"/>
    <w:basedOn w:val="Tabel-Normal"/>
    <w:rsid w:val="00C12980"/>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link">
    <w:name w:val="Hyperlink"/>
    <w:basedOn w:val="Standardskrifttypeiafsnit"/>
    <w:rsid w:val="00C12980"/>
    <w:rPr>
      <w:color w:val="0000FF"/>
      <w:u w:val="single"/>
    </w:rPr>
  </w:style>
  <w:style w:type="character" w:styleId="BesgtLink">
    <w:name w:val="FollowedHyperlink"/>
    <w:basedOn w:val="Standardskrifttypeiafsnit"/>
    <w:rsid w:val="00C12980"/>
    <w:rPr>
      <w:color w:val="800080"/>
      <w:u w:val="single"/>
    </w:rPr>
  </w:style>
  <w:style w:type="paragraph" w:styleId="Sidefod">
    <w:name w:val="footer"/>
    <w:basedOn w:val="Normal"/>
    <w:link w:val="SidefodTegn"/>
    <w:rsid w:val="00C12980"/>
    <w:pPr>
      <w:tabs>
        <w:tab w:val="center" w:pos="4819"/>
        <w:tab w:val="right" w:pos="9638"/>
      </w:tabs>
    </w:pPr>
  </w:style>
  <w:style w:type="character" w:customStyle="1" w:styleId="SidefodTegn">
    <w:name w:val="Sidefod Tegn"/>
    <w:basedOn w:val="Standardskrifttypeiafsnit"/>
    <w:link w:val="Sidefod"/>
    <w:rsid w:val="00C12980"/>
    <w:rPr>
      <w:rFonts w:ascii="Times New Roman" w:eastAsia="Times New Roman" w:hAnsi="Times New Roman" w:cs="Times New Roman"/>
      <w:lang w:eastAsia="da-DK"/>
    </w:rPr>
  </w:style>
  <w:style w:type="character" w:styleId="Sidetal">
    <w:name w:val="page number"/>
    <w:basedOn w:val="Standardskrifttypeiafsnit"/>
    <w:rsid w:val="00C12980"/>
  </w:style>
  <w:style w:type="paragraph" w:styleId="Dokumentoversigt">
    <w:name w:val="Document Map"/>
    <w:basedOn w:val="Normal"/>
    <w:link w:val="DokumentoversigtTegn"/>
    <w:semiHidden/>
    <w:rsid w:val="00C12980"/>
    <w:pPr>
      <w:shd w:val="clear" w:color="auto" w:fill="000080"/>
    </w:pPr>
    <w:rPr>
      <w:rFonts w:ascii="Tahoma" w:hAnsi="Tahoma" w:cs="Tahoma"/>
      <w:sz w:val="20"/>
      <w:szCs w:val="20"/>
    </w:rPr>
  </w:style>
  <w:style w:type="character" w:customStyle="1" w:styleId="DokumentoversigtTegn">
    <w:name w:val="Dokumentoversigt Tegn"/>
    <w:basedOn w:val="Standardskrifttypeiafsnit"/>
    <w:link w:val="Dokumentoversigt"/>
    <w:semiHidden/>
    <w:rsid w:val="00C12980"/>
    <w:rPr>
      <w:rFonts w:ascii="Tahoma" w:eastAsia="Times New Roman" w:hAnsi="Tahoma" w:cs="Tahoma"/>
      <w:sz w:val="20"/>
      <w:szCs w:val="20"/>
      <w:shd w:val="clear" w:color="auto" w:fill="000080"/>
      <w:lang w:eastAsia="da-DK"/>
    </w:rPr>
  </w:style>
  <w:style w:type="paragraph" w:styleId="Indholdsfortegnelse1">
    <w:name w:val="toc 1"/>
    <w:basedOn w:val="Normal"/>
    <w:next w:val="Normal"/>
    <w:autoRedefine/>
    <w:uiPriority w:val="39"/>
    <w:rsid w:val="00C12980"/>
    <w:pPr>
      <w:spacing w:before="120"/>
    </w:pPr>
    <w:rPr>
      <w:rFonts w:asciiTheme="minorHAnsi" w:hAnsiTheme="minorHAnsi"/>
      <w:b/>
    </w:rPr>
  </w:style>
  <w:style w:type="paragraph" w:styleId="Indholdsfortegnelse2">
    <w:name w:val="toc 2"/>
    <w:basedOn w:val="Normal"/>
    <w:next w:val="Normal"/>
    <w:autoRedefine/>
    <w:uiPriority w:val="39"/>
    <w:rsid w:val="00C12980"/>
    <w:pPr>
      <w:ind w:left="240"/>
    </w:pPr>
    <w:rPr>
      <w:rFonts w:asciiTheme="minorHAnsi" w:hAnsiTheme="minorHAnsi"/>
      <w:b/>
      <w:sz w:val="22"/>
      <w:szCs w:val="22"/>
    </w:rPr>
  </w:style>
  <w:style w:type="paragraph" w:styleId="Indholdsfortegnelse3">
    <w:name w:val="toc 3"/>
    <w:basedOn w:val="Normal"/>
    <w:next w:val="Normal"/>
    <w:autoRedefine/>
    <w:uiPriority w:val="39"/>
    <w:rsid w:val="00C12980"/>
    <w:pPr>
      <w:ind w:left="480"/>
    </w:pPr>
    <w:rPr>
      <w:rFonts w:asciiTheme="minorHAnsi" w:hAnsiTheme="minorHAnsi"/>
      <w:sz w:val="22"/>
      <w:szCs w:val="22"/>
    </w:rPr>
  </w:style>
  <w:style w:type="paragraph" w:styleId="Sidehoved">
    <w:name w:val="header"/>
    <w:basedOn w:val="Normal"/>
    <w:link w:val="SidehovedTegn"/>
    <w:rsid w:val="00C12980"/>
    <w:pPr>
      <w:tabs>
        <w:tab w:val="center" w:pos="4819"/>
        <w:tab w:val="right" w:pos="9638"/>
      </w:tabs>
    </w:pPr>
  </w:style>
  <w:style w:type="character" w:customStyle="1" w:styleId="SidehovedTegn">
    <w:name w:val="Sidehoved Tegn"/>
    <w:basedOn w:val="Standardskrifttypeiafsnit"/>
    <w:link w:val="Sidehoved"/>
    <w:rsid w:val="00C12980"/>
    <w:rPr>
      <w:rFonts w:ascii="Times New Roman" w:eastAsia="Times New Roman" w:hAnsi="Times New Roman" w:cs="Times New Roman"/>
      <w:lang w:eastAsia="da-DK"/>
    </w:rPr>
  </w:style>
  <w:style w:type="paragraph" w:customStyle="1" w:styleId="Ga04">
    <w:name w:val="Ga04"/>
    <w:basedOn w:val="Normal"/>
    <w:qFormat/>
    <w:rsid w:val="00481274"/>
    <w:rPr>
      <w:rFonts w:ascii="Garamond" w:hAnsi="Garamond"/>
      <w:spacing w:val="-2"/>
      <w:sz w:val="8"/>
      <w:szCs w:val="22"/>
    </w:rPr>
  </w:style>
  <w:style w:type="paragraph" w:customStyle="1" w:styleId="Ga12">
    <w:name w:val="Ga12"/>
    <w:basedOn w:val="Normal"/>
    <w:autoRedefine/>
    <w:qFormat/>
    <w:rsid w:val="00ED41EA"/>
    <w:rPr>
      <w:rFonts w:ascii="Garamond" w:hAnsi="Garamond"/>
      <w:sz w:val="20"/>
      <w:szCs w:val="20"/>
    </w:rPr>
  </w:style>
  <w:style w:type="paragraph" w:customStyle="1" w:styleId="Ga13">
    <w:name w:val="Ga13"/>
    <w:basedOn w:val="Normal"/>
    <w:autoRedefine/>
    <w:qFormat/>
    <w:rsid w:val="00305658"/>
    <w:pPr>
      <w:tabs>
        <w:tab w:val="left" w:pos="567"/>
        <w:tab w:val="left" w:pos="2268"/>
      </w:tabs>
      <w:spacing w:after="120"/>
      <w:ind w:right="-91"/>
    </w:pPr>
    <w:rPr>
      <w:rFonts w:ascii="Garamond" w:hAnsi="Garamond"/>
      <w:color w:val="000000"/>
      <w:sz w:val="26"/>
      <w:szCs w:val="30"/>
    </w:rPr>
  </w:style>
  <w:style w:type="paragraph" w:customStyle="1" w:styleId="Ga13Bl">
    <w:name w:val="Ga13Blå"/>
    <w:basedOn w:val="Ga13"/>
    <w:autoRedefine/>
    <w:qFormat/>
    <w:rsid w:val="003B3E58"/>
    <w:rPr>
      <w:color w:val="0000FF"/>
    </w:rPr>
  </w:style>
  <w:style w:type="paragraph" w:customStyle="1" w:styleId="Ga18Fed">
    <w:name w:val="Ga18Fed"/>
    <w:basedOn w:val="Normal"/>
    <w:autoRedefine/>
    <w:qFormat/>
    <w:rsid w:val="00E4048D"/>
    <w:pPr>
      <w:jc w:val="center"/>
    </w:pPr>
    <w:rPr>
      <w:rFonts w:ascii="Garamond" w:hAnsi="Garamond"/>
      <w:b/>
      <w:sz w:val="36"/>
      <w:szCs w:val="36"/>
    </w:rPr>
  </w:style>
  <w:style w:type="paragraph" w:customStyle="1" w:styleId="Ga13Grn">
    <w:name w:val="Ga13Grøn"/>
    <w:basedOn w:val="Ga13"/>
    <w:autoRedefine/>
    <w:qFormat/>
    <w:rsid w:val="00481274"/>
    <w:rPr>
      <w:color w:val="008000"/>
    </w:rPr>
  </w:style>
  <w:style w:type="paragraph" w:customStyle="1" w:styleId="Ga13Kursiv">
    <w:name w:val="Ga13Kursiv"/>
    <w:basedOn w:val="Ga13"/>
    <w:autoRedefine/>
    <w:qFormat/>
    <w:rsid w:val="00481274"/>
    <w:rPr>
      <w:rFonts w:eastAsiaTheme="minorHAnsi"/>
      <w:i/>
      <w:kern w:val="26"/>
      <w:lang w:eastAsia="en-US"/>
    </w:rPr>
  </w:style>
  <w:style w:type="paragraph" w:styleId="Markeringsbobletekst">
    <w:name w:val="Balloon Text"/>
    <w:basedOn w:val="Normal"/>
    <w:link w:val="MarkeringsbobletekstTegn"/>
    <w:semiHidden/>
    <w:rsid w:val="00C12980"/>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C12980"/>
    <w:rPr>
      <w:rFonts w:ascii="Tahoma" w:eastAsia="Times New Roman" w:hAnsi="Tahoma" w:cs="Tahoma"/>
      <w:sz w:val="16"/>
      <w:szCs w:val="16"/>
      <w:lang w:eastAsia="da-DK"/>
    </w:rPr>
  </w:style>
  <w:style w:type="character" w:styleId="Kommentarhenvisning">
    <w:name w:val="annotation reference"/>
    <w:basedOn w:val="Standardskrifttypeiafsnit"/>
    <w:semiHidden/>
    <w:rsid w:val="00C12980"/>
    <w:rPr>
      <w:sz w:val="16"/>
      <w:szCs w:val="16"/>
    </w:rPr>
  </w:style>
  <w:style w:type="paragraph" w:styleId="Kommentartekst">
    <w:name w:val="annotation text"/>
    <w:basedOn w:val="Normal"/>
    <w:link w:val="KommentartekstTegn"/>
    <w:semiHidden/>
    <w:rsid w:val="00C12980"/>
    <w:rPr>
      <w:sz w:val="20"/>
      <w:szCs w:val="20"/>
    </w:rPr>
  </w:style>
  <w:style w:type="character" w:customStyle="1" w:styleId="KommentartekstTegn">
    <w:name w:val="Kommentartekst Tegn"/>
    <w:basedOn w:val="Standardskrifttypeiafsnit"/>
    <w:link w:val="Kommentartekst"/>
    <w:semiHidden/>
    <w:rsid w:val="00C12980"/>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semiHidden/>
    <w:rsid w:val="00C12980"/>
    <w:rPr>
      <w:b/>
      <w:bCs/>
    </w:rPr>
  </w:style>
  <w:style w:type="character" w:customStyle="1" w:styleId="KommentaremneTegn">
    <w:name w:val="Kommentaremne Tegn"/>
    <w:basedOn w:val="KommentartekstTegn"/>
    <w:link w:val="Kommentaremne"/>
    <w:semiHidden/>
    <w:rsid w:val="00C12980"/>
    <w:rPr>
      <w:rFonts w:ascii="Times New Roman" w:eastAsia="Times New Roman" w:hAnsi="Times New Roman" w:cs="Times New Roman"/>
      <w:b/>
      <w:bCs/>
      <w:sz w:val="20"/>
      <w:szCs w:val="20"/>
      <w:lang w:eastAsia="da-DK"/>
    </w:rPr>
  </w:style>
  <w:style w:type="paragraph" w:customStyle="1" w:styleId="Ga13Midt">
    <w:name w:val="Ga13Midt"/>
    <w:basedOn w:val="Ga13"/>
    <w:qFormat/>
    <w:rsid w:val="00460B15"/>
    <w:pPr>
      <w:spacing w:before="120" w:after="0"/>
      <w:ind w:right="0"/>
      <w:jc w:val="center"/>
    </w:pPr>
    <w:rPr>
      <w:i/>
      <w:noProof/>
      <w:lang w:val="en-US"/>
    </w:rPr>
  </w:style>
  <w:style w:type="paragraph" w:styleId="Normalweb">
    <w:name w:val="Normal (Web)"/>
    <w:basedOn w:val="Normal"/>
    <w:rsid w:val="00C12980"/>
    <w:pPr>
      <w:spacing w:before="100" w:beforeAutospacing="1" w:after="100" w:afterAutospacing="1"/>
    </w:pPr>
  </w:style>
  <w:style w:type="paragraph" w:styleId="Noteoverskrift">
    <w:name w:val="Note Heading"/>
    <w:basedOn w:val="Normal"/>
    <w:next w:val="Normal"/>
    <w:link w:val="NoteoverskriftTegn"/>
    <w:semiHidden/>
    <w:rsid w:val="00C12980"/>
  </w:style>
  <w:style w:type="character" w:customStyle="1" w:styleId="NoteoverskriftTegn">
    <w:name w:val="Noteoverskrift Tegn"/>
    <w:basedOn w:val="Standardskrifttypeiafsnit"/>
    <w:link w:val="Noteoverskrift"/>
    <w:semiHidden/>
    <w:rsid w:val="00C12980"/>
    <w:rPr>
      <w:rFonts w:ascii="Times New Roman" w:eastAsia="Times New Roman" w:hAnsi="Times New Roman" w:cs="Times New Roman"/>
      <w:lang w:eastAsia="da-DK"/>
    </w:rPr>
  </w:style>
  <w:style w:type="paragraph" w:styleId="Liste">
    <w:name w:val="List"/>
    <w:basedOn w:val="Normal"/>
    <w:semiHidden/>
    <w:rsid w:val="00C12980"/>
    <w:pPr>
      <w:ind w:left="283" w:hanging="283"/>
    </w:pPr>
  </w:style>
  <w:style w:type="paragraph" w:styleId="Opstilling-forts">
    <w:name w:val="List Continue"/>
    <w:basedOn w:val="Normal"/>
    <w:semiHidden/>
    <w:rsid w:val="00C12980"/>
    <w:pPr>
      <w:spacing w:after="120"/>
      <w:ind w:left="283"/>
    </w:pPr>
  </w:style>
  <w:style w:type="paragraph" w:styleId="Opstilling-forts2">
    <w:name w:val="List Continue 2"/>
    <w:basedOn w:val="Normal"/>
    <w:semiHidden/>
    <w:rsid w:val="00C12980"/>
    <w:pPr>
      <w:spacing w:after="120"/>
      <w:ind w:left="566"/>
    </w:pPr>
  </w:style>
  <w:style w:type="paragraph" w:styleId="Opstilling-forts3">
    <w:name w:val="List Continue 3"/>
    <w:basedOn w:val="Normal"/>
    <w:semiHidden/>
    <w:rsid w:val="00C12980"/>
    <w:pPr>
      <w:spacing w:after="120"/>
      <w:ind w:left="849"/>
    </w:pPr>
  </w:style>
  <w:style w:type="paragraph" w:styleId="Opstilling-forts4">
    <w:name w:val="List Continue 4"/>
    <w:basedOn w:val="Normal"/>
    <w:semiHidden/>
    <w:rsid w:val="00C12980"/>
    <w:pPr>
      <w:spacing w:after="120"/>
      <w:ind w:left="1132"/>
    </w:pPr>
  </w:style>
  <w:style w:type="paragraph" w:styleId="Opstilling-forts5">
    <w:name w:val="List Continue 5"/>
    <w:basedOn w:val="Normal"/>
    <w:semiHidden/>
    <w:rsid w:val="00C12980"/>
    <w:pPr>
      <w:spacing w:after="120"/>
      <w:ind w:left="1415"/>
    </w:pPr>
  </w:style>
  <w:style w:type="paragraph" w:styleId="Opstilling-punkttegn">
    <w:name w:val="List Bullet"/>
    <w:basedOn w:val="Normal"/>
    <w:semiHidden/>
    <w:rsid w:val="00C12980"/>
    <w:pPr>
      <w:numPr>
        <w:numId w:val="20"/>
      </w:numPr>
    </w:pPr>
  </w:style>
  <w:style w:type="paragraph" w:styleId="Opstilling-punkttegn2">
    <w:name w:val="List Bullet 2"/>
    <w:basedOn w:val="Normal"/>
    <w:semiHidden/>
    <w:rsid w:val="00C12980"/>
    <w:pPr>
      <w:numPr>
        <w:numId w:val="21"/>
      </w:numPr>
    </w:pPr>
  </w:style>
  <w:style w:type="paragraph" w:styleId="Opstilling-punkttegn3">
    <w:name w:val="List Bullet 3"/>
    <w:basedOn w:val="Normal"/>
    <w:semiHidden/>
    <w:rsid w:val="00C12980"/>
    <w:pPr>
      <w:numPr>
        <w:numId w:val="22"/>
      </w:numPr>
    </w:pPr>
  </w:style>
  <w:style w:type="paragraph" w:styleId="Opstilling-punkttegn4">
    <w:name w:val="List Bullet 4"/>
    <w:basedOn w:val="Normal"/>
    <w:semiHidden/>
    <w:rsid w:val="00C12980"/>
    <w:pPr>
      <w:numPr>
        <w:numId w:val="23"/>
      </w:numPr>
    </w:pPr>
  </w:style>
  <w:style w:type="paragraph" w:styleId="Opstilling-punkttegn5">
    <w:name w:val="List Bullet 5"/>
    <w:basedOn w:val="Normal"/>
    <w:semiHidden/>
    <w:rsid w:val="00C12980"/>
    <w:pPr>
      <w:numPr>
        <w:numId w:val="24"/>
      </w:numPr>
    </w:pPr>
  </w:style>
  <w:style w:type="paragraph" w:styleId="Opstilling-talellerbogst">
    <w:name w:val="List Number"/>
    <w:basedOn w:val="Normal"/>
    <w:semiHidden/>
    <w:rsid w:val="00C12980"/>
    <w:pPr>
      <w:numPr>
        <w:numId w:val="25"/>
      </w:numPr>
    </w:pPr>
  </w:style>
  <w:style w:type="paragraph" w:styleId="Opstilling-talellerbogst2">
    <w:name w:val="List Number 2"/>
    <w:basedOn w:val="Normal"/>
    <w:semiHidden/>
    <w:rsid w:val="00C12980"/>
    <w:pPr>
      <w:numPr>
        <w:numId w:val="26"/>
      </w:numPr>
    </w:pPr>
  </w:style>
  <w:style w:type="paragraph" w:styleId="Opstilling-talellerbogst3">
    <w:name w:val="List Number 3"/>
    <w:basedOn w:val="Normal"/>
    <w:semiHidden/>
    <w:rsid w:val="00C12980"/>
    <w:pPr>
      <w:numPr>
        <w:numId w:val="27"/>
      </w:numPr>
    </w:pPr>
  </w:style>
  <w:style w:type="paragraph" w:styleId="Opstilling-talellerbogst4">
    <w:name w:val="List Number 4"/>
    <w:basedOn w:val="Normal"/>
    <w:semiHidden/>
    <w:rsid w:val="00C12980"/>
    <w:pPr>
      <w:numPr>
        <w:numId w:val="28"/>
      </w:numPr>
    </w:pPr>
  </w:style>
  <w:style w:type="paragraph" w:styleId="Opstilling-talellerbogst5">
    <w:name w:val="List Number 5"/>
    <w:basedOn w:val="Normal"/>
    <w:semiHidden/>
    <w:rsid w:val="00C12980"/>
    <w:pPr>
      <w:numPr>
        <w:numId w:val="29"/>
      </w:numPr>
    </w:pPr>
  </w:style>
  <w:style w:type="paragraph" w:styleId="Liste2">
    <w:name w:val="List 2"/>
    <w:basedOn w:val="Normal"/>
    <w:semiHidden/>
    <w:rsid w:val="00C12980"/>
    <w:pPr>
      <w:ind w:left="566" w:hanging="283"/>
    </w:pPr>
  </w:style>
  <w:style w:type="paragraph" w:styleId="Liste3">
    <w:name w:val="List 3"/>
    <w:basedOn w:val="Normal"/>
    <w:semiHidden/>
    <w:rsid w:val="00C12980"/>
    <w:pPr>
      <w:ind w:left="849" w:hanging="283"/>
    </w:pPr>
  </w:style>
  <w:style w:type="paragraph" w:styleId="Opstilling4">
    <w:name w:val="List 4"/>
    <w:basedOn w:val="Normal"/>
    <w:semiHidden/>
    <w:rsid w:val="00C12980"/>
    <w:pPr>
      <w:ind w:left="1132" w:hanging="283"/>
    </w:pPr>
  </w:style>
  <w:style w:type="paragraph" w:styleId="Opstilling5">
    <w:name w:val="List 5"/>
    <w:basedOn w:val="Normal"/>
    <w:semiHidden/>
    <w:rsid w:val="00C12980"/>
    <w:pPr>
      <w:ind w:left="1415" w:hanging="283"/>
    </w:pPr>
  </w:style>
  <w:style w:type="table" w:styleId="Tabel-3D-effekter1">
    <w:name w:val="Table 3D effects 1"/>
    <w:basedOn w:val="Tabel-Normal"/>
    <w:semiHidden/>
    <w:rsid w:val="00C12980"/>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C12980"/>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C12980"/>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holdsfortegnelse4">
    <w:name w:val="toc 4"/>
    <w:basedOn w:val="Normal"/>
    <w:next w:val="Normal"/>
    <w:autoRedefine/>
    <w:uiPriority w:val="39"/>
    <w:rsid w:val="00A27BBC"/>
    <w:pPr>
      <w:ind w:left="720"/>
    </w:pPr>
    <w:rPr>
      <w:rFonts w:asciiTheme="minorHAnsi" w:hAnsiTheme="minorHAnsi"/>
      <w:sz w:val="20"/>
      <w:szCs w:val="20"/>
    </w:rPr>
  </w:style>
  <w:style w:type="paragraph" w:styleId="Indholdsfortegnelse5">
    <w:name w:val="toc 5"/>
    <w:basedOn w:val="Normal"/>
    <w:next w:val="Normal"/>
    <w:autoRedefine/>
    <w:uiPriority w:val="39"/>
    <w:rsid w:val="00A27BBC"/>
    <w:pPr>
      <w:ind w:left="960"/>
    </w:pPr>
    <w:rPr>
      <w:rFonts w:asciiTheme="minorHAnsi" w:hAnsiTheme="minorHAnsi"/>
      <w:sz w:val="20"/>
      <w:szCs w:val="20"/>
    </w:rPr>
  </w:style>
  <w:style w:type="paragraph" w:styleId="Indholdsfortegnelse6">
    <w:name w:val="toc 6"/>
    <w:basedOn w:val="Normal"/>
    <w:next w:val="Normal"/>
    <w:autoRedefine/>
    <w:uiPriority w:val="39"/>
    <w:rsid w:val="00A27BBC"/>
    <w:pPr>
      <w:ind w:left="1200"/>
    </w:pPr>
    <w:rPr>
      <w:rFonts w:asciiTheme="minorHAnsi" w:hAnsiTheme="minorHAnsi"/>
      <w:sz w:val="20"/>
      <w:szCs w:val="20"/>
    </w:rPr>
  </w:style>
  <w:style w:type="paragraph" w:styleId="Indholdsfortegnelse7">
    <w:name w:val="toc 7"/>
    <w:basedOn w:val="Normal"/>
    <w:next w:val="Normal"/>
    <w:autoRedefine/>
    <w:uiPriority w:val="39"/>
    <w:rsid w:val="00A27BBC"/>
    <w:pPr>
      <w:ind w:left="1440"/>
    </w:pPr>
    <w:rPr>
      <w:rFonts w:asciiTheme="minorHAnsi" w:hAnsiTheme="minorHAnsi"/>
      <w:sz w:val="20"/>
      <w:szCs w:val="20"/>
    </w:rPr>
  </w:style>
  <w:style w:type="paragraph" w:styleId="Indholdsfortegnelse8">
    <w:name w:val="toc 8"/>
    <w:basedOn w:val="Normal"/>
    <w:next w:val="Normal"/>
    <w:autoRedefine/>
    <w:uiPriority w:val="39"/>
    <w:rsid w:val="00A27BBC"/>
    <w:pPr>
      <w:ind w:left="1680"/>
    </w:pPr>
    <w:rPr>
      <w:rFonts w:asciiTheme="minorHAnsi" w:hAnsiTheme="minorHAnsi"/>
      <w:sz w:val="20"/>
      <w:szCs w:val="20"/>
    </w:rPr>
  </w:style>
  <w:style w:type="paragraph" w:styleId="Indholdsfortegnelse9">
    <w:name w:val="toc 9"/>
    <w:basedOn w:val="Normal"/>
    <w:next w:val="Normal"/>
    <w:autoRedefine/>
    <w:uiPriority w:val="39"/>
    <w:rsid w:val="00A27BBC"/>
    <w:pPr>
      <w:ind w:left="1920"/>
    </w:pPr>
    <w:rPr>
      <w:rFonts w:asciiTheme="minorHAnsi" w:hAnsiTheme="minorHAnsi"/>
      <w:sz w:val="20"/>
      <w:szCs w:val="20"/>
    </w:rPr>
  </w:style>
  <w:style w:type="paragraph" w:styleId="Listeafsnit">
    <w:name w:val="List Paragraph"/>
    <w:basedOn w:val="Normal"/>
    <w:rsid w:val="004E2379"/>
    <w:pPr>
      <w:ind w:left="720"/>
      <w:contextualSpacing/>
    </w:pPr>
  </w:style>
  <w:style w:type="paragraph" w:customStyle="1" w:styleId="Ga13Punkt">
    <w:name w:val="Ga13PunktØ"/>
    <w:basedOn w:val="Ga13"/>
    <w:autoRedefine/>
    <w:qFormat/>
    <w:rsid w:val="00481274"/>
    <w:pPr>
      <w:numPr>
        <w:numId w:val="34"/>
      </w:numPr>
    </w:pPr>
  </w:style>
  <w:style w:type="paragraph" w:customStyle="1" w:styleId="Ga13Rd">
    <w:name w:val="Ga13Rød"/>
    <w:basedOn w:val="Ga13"/>
    <w:autoRedefine/>
    <w:qFormat/>
    <w:rsid w:val="00FF7F08"/>
    <w:rPr>
      <w:color w:val="FF0000"/>
    </w:rPr>
  </w:style>
  <w:style w:type="paragraph" w:customStyle="1" w:styleId="Ga13Ustreg">
    <w:name w:val="Ga13Ustreg"/>
    <w:basedOn w:val="Ga13"/>
    <w:autoRedefine/>
    <w:qFormat/>
    <w:rsid w:val="00481274"/>
    <w:rPr>
      <w:u w:val="single"/>
    </w:rPr>
  </w:style>
  <w:style w:type="paragraph" w:customStyle="1" w:styleId="Ga08">
    <w:name w:val="Ga08"/>
    <w:basedOn w:val="Ga04"/>
    <w:next w:val="Ga13"/>
    <w:autoRedefine/>
    <w:qFormat/>
    <w:rsid w:val="00460B15"/>
    <w:rPr>
      <w:sz w:val="16"/>
      <w:szCs w:val="16"/>
    </w:rPr>
  </w:style>
  <w:style w:type="paragraph" w:styleId="Korrektur">
    <w:name w:val="Revision"/>
    <w:hidden/>
    <w:rsid w:val="00D03698"/>
    <w:rPr>
      <w:rFonts w:ascii="Times New Roman" w:eastAsia="Times New Roman" w:hAnsi="Times New Roman" w:cs="Times New Roman"/>
      <w:lang w:eastAsia="da-DK"/>
    </w:rPr>
  </w:style>
  <w:style w:type="paragraph" w:customStyle="1" w:styleId="Ga13Punkt0">
    <w:name w:val="Ga13Punkt"/>
    <w:basedOn w:val="Ga13"/>
    <w:autoRedefine/>
    <w:qFormat/>
    <w:rsid w:val="00EC4E08"/>
    <w:pPr>
      <w:numPr>
        <w:numId w:val="33"/>
      </w:numPr>
    </w:pPr>
  </w:style>
  <w:style w:type="paragraph" w:customStyle="1" w:styleId="Ans13">
    <w:name w:val="Ans 13"/>
    <w:basedOn w:val="Normal"/>
    <w:link w:val="Ans13Tegn"/>
    <w:autoRedefine/>
    <w:rsid w:val="00B21694"/>
    <w:pPr>
      <w:tabs>
        <w:tab w:val="left" w:pos="284"/>
        <w:tab w:val="left" w:pos="612"/>
        <w:tab w:val="left" w:pos="1800"/>
        <w:tab w:val="left" w:pos="3113"/>
      </w:tabs>
      <w:overflowPunct w:val="0"/>
      <w:autoSpaceDE w:val="0"/>
      <w:autoSpaceDN w:val="0"/>
      <w:adjustRightInd w:val="0"/>
      <w:spacing w:before="40" w:after="40"/>
      <w:ind w:right="-62"/>
      <w:textAlignment w:val="baseline"/>
    </w:pPr>
    <w:rPr>
      <w:rFonts w:ascii="Garamond" w:hAnsi="Garamond"/>
    </w:rPr>
  </w:style>
  <w:style w:type="character" w:customStyle="1" w:styleId="Ans13Tegn">
    <w:name w:val="Ans 13 Tegn"/>
    <w:basedOn w:val="Standardskrifttypeiafsnit"/>
    <w:link w:val="Ans13"/>
    <w:rsid w:val="00B21694"/>
    <w:rPr>
      <w:rFonts w:ascii="Garamond" w:eastAsia="Times New Roman" w:hAnsi="Garamond" w:cs="Times New Roman"/>
      <w:lang w:eastAsia="da-DK"/>
    </w:rPr>
  </w:style>
  <w:style w:type="paragraph" w:customStyle="1" w:styleId="Typografi1">
    <w:name w:val="Typografi1"/>
    <w:basedOn w:val="Overskrift4"/>
    <w:link w:val="Typografi1Tegn"/>
    <w:qFormat/>
    <w:rsid w:val="00F04A55"/>
  </w:style>
  <w:style w:type="character" w:customStyle="1" w:styleId="Typografi1Tegn">
    <w:name w:val="Typografi1 Tegn"/>
    <w:basedOn w:val="Overskrift4Tegn"/>
    <w:link w:val="Typografi1"/>
    <w:rsid w:val="00F04A55"/>
    <w:rPr>
      <w:rFonts w:ascii="Garamond" w:eastAsia="Times New Roman" w:hAnsi="Garamond" w:cs="Times New Roman"/>
      <w:b/>
      <w:bCs/>
      <w:i w:val="0"/>
      <w:sz w:val="26"/>
      <w:szCs w:val="28"/>
      <w:lang w:eastAsia="da-DK"/>
    </w:rPr>
  </w:style>
  <w:style w:type="paragraph" w:customStyle="1" w:styleId="Garamond13">
    <w:name w:val="Garamond13"/>
    <w:qFormat/>
    <w:rsid w:val="00CF37F7"/>
    <w:pPr>
      <w:spacing w:after="120"/>
    </w:pPr>
    <w:rPr>
      <w:rFonts w:ascii="Garamond" w:eastAsiaTheme="majorEastAsia" w:hAnsi="Garamond" w:cstheme="majorBidi"/>
      <w:bCs/>
      <w:iCs/>
      <w:sz w:val="26"/>
      <w:szCs w:val="26"/>
      <w:lang w:eastAsia="da-DK"/>
    </w:rPr>
  </w:style>
  <w:style w:type="character" w:customStyle="1" w:styleId="apple-converted-space">
    <w:name w:val="apple-converted-space"/>
    <w:basedOn w:val="Standardskrifttypeiafsnit"/>
    <w:rsid w:val="001A6CFC"/>
  </w:style>
  <w:style w:type="character" w:styleId="Kraftig">
    <w:name w:val="Strong"/>
    <w:basedOn w:val="Standardskrifttypeiafsnit"/>
    <w:uiPriority w:val="22"/>
    <w:qFormat/>
    <w:rsid w:val="00562C6D"/>
    <w:rPr>
      <w:b/>
      <w:bCs/>
    </w:rPr>
  </w:style>
  <w:style w:type="paragraph" w:customStyle="1" w:styleId="paragraphstyle1">
    <w:name w:val="paragraph_style_1"/>
    <w:basedOn w:val="Normal"/>
    <w:rsid w:val="005F1B4F"/>
    <w:pPr>
      <w:spacing w:before="100" w:beforeAutospacing="1" w:after="100" w:afterAutospacing="1"/>
    </w:pPr>
    <w:rPr>
      <w:rFonts w:ascii="Times" w:eastAsiaTheme="minorHAnsi" w:hAnsi="Times" w:cstheme="minorBidi"/>
      <w:sz w:val="20"/>
      <w:szCs w:val="20"/>
    </w:rPr>
  </w:style>
  <w:style w:type="character" w:styleId="Fremhvning">
    <w:name w:val="Emphasis"/>
    <w:basedOn w:val="Standardskrifttypeiafsnit"/>
    <w:uiPriority w:val="20"/>
    <w:qFormat/>
    <w:rsid w:val="00751FC7"/>
    <w:rPr>
      <w:i/>
      <w:iCs/>
    </w:rPr>
  </w:style>
  <w:style w:type="character" w:customStyle="1" w:styleId="5mdd">
    <w:name w:val="_5mdd"/>
    <w:basedOn w:val="Standardskrifttypeiafsnit"/>
    <w:rsid w:val="009D5690"/>
  </w:style>
  <w:style w:type="character" w:customStyle="1" w:styleId="index">
    <w:name w:val="index"/>
    <w:basedOn w:val="Standardskrifttypeiafsnit"/>
    <w:rsid w:val="004624AC"/>
  </w:style>
  <w:style w:type="character" w:customStyle="1" w:styleId="oedjwe">
    <w:name w:val="oedjwe"/>
    <w:basedOn w:val="Standardskrifttypeiafsnit"/>
    <w:rsid w:val="00116935"/>
  </w:style>
  <w:style w:type="character" w:customStyle="1" w:styleId="ircdsh">
    <w:name w:val="irc_dsh"/>
    <w:basedOn w:val="Standardskrifttypeiafsnit"/>
    <w:rsid w:val="00116935"/>
  </w:style>
  <w:style w:type="character" w:customStyle="1" w:styleId="ircho">
    <w:name w:val="irc_ho"/>
    <w:basedOn w:val="Standardskrifttypeiafsnit"/>
    <w:rsid w:val="00116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3604">
      <w:bodyDiv w:val="1"/>
      <w:marLeft w:val="0"/>
      <w:marRight w:val="0"/>
      <w:marTop w:val="0"/>
      <w:marBottom w:val="0"/>
      <w:divBdr>
        <w:top w:val="none" w:sz="0" w:space="0" w:color="auto"/>
        <w:left w:val="none" w:sz="0" w:space="0" w:color="auto"/>
        <w:bottom w:val="none" w:sz="0" w:space="0" w:color="auto"/>
        <w:right w:val="none" w:sz="0" w:space="0" w:color="auto"/>
      </w:divBdr>
    </w:div>
    <w:div w:id="42292289">
      <w:bodyDiv w:val="1"/>
      <w:marLeft w:val="0"/>
      <w:marRight w:val="0"/>
      <w:marTop w:val="0"/>
      <w:marBottom w:val="0"/>
      <w:divBdr>
        <w:top w:val="none" w:sz="0" w:space="0" w:color="auto"/>
        <w:left w:val="none" w:sz="0" w:space="0" w:color="auto"/>
        <w:bottom w:val="none" w:sz="0" w:space="0" w:color="auto"/>
        <w:right w:val="none" w:sz="0" w:space="0" w:color="auto"/>
      </w:divBdr>
    </w:div>
    <w:div w:id="57092811">
      <w:bodyDiv w:val="1"/>
      <w:marLeft w:val="0"/>
      <w:marRight w:val="0"/>
      <w:marTop w:val="0"/>
      <w:marBottom w:val="0"/>
      <w:divBdr>
        <w:top w:val="none" w:sz="0" w:space="0" w:color="auto"/>
        <w:left w:val="none" w:sz="0" w:space="0" w:color="auto"/>
        <w:bottom w:val="none" w:sz="0" w:space="0" w:color="auto"/>
        <w:right w:val="none" w:sz="0" w:space="0" w:color="auto"/>
      </w:divBdr>
    </w:div>
    <w:div w:id="75639252">
      <w:bodyDiv w:val="1"/>
      <w:marLeft w:val="0"/>
      <w:marRight w:val="0"/>
      <w:marTop w:val="0"/>
      <w:marBottom w:val="0"/>
      <w:divBdr>
        <w:top w:val="none" w:sz="0" w:space="0" w:color="auto"/>
        <w:left w:val="none" w:sz="0" w:space="0" w:color="auto"/>
        <w:bottom w:val="none" w:sz="0" w:space="0" w:color="auto"/>
        <w:right w:val="none" w:sz="0" w:space="0" w:color="auto"/>
      </w:divBdr>
    </w:div>
    <w:div w:id="148331377">
      <w:bodyDiv w:val="1"/>
      <w:marLeft w:val="0"/>
      <w:marRight w:val="0"/>
      <w:marTop w:val="0"/>
      <w:marBottom w:val="0"/>
      <w:divBdr>
        <w:top w:val="none" w:sz="0" w:space="0" w:color="auto"/>
        <w:left w:val="none" w:sz="0" w:space="0" w:color="auto"/>
        <w:bottom w:val="none" w:sz="0" w:space="0" w:color="auto"/>
        <w:right w:val="none" w:sz="0" w:space="0" w:color="auto"/>
      </w:divBdr>
    </w:div>
    <w:div w:id="209343790">
      <w:bodyDiv w:val="1"/>
      <w:marLeft w:val="0"/>
      <w:marRight w:val="0"/>
      <w:marTop w:val="0"/>
      <w:marBottom w:val="0"/>
      <w:divBdr>
        <w:top w:val="none" w:sz="0" w:space="0" w:color="auto"/>
        <w:left w:val="none" w:sz="0" w:space="0" w:color="auto"/>
        <w:bottom w:val="none" w:sz="0" w:space="0" w:color="auto"/>
        <w:right w:val="none" w:sz="0" w:space="0" w:color="auto"/>
      </w:divBdr>
      <w:divsChild>
        <w:div w:id="260651743">
          <w:marLeft w:val="0"/>
          <w:marRight w:val="0"/>
          <w:marTop w:val="60"/>
          <w:marBottom w:val="60"/>
          <w:divBdr>
            <w:top w:val="none" w:sz="0" w:space="0" w:color="auto"/>
            <w:left w:val="none" w:sz="0" w:space="0" w:color="auto"/>
            <w:bottom w:val="none" w:sz="0" w:space="0" w:color="auto"/>
            <w:right w:val="none" w:sz="0" w:space="0" w:color="auto"/>
          </w:divBdr>
          <w:divsChild>
            <w:div w:id="16249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7316">
      <w:bodyDiv w:val="1"/>
      <w:marLeft w:val="0"/>
      <w:marRight w:val="0"/>
      <w:marTop w:val="0"/>
      <w:marBottom w:val="0"/>
      <w:divBdr>
        <w:top w:val="none" w:sz="0" w:space="0" w:color="auto"/>
        <w:left w:val="none" w:sz="0" w:space="0" w:color="auto"/>
        <w:bottom w:val="none" w:sz="0" w:space="0" w:color="auto"/>
        <w:right w:val="none" w:sz="0" w:space="0" w:color="auto"/>
      </w:divBdr>
    </w:div>
    <w:div w:id="296689130">
      <w:bodyDiv w:val="1"/>
      <w:marLeft w:val="0"/>
      <w:marRight w:val="0"/>
      <w:marTop w:val="0"/>
      <w:marBottom w:val="0"/>
      <w:divBdr>
        <w:top w:val="none" w:sz="0" w:space="0" w:color="auto"/>
        <w:left w:val="none" w:sz="0" w:space="0" w:color="auto"/>
        <w:bottom w:val="none" w:sz="0" w:space="0" w:color="auto"/>
        <w:right w:val="none" w:sz="0" w:space="0" w:color="auto"/>
      </w:divBdr>
    </w:div>
    <w:div w:id="301083201">
      <w:bodyDiv w:val="1"/>
      <w:marLeft w:val="0"/>
      <w:marRight w:val="0"/>
      <w:marTop w:val="0"/>
      <w:marBottom w:val="0"/>
      <w:divBdr>
        <w:top w:val="none" w:sz="0" w:space="0" w:color="auto"/>
        <w:left w:val="none" w:sz="0" w:space="0" w:color="auto"/>
        <w:bottom w:val="none" w:sz="0" w:space="0" w:color="auto"/>
        <w:right w:val="none" w:sz="0" w:space="0" w:color="auto"/>
      </w:divBdr>
    </w:div>
    <w:div w:id="328674892">
      <w:bodyDiv w:val="1"/>
      <w:marLeft w:val="0"/>
      <w:marRight w:val="0"/>
      <w:marTop w:val="0"/>
      <w:marBottom w:val="0"/>
      <w:divBdr>
        <w:top w:val="none" w:sz="0" w:space="0" w:color="auto"/>
        <w:left w:val="none" w:sz="0" w:space="0" w:color="auto"/>
        <w:bottom w:val="none" w:sz="0" w:space="0" w:color="auto"/>
        <w:right w:val="none" w:sz="0" w:space="0" w:color="auto"/>
      </w:divBdr>
    </w:div>
    <w:div w:id="460198792">
      <w:bodyDiv w:val="1"/>
      <w:marLeft w:val="0"/>
      <w:marRight w:val="0"/>
      <w:marTop w:val="0"/>
      <w:marBottom w:val="0"/>
      <w:divBdr>
        <w:top w:val="none" w:sz="0" w:space="0" w:color="auto"/>
        <w:left w:val="none" w:sz="0" w:space="0" w:color="auto"/>
        <w:bottom w:val="none" w:sz="0" w:space="0" w:color="auto"/>
        <w:right w:val="none" w:sz="0" w:space="0" w:color="auto"/>
      </w:divBdr>
    </w:div>
    <w:div w:id="529101283">
      <w:bodyDiv w:val="1"/>
      <w:marLeft w:val="0"/>
      <w:marRight w:val="0"/>
      <w:marTop w:val="0"/>
      <w:marBottom w:val="0"/>
      <w:divBdr>
        <w:top w:val="none" w:sz="0" w:space="0" w:color="auto"/>
        <w:left w:val="none" w:sz="0" w:space="0" w:color="auto"/>
        <w:bottom w:val="none" w:sz="0" w:space="0" w:color="auto"/>
        <w:right w:val="none" w:sz="0" w:space="0" w:color="auto"/>
      </w:divBdr>
    </w:div>
    <w:div w:id="822160868">
      <w:bodyDiv w:val="1"/>
      <w:marLeft w:val="0"/>
      <w:marRight w:val="0"/>
      <w:marTop w:val="0"/>
      <w:marBottom w:val="0"/>
      <w:divBdr>
        <w:top w:val="none" w:sz="0" w:space="0" w:color="auto"/>
        <w:left w:val="none" w:sz="0" w:space="0" w:color="auto"/>
        <w:bottom w:val="none" w:sz="0" w:space="0" w:color="auto"/>
        <w:right w:val="none" w:sz="0" w:space="0" w:color="auto"/>
      </w:divBdr>
    </w:div>
    <w:div w:id="829061112">
      <w:bodyDiv w:val="1"/>
      <w:marLeft w:val="0"/>
      <w:marRight w:val="0"/>
      <w:marTop w:val="0"/>
      <w:marBottom w:val="0"/>
      <w:divBdr>
        <w:top w:val="none" w:sz="0" w:space="0" w:color="auto"/>
        <w:left w:val="none" w:sz="0" w:space="0" w:color="auto"/>
        <w:bottom w:val="none" w:sz="0" w:space="0" w:color="auto"/>
        <w:right w:val="none" w:sz="0" w:space="0" w:color="auto"/>
      </w:divBdr>
    </w:div>
    <w:div w:id="848372309">
      <w:bodyDiv w:val="1"/>
      <w:marLeft w:val="0"/>
      <w:marRight w:val="0"/>
      <w:marTop w:val="0"/>
      <w:marBottom w:val="0"/>
      <w:divBdr>
        <w:top w:val="none" w:sz="0" w:space="0" w:color="auto"/>
        <w:left w:val="none" w:sz="0" w:space="0" w:color="auto"/>
        <w:bottom w:val="none" w:sz="0" w:space="0" w:color="auto"/>
        <w:right w:val="none" w:sz="0" w:space="0" w:color="auto"/>
      </w:divBdr>
    </w:div>
    <w:div w:id="859395565">
      <w:bodyDiv w:val="1"/>
      <w:marLeft w:val="0"/>
      <w:marRight w:val="0"/>
      <w:marTop w:val="0"/>
      <w:marBottom w:val="0"/>
      <w:divBdr>
        <w:top w:val="none" w:sz="0" w:space="0" w:color="auto"/>
        <w:left w:val="none" w:sz="0" w:space="0" w:color="auto"/>
        <w:bottom w:val="none" w:sz="0" w:space="0" w:color="auto"/>
        <w:right w:val="none" w:sz="0" w:space="0" w:color="auto"/>
      </w:divBdr>
    </w:div>
    <w:div w:id="864707617">
      <w:bodyDiv w:val="1"/>
      <w:marLeft w:val="0"/>
      <w:marRight w:val="0"/>
      <w:marTop w:val="0"/>
      <w:marBottom w:val="0"/>
      <w:divBdr>
        <w:top w:val="none" w:sz="0" w:space="0" w:color="auto"/>
        <w:left w:val="none" w:sz="0" w:space="0" w:color="auto"/>
        <w:bottom w:val="none" w:sz="0" w:space="0" w:color="auto"/>
        <w:right w:val="none" w:sz="0" w:space="0" w:color="auto"/>
      </w:divBdr>
    </w:div>
    <w:div w:id="882326230">
      <w:bodyDiv w:val="1"/>
      <w:marLeft w:val="0"/>
      <w:marRight w:val="0"/>
      <w:marTop w:val="0"/>
      <w:marBottom w:val="0"/>
      <w:divBdr>
        <w:top w:val="none" w:sz="0" w:space="0" w:color="auto"/>
        <w:left w:val="none" w:sz="0" w:space="0" w:color="auto"/>
        <w:bottom w:val="none" w:sz="0" w:space="0" w:color="auto"/>
        <w:right w:val="none" w:sz="0" w:space="0" w:color="auto"/>
      </w:divBdr>
    </w:div>
    <w:div w:id="905263244">
      <w:bodyDiv w:val="1"/>
      <w:marLeft w:val="0"/>
      <w:marRight w:val="0"/>
      <w:marTop w:val="0"/>
      <w:marBottom w:val="0"/>
      <w:divBdr>
        <w:top w:val="none" w:sz="0" w:space="0" w:color="auto"/>
        <w:left w:val="none" w:sz="0" w:space="0" w:color="auto"/>
        <w:bottom w:val="none" w:sz="0" w:space="0" w:color="auto"/>
        <w:right w:val="none" w:sz="0" w:space="0" w:color="auto"/>
      </w:divBdr>
    </w:div>
    <w:div w:id="909388719">
      <w:bodyDiv w:val="1"/>
      <w:marLeft w:val="0"/>
      <w:marRight w:val="0"/>
      <w:marTop w:val="0"/>
      <w:marBottom w:val="0"/>
      <w:divBdr>
        <w:top w:val="none" w:sz="0" w:space="0" w:color="auto"/>
        <w:left w:val="none" w:sz="0" w:space="0" w:color="auto"/>
        <w:bottom w:val="none" w:sz="0" w:space="0" w:color="auto"/>
        <w:right w:val="none" w:sz="0" w:space="0" w:color="auto"/>
      </w:divBdr>
    </w:div>
    <w:div w:id="917521849">
      <w:bodyDiv w:val="1"/>
      <w:marLeft w:val="0"/>
      <w:marRight w:val="0"/>
      <w:marTop w:val="0"/>
      <w:marBottom w:val="0"/>
      <w:divBdr>
        <w:top w:val="none" w:sz="0" w:space="0" w:color="auto"/>
        <w:left w:val="none" w:sz="0" w:space="0" w:color="auto"/>
        <w:bottom w:val="none" w:sz="0" w:space="0" w:color="auto"/>
        <w:right w:val="none" w:sz="0" w:space="0" w:color="auto"/>
      </w:divBdr>
    </w:div>
    <w:div w:id="923297559">
      <w:bodyDiv w:val="1"/>
      <w:marLeft w:val="0"/>
      <w:marRight w:val="0"/>
      <w:marTop w:val="0"/>
      <w:marBottom w:val="0"/>
      <w:divBdr>
        <w:top w:val="none" w:sz="0" w:space="0" w:color="auto"/>
        <w:left w:val="none" w:sz="0" w:space="0" w:color="auto"/>
        <w:bottom w:val="none" w:sz="0" w:space="0" w:color="auto"/>
        <w:right w:val="none" w:sz="0" w:space="0" w:color="auto"/>
      </w:divBdr>
    </w:div>
    <w:div w:id="945625072">
      <w:bodyDiv w:val="1"/>
      <w:marLeft w:val="0"/>
      <w:marRight w:val="0"/>
      <w:marTop w:val="0"/>
      <w:marBottom w:val="0"/>
      <w:divBdr>
        <w:top w:val="none" w:sz="0" w:space="0" w:color="auto"/>
        <w:left w:val="none" w:sz="0" w:space="0" w:color="auto"/>
        <w:bottom w:val="none" w:sz="0" w:space="0" w:color="auto"/>
        <w:right w:val="none" w:sz="0" w:space="0" w:color="auto"/>
      </w:divBdr>
    </w:div>
    <w:div w:id="950435152">
      <w:bodyDiv w:val="1"/>
      <w:marLeft w:val="0"/>
      <w:marRight w:val="0"/>
      <w:marTop w:val="0"/>
      <w:marBottom w:val="0"/>
      <w:divBdr>
        <w:top w:val="none" w:sz="0" w:space="0" w:color="auto"/>
        <w:left w:val="none" w:sz="0" w:space="0" w:color="auto"/>
        <w:bottom w:val="none" w:sz="0" w:space="0" w:color="auto"/>
        <w:right w:val="none" w:sz="0" w:space="0" w:color="auto"/>
      </w:divBdr>
    </w:div>
    <w:div w:id="996344831">
      <w:bodyDiv w:val="1"/>
      <w:marLeft w:val="0"/>
      <w:marRight w:val="0"/>
      <w:marTop w:val="0"/>
      <w:marBottom w:val="0"/>
      <w:divBdr>
        <w:top w:val="none" w:sz="0" w:space="0" w:color="auto"/>
        <w:left w:val="none" w:sz="0" w:space="0" w:color="auto"/>
        <w:bottom w:val="none" w:sz="0" w:space="0" w:color="auto"/>
        <w:right w:val="none" w:sz="0" w:space="0" w:color="auto"/>
      </w:divBdr>
    </w:div>
    <w:div w:id="1021083032">
      <w:bodyDiv w:val="1"/>
      <w:marLeft w:val="0"/>
      <w:marRight w:val="0"/>
      <w:marTop w:val="0"/>
      <w:marBottom w:val="0"/>
      <w:divBdr>
        <w:top w:val="none" w:sz="0" w:space="0" w:color="auto"/>
        <w:left w:val="none" w:sz="0" w:space="0" w:color="auto"/>
        <w:bottom w:val="none" w:sz="0" w:space="0" w:color="auto"/>
        <w:right w:val="none" w:sz="0" w:space="0" w:color="auto"/>
      </w:divBdr>
    </w:div>
    <w:div w:id="1053625668">
      <w:bodyDiv w:val="1"/>
      <w:marLeft w:val="0"/>
      <w:marRight w:val="0"/>
      <w:marTop w:val="0"/>
      <w:marBottom w:val="0"/>
      <w:divBdr>
        <w:top w:val="none" w:sz="0" w:space="0" w:color="auto"/>
        <w:left w:val="none" w:sz="0" w:space="0" w:color="auto"/>
        <w:bottom w:val="none" w:sz="0" w:space="0" w:color="auto"/>
        <w:right w:val="none" w:sz="0" w:space="0" w:color="auto"/>
      </w:divBdr>
    </w:div>
    <w:div w:id="1054353402">
      <w:bodyDiv w:val="1"/>
      <w:marLeft w:val="0"/>
      <w:marRight w:val="0"/>
      <w:marTop w:val="0"/>
      <w:marBottom w:val="0"/>
      <w:divBdr>
        <w:top w:val="none" w:sz="0" w:space="0" w:color="auto"/>
        <w:left w:val="none" w:sz="0" w:space="0" w:color="auto"/>
        <w:bottom w:val="none" w:sz="0" w:space="0" w:color="auto"/>
        <w:right w:val="none" w:sz="0" w:space="0" w:color="auto"/>
      </w:divBdr>
    </w:div>
    <w:div w:id="1073352446">
      <w:bodyDiv w:val="1"/>
      <w:marLeft w:val="0"/>
      <w:marRight w:val="0"/>
      <w:marTop w:val="0"/>
      <w:marBottom w:val="0"/>
      <w:divBdr>
        <w:top w:val="none" w:sz="0" w:space="0" w:color="auto"/>
        <w:left w:val="none" w:sz="0" w:space="0" w:color="auto"/>
        <w:bottom w:val="none" w:sz="0" w:space="0" w:color="auto"/>
        <w:right w:val="none" w:sz="0" w:space="0" w:color="auto"/>
      </w:divBdr>
    </w:div>
    <w:div w:id="1084649058">
      <w:bodyDiv w:val="1"/>
      <w:marLeft w:val="0"/>
      <w:marRight w:val="0"/>
      <w:marTop w:val="0"/>
      <w:marBottom w:val="0"/>
      <w:divBdr>
        <w:top w:val="none" w:sz="0" w:space="0" w:color="auto"/>
        <w:left w:val="none" w:sz="0" w:space="0" w:color="auto"/>
        <w:bottom w:val="none" w:sz="0" w:space="0" w:color="auto"/>
        <w:right w:val="none" w:sz="0" w:space="0" w:color="auto"/>
      </w:divBdr>
    </w:div>
    <w:div w:id="1098218086">
      <w:bodyDiv w:val="1"/>
      <w:marLeft w:val="0"/>
      <w:marRight w:val="0"/>
      <w:marTop w:val="0"/>
      <w:marBottom w:val="0"/>
      <w:divBdr>
        <w:top w:val="none" w:sz="0" w:space="0" w:color="auto"/>
        <w:left w:val="none" w:sz="0" w:space="0" w:color="auto"/>
        <w:bottom w:val="none" w:sz="0" w:space="0" w:color="auto"/>
        <w:right w:val="none" w:sz="0" w:space="0" w:color="auto"/>
      </w:divBdr>
    </w:div>
    <w:div w:id="1122963826">
      <w:bodyDiv w:val="1"/>
      <w:marLeft w:val="0"/>
      <w:marRight w:val="0"/>
      <w:marTop w:val="0"/>
      <w:marBottom w:val="0"/>
      <w:divBdr>
        <w:top w:val="none" w:sz="0" w:space="0" w:color="auto"/>
        <w:left w:val="none" w:sz="0" w:space="0" w:color="auto"/>
        <w:bottom w:val="none" w:sz="0" w:space="0" w:color="auto"/>
        <w:right w:val="none" w:sz="0" w:space="0" w:color="auto"/>
      </w:divBdr>
    </w:div>
    <w:div w:id="1129476103">
      <w:bodyDiv w:val="1"/>
      <w:marLeft w:val="0"/>
      <w:marRight w:val="0"/>
      <w:marTop w:val="0"/>
      <w:marBottom w:val="0"/>
      <w:divBdr>
        <w:top w:val="none" w:sz="0" w:space="0" w:color="auto"/>
        <w:left w:val="none" w:sz="0" w:space="0" w:color="auto"/>
        <w:bottom w:val="none" w:sz="0" w:space="0" w:color="auto"/>
        <w:right w:val="none" w:sz="0" w:space="0" w:color="auto"/>
      </w:divBdr>
    </w:div>
    <w:div w:id="1146164148">
      <w:bodyDiv w:val="1"/>
      <w:marLeft w:val="0"/>
      <w:marRight w:val="0"/>
      <w:marTop w:val="0"/>
      <w:marBottom w:val="0"/>
      <w:divBdr>
        <w:top w:val="none" w:sz="0" w:space="0" w:color="auto"/>
        <w:left w:val="none" w:sz="0" w:space="0" w:color="auto"/>
        <w:bottom w:val="none" w:sz="0" w:space="0" w:color="auto"/>
        <w:right w:val="none" w:sz="0" w:space="0" w:color="auto"/>
      </w:divBdr>
    </w:div>
    <w:div w:id="1244143125">
      <w:bodyDiv w:val="1"/>
      <w:marLeft w:val="0"/>
      <w:marRight w:val="0"/>
      <w:marTop w:val="0"/>
      <w:marBottom w:val="0"/>
      <w:divBdr>
        <w:top w:val="none" w:sz="0" w:space="0" w:color="auto"/>
        <w:left w:val="none" w:sz="0" w:space="0" w:color="auto"/>
        <w:bottom w:val="none" w:sz="0" w:space="0" w:color="auto"/>
        <w:right w:val="none" w:sz="0" w:space="0" w:color="auto"/>
      </w:divBdr>
    </w:div>
    <w:div w:id="1250701786">
      <w:bodyDiv w:val="1"/>
      <w:marLeft w:val="0"/>
      <w:marRight w:val="0"/>
      <w:marTop w:val="0"/>
      <w:marBottom w:val="0"/>
      <w:divBdr>
        <w:top w:val="none" w:sz="0" w:space="0" w:color="auto"/>
        <w:left w:val="none" w:sz="0" w:space="0" w:color="auto"/>
        <w:bottom w:val="none" w:sz="0" w:space="0" w:color="auto"/>
        <w:right w:val="none" w:sz="0" w:space="0" w:color="auto"/>
      </w:divBdr>
    </w:div>
    <w:div w:id="1308238447">
      <w:bodyDiv w:val="1"/>
      <w:marLeft w:val="0"/>
      <w:marRight w:val="0"/>
      <w:marTop w:val="0"/>
      <w:marBottom w:val="0"/>
      <w:divBdr>
        <w:top w:val="none" w:sz="0" w:space="0" w:color="auto"/>
        <w:left w:val="none" w:sz="0" w:space="0" w:color="auto"/>
        <w:bottom w:val="none" w:sz="0" w:space="0" w:color="auto"/>
        <w:right w:val="none" w:sz="0" w:space="0" w:color="auto"/>
      </w:divBdr>
    </w:div>
    <w:div w:id="1314136949">
      <w:bodyDiv w:val="1"/>
      <w:marLeft w:val="0"/>
      <w:marRight w:val="0"/>
      <w:marTop w:val="0"/>
      <w:marBottom w:val="0"/>
      <w:divBdr>
        <w:top w:val="none" w:sz="0" w:space="0" w:color="auto"/>
        <w:left w:val="none" w:sz="0" w:space="0" w:color="auto"/>
        <w:bottom w:val="none" w:sz="0" w:space="0" w:color="auto"/>
        <w:right w:val="none" w:sz="0" w:space="0" w:color="auto"/>
      </w:divBdr>
    </w:div>
    <w:div w:id="1325086428">
      <w:bodyDiv w:val="1"/>
      <w:marLeft w:val="0"/>
      <w:marRight w:val="0"/>
      <w:marTop w:val="0"/>
      <w:marBottom w:val="0"/>
      <w:divBdr>
        <w:top w:val="none" w:sz="0" w:space="0" w:color="auto"/>
        <w:left w:val="none" w:sz="0" w:space="0" w:color="auto"/>
        <w:bottom w:val="none" w:sz="0" w:space="0" w:color="auto"/>
        <w:right w:val="none" w:sz="0" w:space="0" w:color="auto"/>
      </w:divBdr>
    </w:div>
    <w:div w:id="1352880194">
      <w:bodyDiv w:val="1"/>
      <w:marLeft w:val="0"/>
      <w:marRight w:val="0"/>
      <w:marTop w:val="0"/>
      <w:marBottom w:val="0"/>
      <w:divBdr>
        <w:top w:val="none" w:sz="0" w:space="0" w:color="auto"/>
        <w:left w:val="none" w:sz="0" w:space="0" w:color="auto"/>
        <w:bottom w:val="none" w:sz="0" w:space="0" w:color="auto"/>
        <w:right w:val="none" w:sz="0" w:space="0" w:color="auto"/>
      </w:divBdr>
    </w:div>
    <w:div w:id="1364330773">
      <w:bodyDiv w:val="1"/>
      <w:marLeft w:val="0"/>
      <w:marRight w:val="0"/>
      <w:marTop w:val="0"/>
      <w:marBottom w:val="0"/>
      <w:divBdr>
        <w:top w:val="none" w:sz="0" w:space="0" w:color="auto"/>
        <w:left w:val="none" w:sz="0" w:space="0" w:color="auto"/>
        <w:bottom w:val="none" w:sz="0" w:space="0" w:color="auto"/>
        <w:right w:val="none" w:sz="0" w:space="0" w:color="auto"/>
      </w:divBdr>
    </w:div>
    <w:div w:id="1399788349">
      <w:bodyDiv w:val="1"/>
      <w:marLeft w:val="0"/>
      <w:marRight w:val="0"/>
      <w:marTop w:val="0"/>
      <w:marBottom w:val="0"/>
      <w:divBdr>
        <w:top w:val="none" w:sz="0" w:space="0" w:color="auto"/>
        <w:left w:val="none" w:sz="0" w:space="0" w:color="auto"/>
        <w:bottom w:val="none" w:sz="0" w:space="0" w:color="auto"/>
        <w:right w:val="none" w:sz="0" w:space="0" w:color="auto"/>
      </w:divBdr>
    </w:div>
    <w:div w:id="1459030454">
      <w:bodyDiv w:val="1"/>
      <w:marLeft w:val="0"/>
      <w:marRight w:val="0"/>
      <w:marTop w:val="0"/>
      <w:marBottom w:val="0"/>
      <w:divBdr>
        <w:top w:val="none" w:sz="0" w:space="0" w:color="auto"/>
        <w:left w:val="none" w:sz="0" w:space="0" w:color="auto"/>
        <w:bottom w:val="none" w:sz="0" w:space="0" w:color="auto"/>
        <w:right w:val="none" w:sz="0" w:space="0" w:color="auto"/>
      </w:divBdr>
      <w:divsChild>
        <w:div w:id="1193418810">
          <w:marLeft w:val="0"/>
          <w:marRight w:val="0"/>
          <w:marTop w:val="60"/>
          <w:marBottom w:val="60"/>
          <w:divBdr>
            <w:top w:val="none" w:sz="0" w:space="0" w:color="auto"/>
            <w:left w:val="none" w:sz="0" w:space="0" w:color="auto"/>
            <w:bottom w:val="none" w:sz="0" w:space="0" w:color="auto"/>
            <w:right w:val="none" w:sz="0" w:space="0" w:color="auto"/>
          </w:divBdr>
          <w:divsChild>
            <w:div w:id="4293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7711">
      <w:bodyDiv w:val="1"/>
      <w:marLeft w:val="0"/>
      <w:marRight w:val="0"/>
      <w:marTop w:val="0"/>
      <w:marBottom w:val="0"/>
      <w:divBdr>
        <w:top w:val="none" w:sz="0" w:space="0" w:color="auto"/>
        <w:left w:val="none" w:sz="0" w:space="0" w:color="auto"/>
        <w:bottom w:val="none" w:sz="0" w:space="0" w:color="auto"/>
        <w:right w:val="none" w:sz="0" w:space="0" w:color="auto"/>
      </w:divBdr>
    </w:div>
    <w:div w:id="1487163267">
      <w:bodyDiv w:val="1"/>
      <w:marLeft w:val="0"/>
      <w:marRight w:val="0"/>
      <w:marTop w:val="0"/>
      <w:marBottom w:val="0"/>
      <w:divBdr>
        <w:top w:val="none" w:sz="0" w:space="0" w:color="auto"/>
        <w:left w:val="none" w:sz="0" w:space="0" w:color="auto"/>
        <w:bottom w:val="none" w:sz="0" w:space="0" w:color="auto"/>
        <w:right w:val="none" w:sz="0" w:space="0" w:color="auto"/>
      </w:divBdr>
    </w:div>
    <w:div w:id="1510606892">
      <w:bodyDiv w:val="1"/>
      <w:marLeft w:val="0"/>
      <w:marRight w:val="0"/>
      <w:marTop w:val="0"/>
      <w:marBottom w:val="0"/>
      <w:divBdr>
        <w:top w:val="none" w:sz="0" w:space="0" w:color="auto"/>
        <w:left w:val="none" w:sz="0" w:space="0" w:color="auto"/>
        <w:bottom w:val="none" w:sz="0" w:space="0" w:color="auto"/>
        <w:right w:val="none" w:sz="0" w:space="0" w:color="auto"/>
      </w:divBdr>
    </w:div>
    <w:div w:id="1549880867">
      <w:bodyDiv w:val="1"/>
      <w:marLeft w:val="0"/>
      <w:marRight w:val="0"/>
      <w:marTop w:val="0"/>
      <w:marBottom w:val="0"/>
      <w:divBdr>
        <w:top w:val="none" w:sz="0" w:space="0" w:color="auto"/>
        <w:left w:val="none" w:sz="0" w:space="0" w:color="auto"/>
        <w:bottom w:val="none" w:sz="0" w:space="0" w:color="auto"/>
        <w:right w:val="none" w:sz="0" w:space="0" w:color="auto"/>
      </w:divBdr>
    </w:div>
    <w:div w:id="1562715902">
      <w:bodyDiv w:val="1"/>
      <w:marLeft w:val="0"/>
      <w:marRight w:val="0"/>
      <w:marTop w:val="0"/>
      <w:marBottom w:val="0"/>
      <w:divBdr>
        <w:top w:val="none" w:sz="0" w:space="0" w:color="auto"/>
        <w:left w:val="none" w:sz="0" w:space="0" w:color="auto"/>
        <w:bottom w:val="none" w:sz="0" w:space="0" w:color="auto"/>
        <w:right w:val="none" w:sz="0" w:space="0" w:color="auto"/>
      </w:divBdr>
    </w:div>
    <w:div w:id="1573269751">
      <w:bodyDiv w:val="1"/>
      <w:marLeft w:val="0"/>
      <w:marRight w:val="0"/>
      <w:marTop w:val="0"/>
      <w:marBottom w:val="0"/>
      <w:divBdr>
        <w:top w:val="none" w:sz="0" w:space="0" w:color="auto"/>
        <w:left w:val="none" w:sz="0" w:space="0" w:color="auto"/>
        <w:bottom w:val="none" w:sz="0" w:space="0" w:color="auto"/>
        <w:right w:val="none" w:sz="0" w:space="0" w:color="auto"/>
      </w:divBdr>
    </w:div>
    <w:div w:id="1577130852">
      <w:bodyDiv w:val="1"/>
      <w:marLeft w:val="0"/>
      <w:marRight w:val="0"/>
      <w:marTop w:val="0"/>
      <w:marBottom w:val="0"/>
      <w:divBdr>
        <w:top w:val="none" w:sz="0" w:space="0" w:color="auto"/>
        <w:left w:val="none" w:sz="0" w:space="0" w:color="auto"/>
        <w:bottom w:val="none" w:sz="0" w:space="0" w:color="auto"/>
        <w:right w:val="none" w:sz="0" w:space="0" w:color="auto"/>
      </w:divBdr>
    </w:div>
    <w:div w:id="1587031360">
      <w:bodyDiv w:val="1"/>
      <w:marLeft w:val="0"/>
      <w:marRight w:val="0"/>
      <w:marTop w:val="0"/>
      <w:marBottom w:val="0"/>
      <w:divBdr>
        <w:top w:val="none" w:sz="0" w:space="0" w:color="auto"/>
        <w:left w:val="none" w:sz="0" w:space="0" w:color="auto"/>
        <w:bottom w:val="none" w:sz="0" w:space="0" w:color="auto"/>
        <w:right w:val="none" w:sz="0" w:space="0" w:color="auto"/>
      </w:divBdr>
    </w:div>
    <w:div w:id="1618171973">
      <w:bodyDiv w:val="1"/>
      <w:marLeft w:val="0"/>
      <w:marRight w:val="0"/>
      <w:marTop w:val="0"/>
      <w:marBottom w:val="0"/>
      <w:divBdr>
        <w:top w:val="none" w:sz="0" w:space="0" w:color="auto"/>
        <w:left w:val="none" w:sz="0" w:space="0" w:color="auto"/>
        <w:bottom w:val="none" w:sz="0" w:space="0" w:color="auto"/>
        <w:right w:val="none" w:sz="0" w:space="0" w:color="auto"/>
      </w:divBdr>
    </w:div>
    <w:div w:id="1649943070">
      <w:bodyDiv w:val="1"/>
      <w:marLeft w:val="0"/>
      <w:marRight w:val="0"/>
      <w:marTop w:val="0"/>
      <w:marBottom w:val="0"/>
      <w:divBdr>
        <w:top w:val="none" w:sz="0" w:space="0" w:color="auto"/>
        <w:left w:val="none" w:sz="0" w:space="0" w:color="auto"/>
        <w:bottom w:val="none" w:sz="0" w:space="0" w:color="auto"/>
        <w:right w:val="none" w:sz="0" w:space="0" w:color="auto"/>
      </w:divBdr>
    </w:div>
    <w:div w:id="1664503734">
      <w:bodyDiv w:val="1"/>
      <w:marLeft w:val="0"/>
      <w:marRight w:val="0"/>
      <w:marTop w:val="0"/>
      <w:marBottom w:val="0"/>
      <w:divBdr>
        <w:top w:val="none" w:sz="0" w:space="0" w:color="auto"/>
        <w:left w:val="none" w:sz="0" w:space="0" w:color="auto"/>
        <w:bottom w:val="none" w:sz="0" w:space="0" w:color="auto"/>
        <w:right w:val="none" w:sz="0" w:space="0" w:color="auto"/>
      </w:divBdr>
    </w:div>
    <w:div w:id="1710374430">
      <w:bodyDiv w:val="1"/>
      <w:marLeft w:val="0"/>
      <w:marRight w:val="0"/>
      <w:marTop w:val="0"/>
      <w:marBottom w:val="0"/>
      <w:divBdr>
        <w:top w:val="none" w:sz="0" w:space="0" w:color="auto"/>
        <w:left w:val="none" w:sz="0" w:space="0" w:color="auto"/>
        <w:bottom w:val="none" w:sz="0" w:space="0" w:color="auto"/>
        <w:right w:val="none" w:sz="0" w:space="0" w:color="auto"/>
      </w:divBdr>
    </w:div>
    <w:div w:id="1731223323">
      <w:bodyDiv w:val="1"/>
      <w:marLeft w:val="0"/>
      <w:marRight w:val="0"/>
      <w:marTop w:val="0"/>
      <w:marBottom w:val="0"/>
      <w:divBdr>
        <w:top w:val="none" w:sz="0" w:space="0" w:color="auto"/>
        <w:left w:val="none" w:sz="0" w:space="0" w:color="auto"/>
        <w:bottom w:val="none" w:sz="0" w:space="0" w:color="auto"/>
        <w:right w:val="none" w:sz="0" w:space="0" w:color="auto"/>
      </w:divBdr>
    </w:div>
    <w:div w:id="1755319604">
      <w:bodyDiv w:val="1"/>
      <w:marLeft w:val="0"/>
      <w:marRight w:val="0"/>
      <w:marTop w:val="0"/>
      <w:marBottom w:val="0"/>
      <w:divBdr>
        <w:top w:val="none" w:sz="0" w:space="0" w:color="auto"/>
        <w:left w:val="none" w:sz="0" w:space="0" w:color="auto"/>
        <w:bottom w:val="none" w:sz="0" w:space="0" w:color="auto"/>
        <w:right w:val="none" w:sz="0" w:space="0" w:color="auto"/>
      </w:divBdr>
    </w:div>
    <w:div w:id="1759331676">
      <w:bodyDiv w:val="1"/>
      <w:marLeft w:val="0"/>
      <w:marRight w:val="0"/>
      <w:marTop w:val="0"/>
      <w:marBottom w:val="0"/>
      <w:divBdr>
        <w:top w:val="none" w:sz="0" w:space="0" w:color="auto"/>
        <w:left w:val="none" w:sz="0" w:space="0" w:color="auto"/>
        <w:bottom w:val="none" w:sz="0" w:space="0" w:color="auto"/>
        <w:right w:val="none" w:sz="0" w:space="0" w:color="auto"/>
      </w:divBdr>
    </w:div>
    <w:div w:id="1766881928">
      <w:bodyDiv w:val="1"/>
      <w:marLeft w:val="0"/>
      <w:marRight w:val="0"/>
      <w:marTop w:val="0"/>
      <w:marBottom w:val="0"/>
      <w:divBdr>
        <w:top w:val="none" w:sz="0" w:space="0" w:color="auto"/>
        <w:left w:val="none" w:sz="0" w:space="0" w:color="auto"/>
        <w:bottom w:val="none" w:sz="0" w:space="0" w:color="auto"/>
        <w:right w:val="none" w:sz="0" w:space="0" w:color="auto"/>
      </w:divBdr>
    </w:div>
    <w:div w:id="1779838626">
      <w:bodyDiv w:val="1"/>
      <w:marLeft w:val="0"/>
      <w:marRight w:val="0"/>
      <w:marTop w:val="0"/>
      <w:marBottom w:val="0"/>
      <w:divBdr>
        <w:top w:val="none" w:sz="0" w:space="0" w:color="auto"/>
        <w:left w:val="none" w:sz="0" w:space="0" w:color="auto"/>
        <w:bottom w:val="none" w:sz="0" w:space="0" w:color="auto"/>
        <w:right w:val="none" w:sz="0" w:space="0" w:color="auto"/>
      </w:divBdr>
    </w:div>
    <w:div w:id="1797407655">
      <w:bodyDiv w:val="1"/>
      <w:marLeft w:val="0"/>
      <w:marRight w:val="0"/>
      <w:marTop w:val="0"/>
      <w:marBottom w:val="0"/>
      <w:divBdr>
        <w:top w:val="none" w:sz="0" w:space="0" w:color="auto"/>
        <w:left w:val="none" w:sz="0" w:space="0" w:color="auto"/>
        <w:bottom w:val="none" w:sz="0" w:space="0" w:color="auto"/>
        <w:right w:val="none" w:sz="0" w:space="0" w:color="auto"/>
      </w:divBdr>
    </w:div>
    <w:div w:id="1819685133">
      <w:bodyDiv w:val="1"/>
      <w:marLeft w:val="0"/>
      <w:marRight w:val="0"/>
      <w:marTop w:val="0"/>
      <w:marBottom w:val="0"/>
      <w:divBdr>
        <w:top w:val="none" w:sz="0" w:space="0" w:color="auto"/>
        <w:left w:val="none" w:sz="0" w:space="0" w:color="auto"/>
        <w:bottom w:val="none" w:sz="0" w:space="0" w:color="auto"/>
        <w:right w:val="none" w:sz="0" w:space="0" w:color="auto"/>
      </w:divBdr>
    </w:div>
    <w:div w:id="1864241849">
      <w:bodyDiv w:val="1"/>
      <w:marLeft w:val="0"/>
      <w:marRight w:val="0"/>
      <w:marTop w:val="0"/>
      <w:marBottom w:val="0"/>
      <w:divBdr>
        <w:top w:val="none" w:sz="0" w:space="0" w:color="auto"/>
        <w:left w:val="none" w:sz="0" w:space="0" w:color="auto"/>
        <w:bottom w:val="none" w:sz="0" w:space="0" w:color="auto"/>
        <w:right w:val="none" w:sz="0" w:space="0" w:color="auto"/>
      </w:divBdr>
    </w:div>
    <w:div w:id="1878347284">
      <w:bodyDiv w:val="1"/>
      <w:marLeft w:val="0"/>
      <w:marRight w:val="0"/>
      <w:marTop w:val="0"/>
      <w:marBottom w:val="0"/>
      <w:divBdr>
        <w:top w:val="none" w:sz="0" w:space="0" w:color="auto"/>
        <w:left w:val="none" w:sz="0" w:space="0" w:color="auto"/>
        <w:bottom w:val="none" w:sz="0" w:space="0" w:color="auto"/>
        <w:right w:val="none" w:sz="0" w:space="0" w:color="auto"/>
      </w:divBdr>
    </w:div>
    <w:div w:id="1886328321">
      <w:bodyDiv w:val="1"/>
      <w:marLeft w:val="0"/>
      <w:marRight w:val="0"/>
      <w:marTop w:val="0"/>
      <w:marBottom w:val="0"/>
      <w:divBdr>
        <w:top w:val="none" w:sz="0" w:space="0" w:color="auto"/>
        <w:left w:val="none" w:sz="0" w:space="0" w:color="auto"/>
        <w:bottom w:val="none" w:sz="0" w:space="0" w:color="auto"/>
        <w:right w:val="none" w:sz="0" w:space="0" w:color="auto"/>
      </w:divBdr>
    </w:div>
    <w:div w:id="1930693756">
      <w:bodyDiv w:val="1"/>
      <w:marLeft w:val="0"/>
      <w:marRight w:val="0"/>
      <w:marTop w:val="0"/>
      <w:marBottom w:val="0"/>
      <w:divBdr>
        <w:top w:val="none" w:sz="0" w:space="0" w:color="auto"/>
        <w:left w:val="none" w:sz="0" w:space="0" w:color="auto"/>
        <w:bottom w:val="none" w:sz="0" w:space="0" w:color="auto"/>
        <w:right w:val="none" w:sz="0" w:space="0" w:color="auto"/>
      </w:divBdr>
    </w:div>
    <w:div w:id="1954240124">
      <w:bodyDiv w:val="1"/>
      <w:marLeft w:val="0"/>
      <w:marRight w:val="0"/>
      <w:marTop w:val="0"/>
      <w:marBottom w:val="0"/>
      <w:divBdr>
        <w:top w:val="none" w:sz="0" w:space="0" w:color="auto"/>
        <w:left w:val="none" w:sz="0" w:space="0" w:color="auto"/>
        <w:bottom w:val="none" w:sz="0" w:space="0" w:color="auto"/>
        <w:right w:val="none" w:sz="0" w:space="0" w:color="auto"/>
      </w:divBdr>
    </w:div>
    <w:div w:id="1999771321">
      <w:bodyDiv w:val="1"/>
      <w:marLeft w:val="0"/>
      <w:marRight w:val="0"/>
      <w:marTop w:val="0"/>
      <w:marBottom w:val="0"/>
      <w:divBdr>
        <w:top w:val="none" w:sz="0" w:space="0" w:color="auto"/>
        <w:left w:val="none" w:sz="0" w:space="0" w:color="auto"/>
        <w:bottom w:val="none" w:sz="0" w:space="0" w:color="auto"/>
        <w:right w:val="none" w:sz="0" w:space="0" w:color="auto"/>
      </w:divBdr>
      <w:divsChild>
        <w:div w:id="853416508">
          <w:marLeft w:val="-45"/>
          <w:marRight w:val="0"/>
          <w:marTop w:val="0"/>
          <w:marBottom w:val="0"/>
          <w:divBdr>
            <w:top w:val="none" w:sz="0" w:space="0" w:color="auto"/>
            <w:left w:val="none" w:sz="0" w:space="0" w:color="auto"/>
            <w:bottom w:val="none" w:sz="0" w:space="0" w:color="auto"/>
            <w:right w:val="none" w:sz="0" w:space="0" w:color="auto"/>
          </w:divBdr>
        </w:div>
      </w:divsChild>
    </w:div>
    <w:div w:id="2026244349">
      <w:bodyDiv w:val="1"/>
      <w:marLeft w:val="0"/>
      <w:marRight w:val="0"/>
      <w:marTop w:val="0"/>
      <w:marBottom w:val="0"/>
      <w:divBdr>
        <w:top w:val="none" w:sz="0" w:space="0" w:color="auto"/>
        <w:left w:val="none" w:sz="0" w:space="0" w:color="auto"/>
        <w:bottom w:val="none" w:sz="0" w:space="0" w:color="auto"/>
        <w:right w:val="none" w:sz="0" w:space="0" w:color="auto"/>
      </w:divBdr>
    </w:div>
    <w:div w:id="2099134684">
      <w:bodyDiv w:val="1"/>
      <w:marLeft w:val="0"/>
      <w:marRight w:val="0"/>
      <w:marTop w:val="0"/>
      <w:marBottom w:val="0"/>
      <w:divBdr>
        <w:top w:val="none" w:sz="0" w:space="0" w:color="auto"/>
        <w:left w:val="none" w:sz="0" w:space="0" w:color="auto"/>
        <w:bottom w:val="none" w:sz="0" w:space="0" w:color="auto"/>
        <w:right w:val="none" w:sz="0" w:space="0" w:color="auto"/>
      </w:divBdr>
    </w:div>
    <w:div w:id="2135707675">
      <w:bodyDiv w:val="1"/>
      <w:marLeft w:val="0"/>
      <w:marRight w:val="0"/>
      <w:marTop w:val="0"/>
      <w:marBottom w:val="0"/>
      <w:divBdr>
        <w:top w:val="none" w:sz="0" w:space="0" w:color="auto"/>
        <w:left w:val="none" w:sz="0" w:space="0" w:color="auto"/>
        <w:bottom w:val="none" w:sz="0" w:space="0" w:color="auto"/>
        <w:right w:val="none" w:sz="0" w:space="0" w:color="auto"/>
      </w:divBdr>
    </w:div>
    <w:div w:id="21423063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www.larsjorgen.dk"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footer" Target="footer1.xml"/><Relationship Id="rId19" Type="http://schemas.openxmlformats.org/officeDocument/2006/relationships/footer" Target="footer2.xml"/><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Tegnestuen:Users:larsjrgenjakobsen:Library:Application%20Support:Microsoft:Office:Brugerskabeloner:Mine%20skabeloner:Ga13%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A5FC9-322E-F246-B5A1-988C45951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Ga13 Blank.dotx</Template>
  <TotalTime>53788</TotalTime>
  <Pages>34</Pages>
  <Words>11876</Words>
  <Characters>72449</Characters>
  <Application>Microsoft Macintosh Word</Application>
  <DocSecurity>0</DocSecurity>
  <Lines>603</Lines>
  <Paragraphs>168</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EN DRENG  I ET SPIL KEGLER</vt:lpstr>
      <vt:lpstr>    INTRODUKTION</vt:lpstr>
      <vt:lpstr>    RESUMÉ AF PROJEKTDATA</vt:lpstr>
      <vt:lpstr>    1.  	EN DRENG KOMMER TIL VERDEN</vt:lpstr>
      <vt:lpstr>        Århus 1945 </vt:lpstr>
      <vt:lpstr>        1.2	Den unge moder </vt:lpstr>
      <vt:lpstr>        1.3.	Børnehjemsbarnet</vt:lpstr>
      <vt:lpstr>    2.  	BARNDOMMEN</vt:lpstr>
      <vt:lpstr>        2.1	Plejebarnet</vt:lpstr>
      <vt:lpstr>        2.2	Barnebarn i Dalsgaard </vt:lpstr>
    </vt:vector>
  </TitlesOfParts>
  <Company>Mur og Rum Bygningskunst</Company>
  <LinksUpToDate>false</LinksUpToDate>
  <CharactersWithSpaces>84157</CharactersWithSpaces>
  <SharedDoc>false</SharedDoc>
  <HLinks>
    <vt:vector size="12" baseType="variant">
      <vt:variant>
        <vt:i4>6619175</vt:i4>
      </vt:variant>
      <vt:variant>
        <vt:i4>450</vt:i4>
      </vt:variant>
      <vt:variant>
        <vt:i4>0</vt:i4>
      </vt:variant>
      <vt:variant>
        <vt:i4>5</vt:i4>
      </vt:variant>
      <vt:variant>
        <vt:lpwstr>http://new.taringa.net/posts/musica/4550841/Jimi-Hendrix-Megapost-_por-Mediafire_.html</vt:lpwstr>
      </vt:variant>
      <vt:variant>
        <vt:lpwstr/>
      </vt:variant>
      <vt:variant>
        <vt:i4>6488113</vt:i4>
      </vt:variant>
      <vt:variant>
        <vt:i4>441</vt:i4>
      </vt:variant>
      <vt:variant>
        <vt:i4>0</vt:i4>
      </vt:variant>
      <vt:variant>
        <vt:i4>5</vt:i4>
      </vt:variant>
      <vt:variant>
        <vt:lpwstr>http://www.murogrum.dk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Jørgen Jakobsen</dc:creator>
  <cp:keywords/>
  <dc:description/>
  <cp:lastModifiedBy>Lars Jørgen Jakobsen</cp:lastModifiedBy>
  <cp:revision>741</cp:revision>
  <cp:lastPrinted>2013-05-13T09:45:00Z</cp:lastPrinted>
  <dcterms:created xsi:type="dcterms:W3CDTF">2013-07-14T22:18:00Z</dcterms:created>
  <dcterms:modified xsi:type="dcterms:W3CDTF">2019-04-02T20:18:00Z</dcterms:modified>
</cp:coreProperties>
</file>